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6520"/>
        <w:gridCol w:w="1417"/>
      </w:tblGrid>
      <w:tr w:rsidR="00D5673A" w:rsidRPr="00C20C2B" w14:paraId="219CBC2C" w14:textId="77777777" w:rsidTr="00D5673A">
        <w:trPr>
          <w:trHeight w:val="850"/>
        </w:trPr>
        <w:tc>
          <w:tcPr>
            <w:tcW w:w="1559" w:type="dxa"/>
          </w:tcPr>
          <w:p w14:paraId="5E3E31E7" w14:textId="755016E7" w:rsidR="00D5673A" w:rsidRPr="00C20C2B" w:rsidRDefault="00D5673A" w:rsidP="00D5673A">
            <w:pPr>
              <w:pStyle w:val="AUnitedNations"/>
              <w:rPr>
                <w:rFonts w:eastAsiaTheme="minorEastAsia"/>
              </w:rPr>
            </w:pPr>
            <w:r w:rsidRPr="00C20C2B">
              <w:rPr>
                <w:rFonts w:eastAsiaTheme="minorEastAsia"/>
              </w:rPr>
              <w:t xml:space="preserve">United </w:t>
            </w:r>
            <w:r w:rsidRPr="00C20C2B">
              <w:rPr>
                <w:rFonts w:eastAsiaTheme="minorEastAsia"/>
              </w:rPr>
              <w:br/>
              <w:t>Nations</w:t>
            </w:r>
          </w:p>
        </w:tc>
        <w:tc>
          <w:tcPr>
            <w:tcW w:w="6520" w:type="dxa"/>
          </w:tcPr>
          <w:p w14:paraId="130D51CC" w14:textId="478C4167" w:rsidR="00D5673A" w:rsidRPr="00C20C2B" w:rsidRDefault="00D5673A" w:rsidP="00D5673A">
            <w:pPr>
              <w:pStyle w:val="Normal-pool"/>
              <w:rPr>
                <w:rFonts w:eastAsiaTheme="minorEastAsia"/>
              </w:rPr>
            </w:pPr>
            <w:r w:rsidRPr="00C20C2B">
              <w:rPr>
                <w:rFonts w:eastAsiaTheme="minorEastAsia"/>
                <w:noProof/>
              </w:rPr>
              <w:drawing>
                <wp:anchor distT="0" distB="0" distL="114300" distR="114300" simplePos="0" relativeHeight="251658240" behindDoc="0" locked="0" layoutInCell="1" allowOverlap="1" wp14:anchorId="6AB5DA6B" wp14:editId="07B9F183">
                  <wp:simplePos x="0" y="0"/>
                  <wp:positionH relativeFrom="column">
                    <wp:posOffset>454</wp:posOffset>
                  </wp:positionH>
                  <wp:positionV relativeFrom="paragraph">
                    <wp:posOffset>998</wp:posOffset>
                  </wp:positionV>
                  <wp:extent cx="1269153" cy="573559"/>
                  <wp:effectExtent l="0" t="0" r="7620" b="0"/>
                  <wp:wrapNone/>
                  <wp:docPr id="1843165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165154" name=""/>
                          <pic:cNvPicPr/>
                        </pic:nvPicPr>
                        <pic:blipFill>
                          <a:blip r:embed="rId11">
                            <a:extLst>
                              <a:ext uri="{28A0092B-C50C-407E-A947-70E740481C1C}">
                                <a14:useLocalDpi xmlns:a14="http://schemas.microsoft.com/office/drawing/2010/main" val="0"/>
                              </a:ext>
                            </a:extLst>
                          </a:blip>
                          <a:stretch>
                            <a:fillRect/>
                          </a:stretch>
                        </pic:blipFill>
                        <pic:spPr>
                          <a:xfrm>
                            <a:off x="0" y="0"/>
                            <a:ext cx="1269153" cy="573559"/>
                          </a:xfrm>
                          <a:prstGeom prst="rect">
                            <a:avLst/>
                          </a:prstGeom>
                        </pic:spPr>
                      </pic:pic>
                    </a:graphicData>
                  </a:graphic>
                </wp:anchor>
              </w:drawing>
            </w:r>
          </w:p>
        </w:tc>
        <w:tc>
          <w:tcPr>
            <w:tcW w:w="1417" w:type="dxa"/>
          </w:tcPr>
          <w:p w14:paraId="0107C1A6" w14:textId="77777777" w:rsidR="00D5673A" w:rsidRPr="00C20C2B" w:rsidRDefault="00D5673A" w:rsidP="00D5673A">
            <w:pPr>
              <w:pStyle w:val="Normal-pool"/>
              <w:rPr>
                <w:rFonts w:eastAsiaTheme="minorEastAsia"/>
              </w:rPr>
            </w:pPr>
          </w:p>
        </w:tc>
      </w:tr>
    </w:tbl>
    <w:p w14:paraId="021F6A15" w14:textId="77777777" w:rsidR="006533B3" w:rsidRPr="00C20C2B" w:rsidRDefault="006533B3" w:rsidP="00D5673A">
      <w:pPr>
        <w:pStyle w:val="ASpacer"/>
        <w:rPr>
          <w:rFonts w:eastAsiaTheme="minorEastAsia"/>
        </w:rPr>
      </w:pPr>
    </w:p>
    <w:tbl>
      <w:tblPr>
        <w:tblW w:w="9496" w:type="dxa"/>
        <w:tblLook w:val="0000" w:firstRow="0" w:lastRow="0" w:firstColumn="0" w:lastColumn="0" w:noHBand="0" w:noVBand="0"/>
      </w:tblPr>
      <w:tblGrid>
        <w:gridCol w:w="6378"/>
        <w:gridCol w:w="3118"/>
      </w:tblGrid>
      <w:tr w:rsidR="00D5673A" w:rsidRPr="00C20C2B" w14:paraId="0261CF1A" w14:textId="77777777" w:rsidTr="00D5673A">
        <w:trPr>
          <w:trHeight w:val="340"/>
        </w:trPr>
        <w:tc>
          <w:tcPr>
            <w:tcW w:w="3358" w:type="pct"/>
            <w:vAlign w:val="bottom"/>
          </w:tcPr>
          <w:p w14:paraId="34284F2E" w14:textId="77777777" w:rsidR="00D5673A" w:rsidRPr="00C20C2B" w:rsidRDefault="00D5673A" w:rsidP="00D5673A">
            <w:pPr>
              <w:pStyle w:val="Normal-pool"/>
              <w:rPr>
                <w:rFonts w:eastAsiaTheme="minorEastAsia"/>
              </w:rPr>
            </w:pPr>
          </w:p>
        </w:tc>
        <w:tc>
          <w:tcPr>
            <w:tcW w:w="1642" w:type="pct"/>
            <w:noWrap/>
            <w:vAlign w:val="bottom"/>
          </w:tcPr>
          <w:p w14:paraId="09725634" w14:textId="1CD85CE0" w:rsidR="00D5673A" w:rsidRPr="00C20C2B" w:rsidRDefault="00D5673A" w:rsidP="00D5673A">
            <w:pPr>
              <w:pStyle w:val="ASymbol"/>
            </w:pPr>
            <w:r w:rsidRPr="00C20C2B">
              <w:rPr>
                <w:b/>
                <w:sz w:val="28"/>
              </w:rPr>
              <w:t>UNEP</w:t>
            </w:r>
            <w:r w:rsidRPr="00C20C2B">
              <w:t>/OzL.Pro.</w:t>
            </w:r>
            <w:bookmarkStart w:id="0" w:name="Symbol1A"/>
            <w:r w:rsidRPr="00C20C2B">
              <w:t>38</w:t>
            </w:r>
            <w:bookmarkStart w:id="1" w:name="Symbol1B"/>
            <w:bookmarkEnd w:id="0"/>
            <w:r w:rsidR="00F61DC9" w:rsidRPr="00C20C2B">
              <w:t>/4/Add.1</w:t>
            </w:r>
            <w:bookmarkEnd w:id="1"/>
          </w:p>
        </w:tc>
      </w:tr>
    </w:tbl>
    <w:p w14:paraId="2FB2A976" w14:textId="77777777" w:rsidR="00D5673A" w:rsidRPr="00C20C2B" w:rsidRDefault="00D5673A" w:rsidP="00D5673A">
      <w:pPr>
        <w:pStyle w:val="ASpacer"/>
        <w:rPr>
          <w:rFonts w:eastAsiaTheme="minorEastAsia"/>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D5673A" w:rsidRPr="00C20C2B" w14:paraId="13277FC1" w14:textId="77777777" w:rsidTr="00D5673A">
        <w:trPr>
          <w:trHeight w:val="2098"/>
        </w:trPr>
        <w:tc>
          <w:tcPr>
            <w:tcW w:w="5386" w:type="dxa"/>
          </w:tcPr>
          <w:p w14:paraId="2A4F0C2E" w14:textId="3C139BA1" w:rsidR="00D5673A" w:rsidRPr="00C20C2B" w:rsidRDefault="00D5673A" w:rsidP="00D5673A">
            <w:pPr>
              <w:pStyle w:val="AConvName"/>
              <w:rPr>
                <w:rFonts w:eastAsiaTheme="minorEastAsia"/>
              </w:rPr>
            </w:pPr>
            <w:r w:rsidRPr="00C20C2B">
              <w:rPr>
                <w:rFonts w:eastAsiaTheme="minorEastAsia"/>
              </w:rPr>
              <w:t xml:space="preserve">Montreal Protocol </w:t>
            </w:r>
            <w:r w:rsidRPr="00C20C2B">
              <w:rPr>
                <w:rFonts w:eastAsiaTheme="minorEastAsia"/>
              </w:rPr>
              <w:br/>
              <w:t xml:space="preserve">on Substances that </w:t>
            </w:r>
            <w:r w:rsidRPr="00C20C2B">
              <w:rPr>
                <w:rFonts w:eastAsiaTheme="minorEastAsia"/>
              </w:rPr>
              <w:br/>
              <w:t>Deplete the Ozone Layer</w:t>
            </w:r>
          </w:p>
        </w:tc>
        <w:tc>
          <w:tcPr>
            <w:tcW w:w="992" w:type="dxa"/>
          </w:tcPr>
          <w:p w14:paraId="35931861" w14:textId="77777777" w:rsidR="00D5673A" w:rsidRPr="00C20C2B" w:rsidRDefault="00D5673A" w:rsidP="00D5673A">
            <w:pPr>
              <w:pStyle w:val="Normal-pool"/>
              <w:rPr>
                <w:rFonts w:eastAsiaTheme="minorEastAsia"/>
              </w:rPr>
            </w:pPr>
          </w:p>
        </w:tc>
        <w:tc>
          <w:tcPr>
            <w:tcW w:w="3118" w:type="dxa"/>
          </w:tcPr>
          <w:p w14:paraId="1EB266BD" w14:textId="336FD0FF" w:rsidR="00D5673A" w:rsidRPr="00C20C2B" w:rsidRDefault="00D5673A" w:rsidP="00D5673A">
            <w:pPr>
              <w:pStyle w:val="AText"/>
              <w:rPr>
                <w:rFonts w:eastAsiaTheme="minorEastAsia"/>
              </w:rPr>
            </w:pPr>
            <w:r w:rsidRPr="00C20C2B">
              <w:rPr>
                <w:rFonts w:eastAsiaTheme="minorEastAsia"/>
              </w:rPr>
              <w:t xml:space="preserve">Distr.: </w:t>
            </w:r>
            <w:bookmarkStart w:id="2" w:name="Distribution"/>
            <w:r w:rsidR="00F61DC9" w:rsidRPr="00C20C2B">
              <w:rPr>
                <w:rFonts w:eastAsiaTheme="minorEastAsia"/>
              </w:rPr>
              <w:t>General</w:t>
            </w:r>
            <w:bookmarkEnd w:id="2"/>
            <w:r w:rsidRPr="00C20C2B">
              <w:rPr>
                <w:rFonts w:eastAsiaTheme="minorEastAsia"/>
              </w:rPr>
              <w:t xml:space="preserve"> </w:t>
            </w:r>
          </w:p>
          <w:p w14:paraId="228121CB" w14:textId="63B19562" w:rsidR="00D5673A" w:rsidRPr="00C20C2B" w:rsidRDefault="00B20091" w:rsidP="00D5673A">
            <w:pPr>
              <w:pStyle w:val="AText0"/>
              <w:rPr>
                <w:rFonts w:eastAsiaTheme="minorEastAsia"/>
              </w:rPr>
            </w:pPr>
            <w:bookmarkStart w:id="3" w:name="DistributionDate"/>
            <w:r w:rsidRPr="00C20C2B">
              <w:rPr>
                <w:rFonts w:eastAsiaTheme="minorEastAsia"/>
              </w:rPr>
              <w:t>22 September</w:t>
            </w:r>
            <w:r w:rsidR="00F61DC9" w:rsidRPr="00C20C2B">
              <w:rPr>
                <w:rFonts w:eastAsiaTheme="minorEastAsia"/>
              </w:rPr>
              <w:t xml:space="preserve"> 2026</w:t>
            </w:r>
            <w:bookmarkEnd w:id="3"/>
          </w:p>
          <w:p w14:paraId="671B08A5" w14:textId="2EBCCD22" w:rsidR="00D5673A" w:rsidRPr="00C20C2B" w:rsidRDefault="00D5673A" w:rsidP="00D5673A">
            <w:pPr>
              <w:pStyle w:val="AText"/>
              <w:rPr>
                <w:rFonts w:eastAsiaTheme="minorEastAsia"/>
              </w:rPr>
            </w:pPr>
            <w:bookmarkStart w:id="4" w:name="DistributionLang"/>
            <w:r w:rsidRPr="00C20C2B">
              <w:rPr>
                <w:rFonts w:eastAsiaTheme="minorEastAsia"/>
              </w:rPr>
              <w:t>Original: English</w:t>
            </w:r>
            <w:bookmarkEnd w:id="4"/>
          </w:p>
        </w:tc>
      </w:tr>
    </w:tbl>
    <w:p w14:paraId="1CF625A9" w14:textId="77777777" w:rsidR="00D5673A" w:rsidRPr="00C20C2B" w:rsidRDefault="00D5673A" w:rsidP="00D5673A">
      <w:pPr>
        <w:pStyle w:val="ASpacer"/>
        <w:rPr>
          <w:rFonts w:eastAsiaTheme="minorEastAsia"/>
        </w:rPr>
      </w:pPr>
    </w:p>
    <w:tbl>
      <w:tblPr>
        <w:tblW w:w="9496" w:type="dxa"/>
        <w:tblLayout w:type="fixed"/>
        <w:tblCellMar>
          <w:left w:w="0" w:type="dxa"/>
          <w:right w:w="0" w:type="dxa"/>
        </w:tblCellMar>
        <w:tblLook w:val="0000" w:firstRow="0" w:lastRow="0" w:firstColumn="0" w:lastColumn="0" w:noHBand="0" w:noVBand="0"/>
      </w:tblPr>
      <w:tblGrid>
        <w:gridCol w:w="5301"/>
        <w:gridCol w:w="4195"/>
      </w:tblGrid>
      <w:tr w:rsidR="00D5673A" w:rsidRPr="00C20C2B" w14:paraId="1EE0887A" w14:textId="77777777" w:rsidTr="00D5673A">
        <w:trPr>
          <w:trHeight w:val="57"/>
        </w:trPr>
        <w:tc>
          <w:tcPr>
            <w:tcW w:w="5301" w:type="dxa"/>
          </w:tcPr>
          <w:p w14:paraId="6CDF99DB" w14:textId="1C1666D9" w:rsidR="00D5673A" w:rsidRPr="00C20C2B" w:rsidRDefault="00D5673A" w:rsidP="00D5673A">
            <w:pPr>
              <w:pStyle w:val="AATitle"/>
              <w:rPr>
                <w:rFonts w:eastAsiaTheme="minorEastAsia"/>
              </w:rPr>
            </w:pPr>
            <w:bookmarkStart w:id="5" w:name="CorNot1Text"/>
            <w:r w:rsidRPr="00C20C2B">
              <w:rPr>
                <w:rFonts w:eastAsiaTheme="minorEastAsia"/>
              </w:rPr>
              <w:t xml:space="preserve">Thirty-Eighth Meeting of the Parties to </w:t>
            </w:r>
            <w:r w:rsidRPr="00C20C2B">
              <w:rPr>
                <w:rFonts w:eastAsiaTheme="minorEastAsia"/>
              </w:rPr>
              <w:br/>
              <w:t xml:space="preserve">the Montreal Protocol on Substances </w:t>
            </w:r>
            <w:r w:rsidRPr="00C20C2B">
              <w:rPr>
                <w:rFonts w:eastAsiaTheme="minorEastAsia"/>
              </w:rPr>
              <w:br/>
              <w:t>that Deplete the Ozone Layer</w:t>
            </w:r>
            <w:bookmarkEnd w:id="5"/>
            <w:r w:rsidRPr="00C20C2B">
              <w:rPr>
                <w:rFonts w:eastAsiaTheme="minorEastAsia"/>
              </w:rPr>
              <w:t xml:space="preserve"> </w:t>
            </w:r>
          </w:p>
          <w:p w14:paraId="0B139E99" w14:textId="22744FFA" w:rsidR="00D5673A" w:rsidRPr="00C20C2B" w:rsidRDefault="00D5673A" w:rsidP="00D5673A">
            <w:pPr>
              <w:pStyle w:val="AATitle1"/>
              <w:rPr>
                <w:rFonts w:eastAsiaTheme="minorEastAsia"/>
              </w:rPr>
            </w:pPr>
            <w:bookmarkStart w:id="6" w:name="CorNot1VenueDate"/>
            <w:r w:rsidRPr="00C20C2B">
              <w:rPr>
                <w:rFonts w:eastAsiaTheme="minorEastAsia"/>
              </w:rPr>
              <w:t>Kigali, 2–6 November 2026</w:t>
            </w:r>
            <w:bookmarkEnd w:id="6"/>
            <w:r w:rsidRPr="00C20C2B">
              <w:rPr>
                <w:rFonts w:eastAsiaTheme="minorEastAsia"/>
              </w:rPr>
              <w:t xml:space="preserve"> </w:t>
            </w:r>
          </w:p>
          <w:p w14:paraId="2B1080CD" w14:textId="632CE5B0" w:rsidR="00D5673A" w:rsidRPr="00C20C2B" w:rsidRDefault="00F61DC9" w:rsidP="00D5673A">
            <w:pPr>
              <w:pStyle w:val="AATitle1"/>
              <w:rPr>
                <w:rFonts w:eastAsiaTheme="minorEastAsia"/>
              </w:rPr>
            </w:pPr>
            <w:bookmarkStart w:id="7" w:name="CorNot1AgItem"/>
            <w:r w:rsidRPr="00C20C2B">
              <w:rPr>
                <w:rFonts w:eastAsiaTheme="minorEastAsia"/>
              </w:rPr>
              <w:t>Item 3 (a) of the provisional agenda</w:t>
            </w:r>
            <w:bookmarkEnd w:id="7"/>
            <w:r w:rsidR="00E85737" w:rsidRPr="00C20C2B">
              <w:rPr>
                <w:rFonts w:eastAsiaTheme="minorEastAsia"/>
              </w:rPr>
              <w:t xml:space="preserve"> for the preparatory segment</w:t>
            </w:r>
            <w:r w:rsidRPr="00C20C2B">
              <w:rPr>
                <w:bCs/>
              </w:rPr>
              <w:footnoteReference w:customMarkFollows="1" w:id="2"/>
              <w:t>*</w:t>
            </w:r>
            <w:r w:rsidR="00D5673A" w:rsidRPr="00C20C2B">
              <w:rPr>
                <w:rFonts w:eastAsiaTheme="minorEastAsia"/>
              </w:rPr>
              <w:t xml:space="preserve"> </w:t>
            </w:r>
          </w:p>
          <w:p w14:paraId="5B791AFB" w14:textId="0BFAE16B" w:rsidR="00D5673A" w:rsidRPr="00C20C2B" w:rsidRDefault="00F61DC9" w:rsidP="00D5673A">
            <w:pPr>
              <w:pStyle w:val="AATitle2"/>
              <w:rPr>
                <w:rFonts w:eastAsiaTheme="minorEastAsia"/>
              </w:rPr>
            </w:pPr>
            <w:bookmarkStart w:id="8" w:name="CorNot1AgTitle"/>
            <w:r w:rsidRPr="00C20C2B">
              <w:rPr>
                <w:rFonts w:eastAsiaTheme="minorEastAsia"/>
              </w:rPr>
              <w:t>Administrative matters: budget of the Trust Fund for the Montreal Protocol and financial reports</w:t>
            </w:r>
            <w:bookmarkEnd w:id="8"/>
          </w:p>
        </w:tc>
        <w:tc>
          <w:tcPr>
            <w:tcW w:w="4195" w:type="dxa"/>
          </w:tcPr>
          <w:p w14:paraId="500D075E" w14:textId="77777777" w:rsidR="00D5673A" w:rsidRPr="00C20C2B" w:rsidRDefault="00D5673A" w:rsidP="00D5673A">
            <w:pPr>
              <w:pStyle w:val="Normal-pool"/>
              <w:rPr>
                <w:rFonts w:eastAsiaTheme="minorEastAsia"/>
              </w:rPr>
            </w:pPr>
          </w:p>
        </w:tc>
      </w:tr>
    </w:tbl>
    <w:p w14:paraId="0FCADE87" w14:textId="32A676E0" w:rsidR="00F61DC9" w:rsidRPr="00C20C2B" w:rsidRDefault="00F61DC9" w:rsidP="00EF0B0E">
      <w:pPr>
        <w:pStyle w:val="BBTitle"/>
      </w:pPr>
      <w:r w:rsidRPr="00C20C2B">
        <w:t>Proposed budgets for 2027 and 2028 of the Trust Fund for the Montreal Protocol on Substances that Deplete the Ozone Layer</w:t>
      </w:r>
    </w:p>
    <w:p w14:paraId="74C78F1F" w14:textId="77777777" w:rsidR="00F61DC9" w:rsidRPr="00C20C2B" w:rsidRDefault="00F61DC9" w:rsidP="00EF0B0E">
      <w:pPr>
        <w:pStyle w:val="CH2"/>
      </w:pPr>
      <w:r w:rsidRPr="00C20C2B">
        <w:tab/>
      </w:r>
      <w:r w:rsidRPr="00C20C2B">
        <w:tab/>
        <w:t>Note by the Secretariat</w:t>
      </w:r>
    </w:p>
    <w:p w14:paraId="7F9285DA" w14:textId="77777777" w:rsidR="00F61DC9" w:rsidRPr="00C20C2B" w:rsidRDefault="00F61DC9" w:rsidP="0024715C">
      <w:pPr>
        <w:pStyle w:val="CH3"/>
      </w:pPr>
      <w:r w:rsidRPr="00C20C2B">
        <w:tab/>
      </w:r>
      <w:r w:rsidRPr="00C20C2B">
        <w:tab/>
        <w:t>Addendum</w:t>
      </w:r>
    </w:p>
    <w:p w14:paraId="26CA8D4D" w14:textId="0B18EFBA" w:rsidR="00F61DC9" w:rsidRPr="00C20C2B" w:rsidRDefault="00F61DC9" w:rsidP="00EF0B0E">
      <w:pPr>
        <w:pStyle w:val="CH1"/>
      </w:pPr>
      <w:r w:rsidRPr="00C20C2B">
        <w:tab/>
        <w:t>I.</w:t>
      </w:r>
      <w:r w:rsidRPr="00C20C2B">
        <w:tab/>
        <w:t>Introduction</w:t>
      </w:r>
    </w:p>
    <w:p w14:paraId="78E696D7" w14:textId="1173E25D" w:rsidR="008B7045" w:rsidRPr="00C20C2B" w:rsidRDefault="00F61DC9" w:rsidP="0024715C">
      <w:pPr>
        <w:pStyle w:val="Normalnumber"/>
        <w:tabs>
          <w:tab w:val="clear" w:pos="1247"/>
          <w:tab w:val="clear" w:pos="1814"/>
          <w:tab w:val="clear" w:pos="2381"/>
          <w:tab w:val="clear" w:pos="2948"/>
          <w:tab w:val="clear" w:pos="3515"/>
          <w:tab w:val="left" w:pos="624"/>
        </w:tabs>
        <w:ind w:left="1247"/>
      </w:pPr>
      <w:r w:rsidRPr="00C20C2B">
        <w:t>The present addendum to the note by the Secretariat on the proposed budgets for 2027 and 2028 of the Trust Fund for the Montreal Protocol on Substances that Deplete the Ozone Layer (UNEP/OzL.Pro.38/4) sets out a third budget scenario for 2027.</w:t>
      </w:r>
    </w:p>
    <w:p w14:paraId="52DDABF9" w14:textId="48DA160B" w:rsidR="008B7045" w:rsidRPr="00C20C2B" w:rsidRDefault="00F61DC9" w:rsidP="0024715C">
      <w:pPr>
        <w:pStyle w:val="Normalnumber"/>
        <w:tabs>
          <w:tab w:val="left" w:pos="624"/>
        </w:tabs>
        <w:ind w:left="1247"/>
      </w:pPr>
      <w:r w:rsidRPr="00C20C2B">
        <w:t xml:space="preserve">In the </w:t>
      </w:r>
      <w:r w:rsidRPr="005777EB">
        <w:t>note</w:t>
      </w:r>
      <w:r w:rsidR="00B110E7" w:rsidRPr="00C20C2B">
        <w:t xml:space="preserve">, </w:t>
      </w:r>
      <w:r w:rsidRPr="00C20C2B">
        <w:t xml:space="preserve">the </w:t>
      </w:r>
      <w:r w:rsidR="00B365F0">
        <w:t xml:space="preserve">Ozone </w:t>
      </w:r>
      <w:r w:rsidRPr="00C20C2B">
        <w:t xml:space="preserve">Secretariat presented two budget scenarios for 2027: a zero-nominal-growth budget of $5,912,612, the same amount as the approved budget for 2026, and a recommended budget of $6,157,370. </w:t>
      </w:r>
      <w:r w:rsidR="00547338" w:rsidRPr="00C20C2B">
        <w:t xml:space="preserve">The </w:t>
      </w:r>
      <w:r w:rsidRPr="00C20C2B">
        <w:t>third scenario</w:t>
      </w:r>
      <w:r w:rsidR="000B378B" w:rsidRPr="00C20C2B">
        <w:t xml:space="preserve"> </w:t>
      </w:r>
      <w:r w:rsidRPr="00C20C2B">
        <w:t>amount</w:t>
      </w:r>
      <w:r w:rsidR="000B378B" w:rsidRPr="00C20C2B">
        <w:t xml:space="preserve">s </w:t>
      </w:r>
      <w:r w:rsidRPr="00C20C2B">
        <w:t>to</w:t>
      </w:r>
      <w:r w:rsidR="000656E3" w:rsidRPr="00C20C2B">
        <w:t xml:space="preserve"> $5,773,622</w:t>
      </w:r>
      <w:r w:rsidR="00D95FDF" w:rsidRPr="00C20C2B">
        <w:t xml:space="preserve">, which </w:t>
      </w:r>
      <w:r w:rsidR="009369D9" w:rsidRPr="00C20C2B">
        <w:t xml:space="preserve">is </w:t>
      </w:r>
      <w:r w:rsidR="000656E3" w:rsidRPr="00C20C2B">
        <w:t>2.35</w:t>
      </w:r>
      <w:r w:rsidRPr="00C20C2B">
        <w:t xml:space="preserve"> per cent lower than the zero-nominal-growth budget and the approved budget for 2026, and </w:t>
      </w:r>
      <w:r w:rsidR="00A01988" w:rsidRPr="00C20C2B">
        <w:t>6.23</w:t>
      </w:r>
      <w:r w:rsidRPr="00C20C2B">
        <w:t xml:space="preserve"> per cent lower than the recommended budget.</w:t>
      </w:r>
      <w:r w:rsidR="00112A2C" w:rsidRPr="00C20C2B">
        <w:t xml:space="preserve"> </w:t>
      </w:r>
    </w:p>
    <w:p w14:paraId="1D1B5B35" w14:textId="192D5A95" w:rsidR="008B7045" w:rsidRPr="00C20C2B" w:rsidRDefault="00F61DC9" w:rsidP="0024715C">
      <w:pPr>
        <w:pStyle w:val="Normalnumber"/>
        <w:tabs>
          <w:tab w:val="clear" w:pos="1247"/>
          <w:tab w:val="clear" w:pos="1814"/>
          <w:tab w:val="clear" w:pos="2381"/>
          <w:tab w:val="clear" w:pos="2948"/>
          <w:tab w:val="clear" w:pos="3515"/>
          <w:tab w:val="left" w:pos="624"/>
        </w:tabs>
        <w:ind w:left="1247"/>
      </w:pPr>
      <w:r w:rsidRPr="00C20C2B">
        <w:t>The third scenario is presented in part II of the present addendum</w:t>
      </w:r>
      <w:r w:rsidR="00503A4C" w:rsidRPr="00C20C2B">
        <w:t xml:space="preserve">. The </w:t>
      </w:r>
      <w:r w:rsidRPr="00C20C2B">
        <w:t>detail</w:t>
      </w:r>
      <w:r w:rsidR="00503A4C" w:rsidRPr="00C20C2B">
        <w:t>s are set out</w:t>
      </w:r>
      <w:r w:rsidRPr="00C20C2B">
        <w:t xml:space="preserve"> in annex I, alongside the two scenarios presented in the note. Part III provides the corresponding cash balance analysis, and part IV presents the Secretariat’s concluding observations. The proposed budgets for 2028 remain as presented in the note.</w:t>
      </w:r>
    </w:p>
    <w:p w14:paraId="3D86BB5F" w14:textId="77777777" w:rsidR="008B7045" w:rsidRPr="00C20C2B" w:rsidRDefault="00F61DC9" w:rsidP="0024715C">
      <w:pPr>
        <w:pStyle w:val="Normalnumber"/>
        <w:tabs>
          <w:tab w:val="clear" w:pos="1247"/>
          <w:tab w:val="clear" w:pos="1814"/>
          <w:tab w:val="clear" w:pos="2381"/>
          <w:tab w:val="clear" w:pos="2948"/>
          <w:tab w:val="clear" w:pos="3515"/>
          <w:tab w:val="left" w:pos="624"/>
        </w:tabs>
        <w:ind w:left="1247"/>
      </w:pPr>
      <w:r w:rsidRPr="00C20C2B">
        <w:t>Throughout the present addendum, all references to dollars ($) are to United States dollars.</w:t>
      </w:r>
    </w:p>
    <w:p w14:paraId="74959006" w14:textId="11AD4B0B" w:rsidR="00F61DC9" w:rsidRPr="00C20C2B" w:rsidRDefault="00F61DC9" w:rsidP="00EF0B0E">
      <w:pPr>
        <w:pStyle w:val="CH1"/>
      </w:pPr>
      <w:r w:rsidRPr="00C20C2B">
        <w:tab/>
        <w:t>II.</w:t>
      </w:r>
      <w:r w:rsidRPr="00C20C2B">
        <w:tab/>
        <w:t>Third budget scenario for 2027</w:t>
      </w:r>
    </w:p>
    <w:p w14:paraId="46DBEA8C" w14:textId="7A3D6CD6" w:rsidR="008B7045" w:rsidRPr="00C20C2B" w:rsidRDefault="00F61DC9" w:rsidP="0024715C">
      <w:pPr>
        <w:pStyle w:val="Normalnumber"/>
        <w:tabs>
          <w:tab w:val="clear" w:pos="1247"/>
          <w:tab w:val="clear" w:pos="1814"/>
          <w:tab w:val="clear" w:pos="2381"/>
          <w:tab w:val="clear" w:pos="2948"/>
          <w:tab w:val="clear" w:pos="3515"/>
          <w:tab w:val="left" w:pos="624"/>
        </w:tabs>
        <w:ind w:left="1247"/>
      </w:pPr>
      <w:r w:rsidRPr="00C20C2B">
        <w:t xml:space="preserve">The third scenario amounts to </w:t>
      </w:r>
      <w:r w:rsidR="005E5970" w:rsidRPr="00C20C2B">
        <w:t>$5,773,622</w:t>
      </w:r>
      <w:r w:rsidRPr="00C20C2B">
        <w:t>, comprising direct costs of $</w:t>
      </w:r>
      <w:r w:rsidR="005E5970" w:rsidRPr="00C20C2B">
        <w:t>5,109,400</w:t>
      </w:r>
      <w:r w:rsidRPr="00C20C2B">
        <w:t xml:space="preserve"> and programme support costs of $</w:t>
      </w:r>
      <w:r w:rsidR="005E5970" w:rsidRPr="00C20C2B">
        <w:t>664,222</w:t>
      </w:r>
      <w:r w:rsidR="00235093" w:rsidRPr="00C20C2B">
        <w:t>.</w:t>
      </w:r>
      <w:r w:rsidRPr="00C20C2B">
        <w:t xml:space="preserve"> It differs from the zero-nominal-growth budget of $5,912,612, described in paragraph 11 of the note, in the following respects:</w:t>
      </w:r>
    </w:p>
    <w:p w14:paraId="7DC1CB02" w14:textId="376239CB" w:rsidR="00F61DC9" w:rsidRPr="00C20C2B" w:rsidRDefault="00F61DC9" w:rsidP="00C20C2B">
      <w:pPr>
        <w:pStyle w:val="Normalnumber"/>
        <w:numPr>
          <w:ilvl w:val="1"/>
          <w:numId w:val="1"/>
        </w:numPr>
        <w:tabs>
          <w:tab w:val="clear" w:pos="1247"/>
          <w:tab w:val="clear" w:pos="1814"/>
          <w:tab w:val="clear" w:pos="2381"/>
          <w:tab w:val="clear" w:pos="2495"/>
          <w:tab w:val="clear" w:pos="2948"/>
          <w:tab w:val="clear" w:pos="3515"/>
          <w:tab w:val="left" w:pos="624"/>
        </w:tabs>
        <w:ind w:left="1247" w:firstLine="624"/>
      </w:pPr>
      <w:r w:rsidRPr="00C20C2B">
        <w:t>A decrease of $</w:t>
      </w:r>
      <w:r w:rsidR="003E5BDD" w:rsidRPr="00C20C2B">
        <w:t>93</w:t>
      </w:r>
      <w:r w:rsidRPr="00C20C2B">
        <w:t xml:space="preserve">,000 in the conference services costs category results from </w:t>
      </w:r>
      <w:r w:rsidR="002B7293" w:rsidRPr="00C20C2B">
        <w:t xml:space="preserve">a reduction in </w:t>
      </w:r>
      <w:r w:rsidRPr="00C20C2B">
        <w:t>the allocation for the 2027 meetings of the Implementation Committee from $200,000 to $</w:t>
      </w:r>
      <w:r w:rsidR="00885DE8" w:rsidRPr="00C20C2B">
        <w:t>107</w:t>
      </w:r>
      <w:r w:rsidRPr="00C20C2B">
        <w:t xml:space="preserve">,000. The reduced amount is based on the costs of the </w:t>
      </w:r>
      <w:r w:rsidR="00EA3D8A" w:rsidRPr="00C20C2B">
        <w:t xml:space="preserve">one-day </w:t>
      </w:r>
      <w:r w:rsidRPr="00C20C2B">
        <w:t>meetings of the Committee held in 2024</w:t>
      </w:r>
      <w:r w:rsidR="0023207F">
        <w:t>,</w:t>
      </w:r>
      <w:r w:rsidRPr="00C20C2B">
        <w:t xml:space="preserve"> excluding </w:t>
      </w:r>
      <w:r w:rsidR="0023207F">
        <w:t xml:space="preserve">the </w:t>
      </w:r>
      <w:r w:rsidR="0031183F" w:rsidRPr="00C20C2B">
        <w:t xml:space="preserve">translation </w:t>
      </w:r>
      <w:r w:rsidR="00885DE8" w:rsidRPr="00C20C2B">
        <w:t xml:space="preserve">of pre-session </w:t>
      </w:r>
      <w:r w:rsidR="0094244B" w:rsidRPr="00C20C2B">
        <w:t xml:space="preserve">documents </w:t>
      </w:r>
      <w:r w:rsidR="000B7FA9" w:rsidRPr="00C20C2B">
        <w:t xml:space="preserve">and </w:t>
      </w:r>
      <w:r w:rsidRPr="00C20C2B">
        <w:t>interpretation services</w:t>
      </w:r>
      <w:r w:rsidR="00EC3FF7" w:rsidRPr="00C20C2B">
        <w:t xml:space="preserve"> and </w:t>
      </w:r>
      <w:r w:rsidRPr="00C20C2B">
        <w:t>adjusted for inflation</w:t>
      </w:r>
      <w:r w:rsidR="00CB192B" w:rsidRPr="00C20C2B">
        <w:t>.</w:t>
      </w:r>
      <w:r w:rsidR="00DD5954" w:rsidRPr="00C20C2B">
        <w:t xml:space="preserve"> </w:t>
      </w:r>
      <w:r w:rsidR="00CB192B" w:rsidRPr="00C20C2B">
        <w:t>Making documents available</w:t>
      </w:r>
      <w:r w:rsidR="00B145F5" w:rsidRPr="00C20C2B">
        <w:t xml:space="preserve"> and conducting meeting</w:t>
      </w:r>
      <w:r w:rsidR="00EF3D24" w:rsidRPr="00C20C2B">
        <w:t>s</w:t>
      </w:r>
      <w:r w:rsidR="00B145F5" w:rsidRPr="00C20C2B">
        <w:t xml:space="preserve"> in</w:t>
      </w:r>
      <w:r w:rsidR="00CB192B" w:rsidRPr="00C20C2B">
        <w:t xml:space="preserve"> English only </w:t>
      </w:r>
      <w:r w:rsidR="00B145F5" w:rsidRPr="00C20C2B">
        <w:t xml:space="preserve">may </w:t>
      </w:r>
      <w:r w:rsidR="00BF46D4" w:rsidRPr="00C20C2B">
        <w:t xml:space="preserve">affect the level </w:t>
      </w:r>
      <w:r w:rsidR="00BF46D4" w:rsidRPr="00C20C2B">
        <w:lastRenderedPageBreak/>
        <w:t xml:space="preserve">of engagement of some members of the Committee </w:t>
      </w:r>
      <w:r w:rsidR="0023207F">
        <w:t xml:space="preserve">and of </w:t>
      </w:r>
      <w:r w:rsidR="00BF46D4" w:rsidRPr="00C20C2B">
        <w:t>parties that are invited to attend meetings of the Committee</w:t>
      </w:r>
      <w:r w:rsidRPr="00C20C2B">
        <w:t>;</w:t>
      </w:r>
    </w:p>
    <w:p w14:paraId="0E95F6E1" w14:textId="276E1D54" w:rsidR="00F61DC9" w:rsidRPr="00C20C2B" w:rsidRDefault="00F61DC9" w:rsidP="00EF0B0E">
      <w:pPr>
        <w:pStyle w:val="Normalnumber"/>
        <w:numPr>
          <w:ilvl w:val="1"/>
          <w:numId w:val="1"/>
        </w:numPr>
        <w:tabs>
          <w:tab w:val="clear" w:pos="1247"/>
          <w:tab w:val="clear" w:pos="1814"/>
          <w:tab w:val="clear" w:pos="2381"/>
          <w:tab w:val="clear" w:pos="2495"/>
          <w:tab w:val="clear" w:pos="2948"/>
          <w:tab w:val="clear" w:pos="3515"/>
          <w:tab w:val="left" w:pos="624"/>
        </w:tabs>
        <w:ind w:left="1247" w:firstLine="624"/>
      </w:pPr>
      <w:r w:rsidRPr="00C20C2B">
        <w:t>A reduction of $50,000 for travel by assessment panel members and experts from parties operating under paragraph 1 of Article 5 of the Montreal Protocol (Article 5 parties)</w:t>
      </w:r>
      <w:r w:rsidR="007F2B4D" w:rsidRPr="00C20C2B">
        <w:t xml:space="preserve"> </w:t>
      </w:r>
      <w:r w:rsidR="007F2B4D" w:rsidRPr="001D71D3">
        <w:t>results in</w:t>
      </w:r>
      <w:r w:rsidR="007F2B4D" w:rsidRPr="00C20C2B">
        <w:t xml:space="preserve"> an amount </w:t>
      </w:r>
      <w:r w:rsidRPr="00C20C2B">
        <w:t>below the level approved for 2025 ($350,000)</w:t>
      </w:r>
      <w:r w:rsidR="009D361C" w:rsidRPr="00C20C2B">
        <w:t xml:space="preserve">, </w:t>
      </w:r>
      <w:r w:rsidR="005A5368" w:rsidRPr="00C20C2B">
        <w:t xml:space="preserve">a year without </w:t>
      </w:r>
      <w:r w:rsidR="001D71D3">
        <w:t xml:space="preserve">quadrennial </w:t>
      </w:r>
      <w:r w:rsidR="005A5368" w:rsidRPr="00C20C2B">
        <w:t>assessment</w:t>
      </w:r>
      <w:r w:rsidR="001D71D3">
        <w:t>s</w:t>
      </w:r>
      <w:r w:rsidR="004B0F30" w:rsidRPr="00C20C2B">
        <w:t>. Such a reduction</w:t>
      </w:r>
      <w:r w:rsidRPr="00C20C2B">
        <w:t xml:space="preserve"> may limit the participation</w:t>
      </w:r>
      <w:r w:rsidR="009D361C" w:rsidRPr="00C20C2B">
        <w:t xml:space="preserve"> of </w:t>
      </w:r>
      <w:r w:rsidR="00B365F0">
        <w:t xml:space="preserve">panel </w:t>
      </w:r>
      <w:r w:rsidR="009D361C" w:rsidRPr="00C20C2B">
        <w:t>members and experts</w:t>
      </w:r>
      <w:r w:rsidRPr="00C20C2B">
        <w:t xml:space="preserve"> in the meetings of the panels</w:t>
      </w:r>
      <w:r w:rsidR="001A7561" w:rsidRPr="00C20C2B">
        <w:t xml:space="preserve"> and </w:t>
      </w:r>
      <w:r w:rsidR="000F6D2F" w:rsidRPr="00C20C2B">
        <w:t>the meetings of the parties</w:t>
      </w:r>
      <w:r w:rsidRPr="00C20C2B">
        <w:t>;</w:t>
      </w:r>
    </w:p>
    <w:p w14:paraId="2A2CBFA0" w14:textId="20A87024" w:rsidR="00F61DC9" w:rsidRPr="00C20C2B" w:rsidRDefault="00F61DC9" w:rsidP="00EF0B0E">
      <w:pPr>
        <w:pStyle w:val="Normalnumber"/>
        <w:numPr>
          <w:ilvl w:val="1"/>
          <w:numId w:val="1"/>
        </w:numPr>
        <w:tabs>
          <w:tab w:val="clear" w:pos="1247"/>
          <w:tab w:val="clear" w:pos="1814"/>
          <w:tab w:val="clear" w:pos="2381"/>
          <w:tab w:val="clear" w:pos="2495"/>
          <w:tab w:val="clear" w:pos="2948"/>
          <w:tab w:val="clear" w:pos="3515"/>
          <w:tab w:val="left" w:pos="624"/>
        </w:tabs>
        <w:ind w:left="1247" w:firstLine="624"/>
      </w:pPr>
      <w:r w:rsidRPr="00C20C2B">
        <w:t>An increase of $</w:t>
      </w:r>
      <w:r w:rsidR="000051B6" w:rsidRPr="00C20C2B">
        <w:t>2</w:t>
      </w:r>
      <w:r w:rsidRPr="00C20C2B">
        <w:t>0,000 in the amount budgeted for travel by Secretariat staff</w:t>
      </w:r>
      <w:r w:rsidR="003529FC" w:rsidRPr="00C20C2B">
        <w:t>, which</w:t>
      </w:r>
      <w:r w:rsidR="004C6CDA" w:rsidRPr="00C20C2B">
        <w:t xml:space="preserve"> </w:t>
      </w:r>
      <w:r w:rsidRPr="00C20C2B">
        <w:t>remains $</w:t>
      </w:r>
      <w:r w:rsidR="00800B11" w:rsidRPr="00C20C2B">
        <w:t>8</w:t>
      </w:r>
      <w:r w:rsidRPr="00C20C2B">
        <w:t xml:space="preserve">5,000 lower than the budget approved for 2026 and </w:t>
      </w:r>
      <w:r w:rsidR="00B021A7" w:rsidRPr="00C20C2B">
        <w:t xml:space="preserve">the amount </w:t>
      </w:r>
      <w:r w:rsidRPr="00C20C2B">
        <w:t>proposed under the recommended budget</w:t>
      </w:r>
      <w:r w:rsidR="005C5D5A" w:rsidRPr="00C20C2B">
        <w:t xml:space="preserve">. </w:t>
      </w:r>
      <w:r w:rsidR="00EC73F5" w:rsidRPr="00C20C2B">
        <w:t>T</w:t>
      </w:r>
      <w:r w:rsidRPr="00C20C2B">
        <w:t xml:space="preserve">he </w:t>
      </w:r>
      <w:r w:rsidR="00E9644D" w:rsidRPr="00C20C2B">
        <w:t xml:space="preserve">modest </w:t>
      </w:r>
      <w:r w:rsidRPr="00C20C2B">
        <w:t xml:space="preserve">increase would </w:t>
      </w:r>
      <w:r w:rsidR="00C01AC8" w:rsidRPr="00C20C2B">
        <w:t xml:space="preserve">enable </w:t>
      </w:r>
      <w:r w:rsidRPr="00C20C2B">
        <w:t xml:space="preserve">Secretariat staff </w:t>
      </w:r>
      <w:r w:rsidR="00C01AC8" w:rsidRPr="00C20C2B">
        <w:t xml:space="preserve">to participate </w:t>
      </w:r>
      <w:r w:rsidRPr="00C20C2B">
        <w:t xml:space="preserve">in </w:t>
      </w:r>
      <w:r w:rsidR="00C01AC8" w:rsidRPr="00C20C2B">
        <w:t xml:space="preserve">more </w:t>
      </w:r>
      <w:r w:rsidRPr="00C20C2B">
        <w:t>ozone-related meetings</w:t>
      </w:r>
      <w:r w:rsidR="00FE2CB9" w:rsidRPr="00C20C2B">
        <w:t xml:space="preserve"> where in-person attendance is important</w:t>
      </w:r>
      <w:r w:rsidRPr="00C20C2B">
        <w:t>;</w:t>
      </w:r>
    </w:p>
    <w:p w14:paraId="53D72CF9" w14:textId="4667DF0E" w:rsidR="00F61DC9" w:rsidRPr="00C20C2B" w:rsidRDefault="00F61DC9" w:rsidP="00EF0B0E">
      <w:pPr>
        <w:pStyle w:val="Normalnumber"/>
        <w:numPr>
          <w:ilvl w:val="1"/>
          <w:numId w:val="1"/>
        </w:numPr>
        <w:tabs>
          <w:tab w:val="clear" w:pos="1247"/>
          <w:tab w:val="clear" w:pos="1814"/>
          <w:tab w:val="clear" w:pos="2381"/>
          <w:tab w:val="clear" w:pos="2495"/>
          <w:tab w:val="clear" w:pos="2948"/>
          <w:tab w:val="clear" w:pos="3515"/>
          <w:tab w:val="left" w:pos="624"/>
        </w:tabs>
        <w:ind w:left="1247" w:firstLine="624"/>
      </w:pPr>
      <w:r w:rsidRPr="00C20C2B">
        <w:t>A corresponding decrease of $</w:t>
      </w:r>
      <w:r w:rsidR="00334DA4" w:rsidRPr="00C20C2B">
        <w:t>15,990</w:t>
      </w:r>
      <w:r w:rsidRPr="00C20C2B">
        <w:t xml:space="preserve"> in programme support costs, resulting from the net reduction in direct costs described in subparagraphs (a)–(</w:t>
      </w:r>
      <w:r w:rsidR="00EA285B" w:rsidRPr="00C20C2B">
        <w:t>c</w:t>
      </w:r>
      <w:r w:rsidRPr="00C20C2B">
        <w:t>) above</w:t>
      </w:r>
      <w:r w:rsidR="00E85F96" w:rsidRPr="00C20C2B">
        <w:t xml:space="preserve">, </w:t>
      </w:r>
      <w:r w:rsidR="00B716A3" w:rsidRPr="00C20C2B">
        <w:t xml:space="preserve">which </w:t>
      </w:r>
      <w:r w:rsidR="00E85F96" w:rsidRPr="00C20C2B">
        <w:t xml:space="preserve">will </w:t>
      </w:r>
      <w:r w:rsidR="002115BC" w:rsidRPr="00C20C2B">
        <w:t xml:space="preserve">reduce the programme support resources allotted to the </w:t>
      </w:r>
      <w:r w:rsidR="002D7991" w:rsidRPr="00C20C2B">
        <w:t>Secretariat in 2028</w:t>
      </w:r>
      <w:r w:rsidR="00B716A3" w:rsidRPr="00C20C2B">
        <w:t>,</w:t>
      </w:r>
      <w:r w:rsidR="00C67A2F" w:rsidRPr="00C20C2B">
        <w:t xml:space="preserve"> affecting its ability to absorb administrative costs</w:t>
      </w:r>
      <w:r w:rsidRPr="00C20C2B">
        <w:t>.</w:t>
      </w:r>
      <w:r w:rsidR="00E85F96" w:rsidRPr="00C20C2B">
        <w:t xml:space="preserve"> </w:t>
      </w:r>
    </w:p>
    <w:p w14:paraId="00E52AB9" w14:textId="77777777" w:rsidR="008B7045" w:rsidRPr="00C20C2B" w:rsidRDefault="00F61DC9" w:rsidP="0024715C">
      <w:pPr>
        <w:pStyle w:val="Normalnumber"/>
        <w:tabs>
          <w:tab w:val="clear" w:pos="1247"/>
          <w:tab w:val="clear" w:pos="1814"/>
          <w:tab w:val="clear" w:pos="2381"/>
          <w:tab w:val="clear" w:pos="2948"/>
          <w:tab w:val="clear" w:pos="3515"/>
          <w:tab w:val="left" w:pos="624"/>
        </w:tabs>
        <w:ind w:left="1247"/>
      </w:pPr>
      <w:r w:rsidRPr="00C20C2B">
        <w:t>The proposed amounts for the following budget lines are the same as under the zero-nominal-growth scenario:</w:t>
      </w:r>
    </w:p>
    <w:p w14:paraId="72A49BA6" w14:textId="19E4F720" w:rsidR="00F61DC9" w:rsidRPr="00C20C2B" w:rsidRDefault="00F61DC9" w:rsidP="00EF0B0E">
      <w:pPr>
        <w:pStyle w:val="Normalnumber"/>
        <w:numPr>
          <w:ilvl w:val="1"/>
          <w:numId w:val="1"/>
        </w:numPr>
        <w:tabs>
          <w:tab w:val="clear" w:pos="1247"/>
          <w:tab w:val="clear" w:pos="1814"/>
          <w:tab w:val="clear" w:pos="2381"/>
          <w:tab w:val="clear" w:pos="2495"/>
          <w:tab w:val="clear" w:pos="2948"/>
          <w:tab w:val="clear" w:pos="3515"/>
          <w:tab w:val="left" w:pos="624"/>
        </w:tabs>
        <w:ind w:left="1247" w:firstLine="624"/>
      </w:pPr>
      <w:r w:rsidRPr="00C20C2B">
        <w:t>Employee salaries, allowances and benefits, at $2,085,000. In view of the staff movements</w:t>
      </w:r>
      <w:r w:rsidR="00004D60" w:rsidRPr="00C20C2B">
        <w:t>, including retirements,</w:t>
      </w:r>
      <w:r w:rsidRPr="00C20C2B">
        <w:t xml:space="preserve"> expected during the year, no reduction is proposed </w:t>
      </w:r>
      <w:r w:rsidR="00B365F0">
        <w:t>in</w:t>
      </w:r>
      <w:r w:rsidR="00B365F0" w:rsidRPr="00C20C2B">
        <w:t xml:space="preserve"> </w:t>
      </w:r>
      <w:r w:rsidRPr="00C20C2B">
        <w:t>this cost category;</w:t>
      </w:r>
    </w:p>
    <w:p w14:paraId="2FF42219" w14:textId="7FE954B2" w:rsidR="00F61DC9" w:rsidRPr="00C20C2B" w:rsidRDefault="00F61DC9" w:rsidP="00EF0B0E">
      <w:pPr>
        <w:pStyle w:val="Normalnumber"/>
        <w:numPr>
          <w:ilvl w:val="1"/>
          <w:numId w:val="1"/>
        </w:numPr>
        <w:tabs>
          <w:tab w:val="clear" w:pos="1247"/>
          <w:tab w:val="clear" w:pos="1814"/>
          <w:tab w:val="clear" w:pos="2381"/>
          <w:tab w:val="clear" w:pos="2495"/>
          <w:tab w:val="clear" w:pos="2948"/>
          <w:tab w:val="clear" w:pos="3515"/>
          <w:tab w:val="left" w:pos="624"/>
        </w:tabs>
        <w:ind w:left="1247" w:firstLine="624"/>
      </w:pPr>
      <w:r w:rsidRPr="00C20C2B">
        <w:t xml:space="preserve">The consultancy budget, at $75,000, which the Secretariat does not consider should be reduced further given the need for expertise to support the implementation of approved activities </w:t>
      </w:r>
      <w:r w:rsidR="00F03C69">
        <w:t>in the light of</w:t>
      </w:r>
      <w:r w:rsidRPr="00C20C2B">
        <w:t xml:space="preserve"> the retirements and staff movements described in paragraph 11 (a) (ii) of the note;</w:t>
      </w:r>
    </w:p>
    <w:p w14:paraId="43CCE296" w14:textId="5FB8B909" w:rsidR="00F61DC9" w:rsidRPr="00C20C2B" w:rsidRDefault="00F61DC9" w:rsidP="00EF0B0E">
      <w:pPr>
        <w:pStyle w:val="Normalnumber"/>
        <w:numPr>
          <w:ilvl w:val="1"/>
          <w:numId w:val="1"/>
        </w:numPr>
        <w:tabs>
          <w:tab w:val="clear" w:pos="1247"/>
          <w:tab w:val="clear" w:pos="1814"/>
          <w:tab w:val="clear" w:pos="2381"/>
          <w:tab w:val="clear" w:pos="2495"/>
          <w:tab w:val="clear" w:pos="2948"/>
          <w:tab w:val="clear" w:pos="3515"/>
          <w:tab w:val="left" w:pos="624"/>
        </w:tabs>
        <w:ind w:left="1247" w:firstLine="624"/>
      </w:pPr>
      <w:r w:rsidRPr="00C20C2B">
        <w:t>The conference services costs for the forty-ninth meeting of the Open-ended Working Group ($650,000), the Thirty-Ninth Meeting of the Parties ($600,000), the meetings of the assessment panels ($55,000)</w:t>
      </w:r>
      <w:r w:rsidR="000B7FDB" w:rsidRPr="00C20C2B">
        <w:t>,</w:t>
      </w:r>
      <w:r w:rsidRPr="00C20C2B">
        <w:t xml:space="preserve"> the meeting of the Bureau ($25,000)</w:t>
      </w:r>
      <w:r w:rsidR="000B7FDB" w:rsidRPr="00C20C2B">
        <w:t xml:space="preserve"> and the </w:t>
      </w:r>
      <w:r w:rsidR="00D7728B" w:rsidRPr="00C20C2B">
        <w:t xml:space="preserve">hospitality </w:t>
      </w:r>
      <w:r w:rsidR="00A6202F" w:rsidRPr="00C20C2B">
        <w:t>budget ($15,000)</w:t>
      </w:r>
      <w:r w:rsidRPr="00C20C2B">
        <w:t>;</w:t>
      </w:r>
    </w:p>
    <w:p w14:paraId="261D759A" w14:textId="4C9F8867" w:rsidR="00F61DC9" w:rsidRPr="00C20C2B" w:rsidRDefault="00F61DC9" w:rsidP="00EF0B0E">
      <w:pPr>
        <w:pStyle w:val="Normalnumber"/>
        <w:numPr>
          <w:ilvl w:val="1"/>
          <w:numId w:val="1"/>
        </w:numPr>
        <w:tabs>
          <w:tab w:val="clear" w:pos="1247"/>
          <w:tab w:val="clear" w:pos="1814"/>
          <w:tab w:val="clear" w:pos="2381"/>
          <w:tab w:val="clear" w:pos="2495"/>
          <w:tab w:val="clear" w:pos="2948"/>
          <w:tab w:val="clear" w:pos="3515"/>
          <w:tab w:val="left" w:pos="624"/>
        </w:tabs>
        <w:ind w:left="1247" w:firstLine="624"/>
      </w:pPr>
      <w:r w:rsidRPr="00C20C2B">
        <w:t>The budgets for the participation of representatives of Article 5 parties in the</w:t>
      </w:r>
      <w:r w:rsidR="00B60995" w:rsidRPr="00C20C2B">
        <w:t xml:space="preserve"> forty</w:t>
      </w:r>
      <w:r w:rsidR="00B60995" w:rsidRPr="00C20C2B">
        <w:noBreakHyphen/>
      </w:r>
      <w:r w:rsidRPr="00C20C2B">
        <w:t>ninth meeting of the Open-ended Working Group ($390,000), the Thirty-Ninth Meeting of the Parties ($410,000) and the meetings of the Bureau ($15,000) and the Implementation Committee ($65,000);</w:t>
      </w:r>
    </w:p>
    <w:p w14:paraId="47CC1301" w14:textId="1F40B41B" w:rsidR="00260FB1" w:rsidRPr="00C20C2B" w:rsidRDefault="001822DD" w:rsidP="00EF0B0E">
      <w:pPr>
        <w:pStyle w:val="Normalnumber"/>
        <w:numPr>
          <w:ilvl w:val="1"/>
          <w:numId w:val="1"/>
        </w:numPr>
        <w:tabs>
          <w:tab w:val="clear" w:pos="1247"/>
          <w:tab w:val="clear" w:pos="1814"/>
          <w:tab w:val="clear" w:pos="2381"/>
          <w:tab w:val="clear" w:pos="2495"/>
          <w:tab w:val="clear" w:pos="2948"/>
          <w:tab w:val="clear" w:pos="3515"/>
          <w:tab w:val="left" w:pos="624"/>
        </w:tabs>
        <w:ind w:left="1247" w:firstLine="624"/>
      </w:pPr>
      <w:r w:rsidRPr="00C20C2B">
        <w:t xml:space="preserve">The operating costs </w:t>
      </w:r>
      <w:r w:rsidR="00F14D39" w:rsidRPr="00C20C2B">
        <w:t xml:space="preserve">and public awareness and </w:t>
      </w:r>
      <w:r w:rsidR="00551CCE" w:rsidRPr="00C20C2B">
        <w:t xml:space="preserve">communication costs </w:t>
      </w:r>
      <w:r w:rsidRPr="00C20C2B">
        <w:t>categor</w:t>
      </w:r>
      <w:r w:rsidR="00551CCE" w:rsidRPr="00C20C2B">
        <w:t xml:space="preserve">ies remain at </w:t>
      </w:r>
      <w:r w:rsidR="005E3503" w:rsidRPr="00C20C2B">
        <w:t>$147,400</w:t>
      </w:r>
      <w:r w:rsidR="00551CCE" w:rsidRPr="00C20C2B">
        <w:t xml:space="preserve"> and </w:t>
      </w:r>
      <w:r w:rsidR="00C47EB9" w:rsidRPr="00C20C2B">
        <w:t>$70,000</w:t>
      </w:r>
      <w:r w:rsidR="00AD773D">
        <w:t>,</w:t>
      </w:r>
      <w:r w:rsidR="000E4186" w:rsidRPr="00C20C2B">
        <w:t xml:space="preserve"> respectively</w:t>
      </w:r>
      <w:r w:rsidR="00AD773D">
        <w:t>.</w:t>
      </w:r>
    </w:p>
    <w:p w14:paraId="407E0E02" w14:textId="1E8C71F0" w:rsidR="008B7045" w:rsidRPr="00C20C2B" w:rsidRDefault="00F61DC9" w:rsidP="0024715C">
      <w:pPr>
        <w:pStyle w:val="Normalnumber"/>
        <w:tabs>
          <w:tab w:val="clear" w:pos="1247"/>
          <w:tab w:val="clear" w:pos="1814"/>
          <w:tab w:val="clear" w:pos="2381"/>
          <w:tab w:val="clear" w:pos="2948"/>
          <w:tab w:val="clear" w:pos="3515"/>
          <w:tab w:val="left" w:pos="624"/>
        </w:tabs>
        <w:ind w:left="1247"/>
      </w:pPr>
      <w:r w:rsidRPr="00C20C2B">
        <w:t>As i</w:t>
      </w:r>
      <w:r w:rsidR="00AC659F" w:rsidRPr="00C20C2B">
        <w:t xml:space="preserve">n the other two budget scenarios, </w:t>
      </w:r>
      <w:r w:rsidRPr="00C20C2B">
        <w:t xml:space="preserve">the Secretariat is not proposing any activities to be funded from the cash balance in </w:t>
      </w:r>
      <w:r w:rsidR="00AC659F" w:rsidRPr="00C20C2B">
        <w:t>the third scenario</w:t>
      </w:r>
      <w:r w:rsidRPr="00C20C2B">
        <w:t>.</w:t>
      </w:r>
    </w:p>
    <w:p w14:paraId="3EEC2EEE" w14:textId="35633B35" w:rsidR="00F61DC9" w:rsidRPr="00C20C2B" w:rsidRDefault="00F61DC9" w:rsidP="00C20C2B">
      <w:pPr>
        <w:pStyle w:val="CH2"/>
      </w:pPr>
      <w:r w:rsidRPr="00C20C2B">
        <w:tab/>
      </w:r>
      <w:r w:rsidRPr="00055CE8">
        <w:tab/>
        <w:t>Summary</w:t>
      </w:r>
    </w:p>
    <w:p w14:paraId="05D12FE4" w14:textId="53388131" w:rsidR="008B7045" w:rsidRPr="00C20C2B" w:rsidRDefault="00F61DC9" w:rsidP="00EF0B0E">
      <w:pPr>
        <w:pStyle w:val="Normalnumber"/>
        <w:tabs>
          <w:tab w:val="clear" w:pos="1247"/>
          <w:tab w:val="clear" w:pos="1814"/>
          <w:tab w:val="clear" w:pos="2381"/>
          <w:tab w:val="clear" w:pos="2948"/>
          <w:tab w:val="clear" w:pos="3515"/>
          <w:tab w:val="left" w:pos="624"/>
        </w:tabs>
        <w:ind w:left="1247"/>
      </w:pPr>
      <w:r w:rsidRPr="00C20C2B">
        <w:t>Table 1 presents a summary of the three budget scenarios for 2027. The detailed budget under the third scenario, compared with the zero-nominal-growth and recommended budgets, is set out in annex I to the present addendum</w:t>
      </w:r>
      <w:r w:rsidR="0036254B">
        <w:t>, without formal editing</w:t>
      </w:r>
      <w:r w:rsidRPr="00C20C2B">
        <w:t>.</w:t>
      </w:r>
    </w:p>
    <w:p w14:paraId="3BB63D48" w14:textId="1DFCE0D6" w:rsidR="00F61DC9" w:rsidRPr="00C20C2B" w:rsidRDefault="00F61DC9" w:rsidP="00F61DC9">
      <w:pPr>
        <w:pStyle w:val="Titletable"/>
        <w:keepNext w:val="0"/>
        <w:keepLines w:val="0"/>
        <w:spacing w:before="240"/>
        <w:rPr>
          <w:rFonts w:eastAsia="MS Mincho"/>
          <w:lang w:eastAsia="zh-CN"/>
        </w:rPr>
      </w:pPr>
      <w:r w:rsidRPr="00C20C2B">
        <w:rPr>
          <w:rFonts w:eastAsia="MS Mincho"/>
          <w:b w:val="0"/>
          <w:bCs w:val="0"/>
          <w:lang w:eastAsia="zh-CN"/>
        </w:rPr>
        <w:t>Table 1</w:t>
      </w:r>
      <w:r w:rsidR="00EF0B0E" w:rsidRPr="00C20C2B">
        <w:rPr>
          <w:rFonts w:eastAsia="MS Mincho"/>
          <w:b w:val="0"/>
          <w:bCs w:val="0"/>
          <w:lang w:eastAsia="zh-CN"/>
        </w:rPr>
        <w:t xml:space="preserve"> </w:t>
      </w:r>
      <w:r w:rsidRPr="00C20C2B">
        <w:br/>
        <w:t>Summary of the 2027 budget scenarios</w:t>
      </w:r>
    </w:p>
    <w:p w14:paraId="5959BF22" w14:textId="77777777" w:rsidR="00F61DC9" w:rsidRPr="00C20C2B" w:rsidRDefault="00F61DC9" w:rsidP="00F61DC9">
      <w:pPr>
        <w:pStyle w:val="Titletable"/>
        <w:keepNext w:val="0"/>
        <w:keepLines w:val="0"/>
        <w:rPr>
          <w:rFonts w:eastAsia="MS Mincho"/>
          <w:b w:val="0"/>
          <w:bCs w:val="0"/>
          <w:sz w:val="18"/>
          <w:szCs w:val="18"/>
          <w:lang w:eastAsia="zh-CN"/>
        </w:rPr>
      </w:pPr>
      <w:r w:rsidRPr="00C20C2B">
        <w:rPr>
          <w:rFonts w:eastAsia="MS Mincho"/>
          <w:b w:val="0"/>
          <w:bCs w:val="0"/>
          <w:sz w:val="18"/>
          <w:szCs w:val="18"/>
          <w:lang w:eastAsia="zh-CN"/>
        </w:rPr>
        <w:t>(United States dollars)</w:t>
      </w:r>
    </w:p>
    <w:tbl>
      <w:tblPr>
        <w:tblW w:w="8307" w:type="dxa"/>
        <w:jc w:val="right"/>
        <w:tblLayout w:type="fixed"/>
        <w:tblLook w:val="04A0" w:firstRow="1" w:lastRow="0" w:firstColumn="1" w:lastColumn="0" w:noHBand="0" w:noVBand="1"/>
      </w:tblPr>
      <w:tblGrid>
        <w:gridCol w:w="4480"/>
        <w:gridCol w:w="1276"/>
        <w:gridCol w:w="1275"/>
        <w:gridCol w:w="1276"/>
      </w:tblGrid>
      <w:tr w:rsidR="000C6300" w:rsidRPr="00C20C2B" w14:paraId="6E913F98" w14:textId="77777777" w:rsidTr="00055CE8">
        <w:trPr>
          <w:trHeight w:val="57"/>
          <w:jc w:val="right"/>
        </w:trPr>
        <w:tc>
          <w:tcPr>
            <w:tcW w:w="4480" w:type="dxa"/>
            <w:tcBorders>
              <w:top w:val="single" w:sz="4" w:space="0" w:color="auto"/>
            </w:tcBorders>
            <w:vAlign w:val="bottom"/>
          </w:tcPr>
          <w:p w14:paraId="7ADA6152" w14:textId="77777777" w:rsidR="000C6300" w:rsidRPr="00C20C2B" w:rsidRDefault="000C6300" w:rsidP="00C15578">
            <w:pPr>
              <w:pStyle w:val="Normal-pool-Table"/>
              <w:rPr>
                <w:rFonts w:eastAsia="MS Mincho"/>
              </w:rPr>
            </w:pPr>
          </w:p>
        </w:tc>
        <w:tc>
          <w:tcPr>
            <w:tcW w:w="3827" w:type="dxa"/>
            <w:gridSpan w:val="3"/>
            <w:tcBorders>
              <w:top w:val="single" w:sz="4" w:space="0" w:color="auto"/>
              <w:bottom w:val="single" w:sz="4" w:space="0" w:color="auto"/>
            </w:tcBorders>
            <w:vAlign w:val="bottom"/>
          </w:tcPr>
          <w:p w14:paraId="438D8189" w14:textId="3AE3348D" w:rsidR="000C6300" w:rsidRPr="00C20C2B" w:rsidRDefault="00B963E0" w:rsidP="003E0E9A">
            <w:pPr>
              <w:pStyle w:val="Normal-pool-Table"/>
              <w:jc w:val="center"/>
              <w:rPr>
                <w:rFonts w:eastAsia="MS Mincho"/>
                <w:i/>
                <w:iCs/>
              </w:rPr>
            </w:pPr>
            <w:r w:rsidRPr="005F6B30">
              <w:rPr>
                <w:rFonts w:eastAsia="MS Mincho"/>
                <w:i/>
                <w:iCs/>
              </w:rPr>
              <w:t>B</w:t>
            </w:r>
            <w:r w:rsidR="009060B4" w:rsidRPr="005F6B30">
              <w:rPr>
                <w:rFonts w:eastAsia="MS Mincho"/>
                <w:i/>
                <w:iCs/>
              </w:rPr>
              <w:t xml:space="preserve">udget </w:t>
            </w:r>
            <w:r w:rsidR="003D62AF" w:rsidRPr="005F6B30">
              <w:rPr>
                <w:rFonts w:eastAsia="MS Mincho"/>
                <w:i/>
                <w:iCs/>
              </w:rPr>
              <w:t>scenario</w:t>
            </w:r>
          </w:p>
        </w:tc>
      </w:tr>
      <w:tr w:rsidR="00F61DC9" w:rsidRPr="00C20C2B" w14:paraId="3C3322B0" w14:textId="77777777" w:rsidTr="00055CE8">
        <w:trPr>
          <w:trHeight w:val="57"/>
          <w:jc w:val="right"/>
        </w:trPr>
        <w:tc>
          <w:tcPr>
            <w:tcW w:w="4480" w:type="dxa"/>
            <w:tcBorders>
              <w:bottom w:val="single" w:sz="12" w:space="0" w:color="auto"/>
            </w:tcBorders>
            <w:vAlign w:val="bottom"/>
          </w:tcPr>
          <w:p w14:paraId="7CBF986B" w14:textId="3963C5F6" w:rsidR="00F61DC9" w:rsidRPr="00C20C2B" w:rsidRDefault="00F61DC9" w:rsidP="00C15578">
            <w:pPr>
              <w:pStyle w:val="Normal-pool-Table"/>
              <w:rPr>
                <w:rFonts w:eastAsia="MS Mincho"/>
                <w:i/>
                <w:iCs/>
              </w:rPr>
            </w:pPr>
          </w:p>
        </w:tc>
        <w:tc>
          <w:tcPr>
            <w:tcW w:w="1276" w:type="dxa"/>
            <w:tcBorders>
              <w:top w:val="single" w:sz="4" w:space="0" w:color="auto"/>
              <w:bottom w:val="single" w:sz="12" w:space="0" w:color="auto"/>
            </w:tcBorders>
            <w:vAlign w:val="bottom"/>
          </w:tcPr>
          <w:p w14:paraId="5D473216" w14:textId="77777777" w:rsidR="00F61DC9" w:rsidRPr="00C20C2B" w:rsidRDefault="00F61DC9" w:rsidP="00C15578">
            <w:pPr>
              <w:pStyle w:val="Normal-pool-Table"/>
              <w:tabs>
                <w:tab w:val="clear" w:pos="624"/>
                <w:tab w:val="clear" w:pos="1247"/>
                <w:tab w:val="clear" w:pos="1871"/>
                <w:tab w:val="clear" w:pos="2495"/>
                <w:tab w:val="clear" w:pos="3119"/>
                <w:tab w:val="clear" w:pos="3742"/>
                <w:tab w:val="clear" w:pos="4366"/>
              </w:tabs>
              <w:jc w:val="right"/>
              <w:rPr>
                <w:rFonts w:eastAsia="MS Mincho"/>
                <w:i/>
                <w:iCs/>
              </w:rPr>
            </w:pPr>
            <w:r w:rsidRPr="00C20C2B">
              <w:rPr>
                <w:rFonts w:eastAsia="MS Mincho"/>
                <w:i/>
                <w:iCs/>
              </w:rPr>
              <w:t>Zero nominal growth</w:t>
            </w:r>
          </w:p>
        </w:tc>
        <w:tc>
          <w:tcPr>
            <w:tcW w:w="1275" w:type="dxa"/>
            <w:tcBorders>
              <w:top w:val="single" w:sz="4" w:space="0" w:color="auto"/>
              <w:bottom w:val="single" w:sz="12" w:space="0" w:color="auto"/>
            </w:tcBorders>
            <w:vAlign w:val="bottom"/>
          </w:tcPr>
          <w:p w14:paraId="0F596185" w14:textId="77777777" w:rsidR="00F61DC9" w:rsidRPr="00C20C2B" w:rsidRDefault="00F61DC9" w:rsidP="00C15578">
            <w:pPr>
              <w:pStyle w:val="Normal-pool-Table"/>
              <w:jc w:val="right"/>
              <w:rPr>
                <w:rFonts w:eastAsia="MS Mincho"/>
                <w:i/>
                <w:iCs/>
              </w:rPr>
            </w:pPr>
            <w:r w:rsidRPr="00C20C2B">
              <w:rPr>
                <w:rFonts w:eastAsia="MS Mincho"/>
                <w:i/>
                <w:iCs/>
              </w:rPr>
              <w:t>Recommended</w:t>
            </w:r>
          </w:p>
        </w:tc>
        <w:tc>
          <w:tcPr>
            <w:tcW w:w="1276" w:type="dxa"/>
            <w:tcBorders>
              <w:top w:val="single" w:sz="4" w:space="0" w:color="auto"/>
              <w:bottom w:val="single" w:sz="12" w:space="0" w:color="auto"/>
            </w:tcBorders>
            <w:vAlign w:val="bottom"/>
          </w:tcPr>
          <w:p w14:paraId="72FED187" w14:textId="77777777" w:rsidR="00F61DC9" w:rsidRPr="00C20C2B" w:rsidRDefault="00F61DC9" w:rsidP="00C15578">
            <w:pPr>
              <w:pStyle w:val="Normal-pool-Table"/>
              <w:jc w:val="right"/>
              <w:rPr>
                <w:rFonts w:eastAsia="MS Mincho"/>
                <w:i/>
                <w:iCs/>
              </w:rPr>
            </w:pPr>
            <w:r w:rsidRPr="00C20C2B">
              <w:rPr>
                <w:rFonts w:eastAsia="MS Mincho"/>
                <w:i/>
                <w:iCs/>
              </w:rPr>
              <w:t>Third scenario</w:t>
            </w:r>
          </w:p>
        </w:tc>
      </w:tr>
      <w:tr w:rsidR="00F61DC9" w:rsidRPr="00C20C2B" w14:paraId="78BFE7F9" w14:textId="77777777" w:rsidTr="005C6284">
        <w:trPr>
          <w:trHeight w:val="57"/>
          <w:jc w:val="right"/>
        </w:trPr>
        <w:tc>
          <w:tcPr>
            <w:tcW w:w="4480" w:type="dxa"/>
            <w:tcBorders>
              <w:top w:val="single" w:sz="12" w:space="0" w:color="auto"/>
            </w:tcBorders>
          </w:tcPr>
          <w:p w14:paraId="10C6998D" w14:textId="77777777" w:rsidR="00F61DC9" w:rsidRPr="00C20C2B" w:rsidRDefault="00F61DC9" w:rsidP="00C15578">
            <w:pPr>
              <w:pStyle w:val="Normal-pool-Table"/>
              <w:rPr>
                <w:rFonts w:eastAsia="MS Mincho"/>
              </w:rPr>
            </w:pPr>
            <w:r w:rsidRPr="00C20C2B">
              <w:rPr>
                <w:rFonts w:eastAsia="MS Mincho"/>
              </w:rPr>
              <w:t>Budget, including programme support costs</w:t>
            </w:r>
          </w:p>
        </w:tc>
        <w:tc>
          <w:tcPr>
            <w:tcW w:w="1276" w:type="dxa"/>
            <w:tcBorders>
              <w:top w:val="single" w:sz="12" w:space="0" w:color="auto"/>
            </w:tcBorders>
            <w:vAlign w:val="bottom"/>
          </w:tcPr>
          <w:p w14:paraId="2DFD6102" w14:textId="77777777" w:rsidR="00F61DC9" w:rsidRPr="00C20C2B" w:rsidRDefault="00F61DC9" w:rsidP="00C15578">
            <w:pPr>
              <w:pStyle w:val="Normal-pool-Table"/>
              <w:jc w:val="right"/>
              <w:rPr>
                <w:rFonts w:eastAsia="MS Mincho"/>
              </w:rPr>
            </w:pPr>
            <w:r w:rsidRPr="00C20C2B">
              <w:rPr>
                <w:rFonts w:eastAsia="MS Mincho"/>
              </w:rPr>
              <w:t>5 912 612</w:t>
            </w:r>
          </w:p>
        </w:tc>
        <w:tc>
          <w:tcPr>
            <w:tcW w:w="1275" w:type="dxa"/>
            <w:tcBorders>
              <w:top w:val="single" w:sz="12" w:space="0" w:color="auto"/>
            </w:tcBorders>
            <w:vAlign w:val="bottom"/>
          </w:tcPr>
          <w:p w14:paraId="6C7F58B3" w14:textId="77777777" w:rsidR="00F61DC9" w:rsidRPr="00C20C2B" w:rsidRDefault="00F61DC9" w:rsidP="00C15578">
            <w:pPr>
              <w:pStyle w:val="Normal-pool-Table"/>
              <w:jc w:val="right"/>
              <w:rPr>
                <w:rFonts w:eastAsia="MS Mincho"/>
              </w:rPr>
            </w:pPr>
            <w:r w:rsidRPr="00C20C2B">
              <w:rPr>
                <w:rFonts w:eastAsia="MS Mincho"/>
              </w:rPr>
              <w:t>6 157 370</w:t>
            </w:r>
          </w:p>
        </w:tc>
        <w:tc>
          <w:tcPr>
            <w:tcW w:w="1276" w:type="dxa"/>
            <w:tcBorders>
              <w:top w:val="single" w:sz="12" w:space="0" w:color="auto"/>
            </w:tcBorders>
            <w:vAlign w:val="bottom"/>
          </w:tcPr>
          <w:p w14:paraId="6C7AB619" w14:textId="7C0FBB4C" w:rsidR="00F61DC9" w:rsidRPr="00C20C2B" w:rsidRDefault="00F61DC9" w:rsidP="00C15578">
            <w:pPr>
              <w:pStyle w:val="Normal-pool-Table"/>
              <w:jc w:val="right"/>
              <w:rPr>
                <w:rFonts w:eastAsia="MS Mincho"/>
              </w:rPr>
            </w:pPr>
            <w:r w:rsidRPr="00C20C2B">
              <w:rPr>
                <w:rFonts w:eastAsia="MS Mincho"/>
              </w:rPr>
              <w:t>5 7</w:t>
            </w:r>
            <w:r w:rsidR="00CC78F6" w:rsidRPr="00C20C2B">
              <w:rPr>
                <w:rFonts w:eastAsia="MS Mincho"/>
              </w:rPr>
              <w:t>73</w:t>
            </w:r>
            <w:r w:rsidRPr="00C20C2B">
              <w:rPr>
                <w:rFonts w:eastAsia="MS Mincho"/>
              </w:rPr>
              <w:t xml:space="preserve"> </w:t>
            </w:r>
            <w:r w:rsidR="002E792D" w:rsidRPr="00C20C2B">
              <w:rPr>
                <w:rFonts w:eastAsia="MS Mincho"/>
              </w:rPr>
              <w:t>6</w:t>
            </w:r>
            <w:r w:rsidR="00CC78F6" w:rsidRPr="00C20C2B">
              <w:rPr>
                <w:rFonts w:eastAsia="MS Mincho"/>
              </w:rPr>
              <w:t>2</w:t>
            </w:r>
            <w:r w:rsidR="00515E46" w:rsidRPr="00C20C2B">
              <w:rPr>
                <w:rFonts w:eastAsia="MS Mincho"/>
              </w:rPr>
              <w:t>2</w:t>
            </w:r>
          </w:p>
        </w:tc>
      </w:tr>
      <w:tr w:rsidR="00F61DC9" w:rsidRPr="00C20C2B" w14:paraId="025CF6D4" w14:textId="77777777" w:rsidTr="005C6284">
        <w:trPr>
          <w:trHeight w:val="57"/>
          <w:jc w:val="right"/>
        </w:trPr>
        <w:tc>
          <w:tcPr>
            <w:tcW w:w="4480" w:type="dxa"/>
            <w:tcBorders>
              <w:bottom w:val="single" w:sz="4" w:space="0" w:color="auto"/>
            </w:tcBorders>
          </w:tcPr>
          <w:p w14:paraId="75333C55" w14:textId="77777777" w:rsidR="00F61DC9" w:rsidRPr="00C20C2B" w:rsidRDefault="00F61DC9" w:rsidP="00C15578">
            <w:pPr>
              <w:pStyle w:val="Normal-pool-Table"/>
              <w:rPr>
                <w:rFonts w:eastAsia="MS Mincho"/>
              </w:rPr>
            </w:pPr>
            <w:r w:rsidRPr="00C20C2B">
              <w:rPr>
                <w:rFonts w:eastAsia="MS Mincho"/>
              </w:rPr>
              <w:t>Additional activities, including programme support costs</w:t>
            </w:r>
          </w:p>
        </w:tc>
        <w:tc>
          <w:tcPr>
            <w:tcW w:w="1276" w:type="dxa"/>
            <w:tcBorders>
              <w:bottom w:val="single" w:sz="4" w:space="0" w:color="auto"/>
            </w:tcBorders>
            <w:vAlign w:val="bottom"/>
          </w:tcPr>
          <w:p w14:paraId="499E72E7" w14:textId="77777777" w:rsidR="00F61DC9" w:rsidRPr="00C20C2B" w:rsidRDefault="00F61DC9" w:rsidP="00C15578">
            <w:pPr>
              <w:pStyle w:val="Normal-pool-Table"/>
              <w:jc w:val="right"/>
              <w:rPr>
                <w:rFonts w:eastAsia="MS Mincho"/>
              </w:rPr>
            </w:pPr>
            <w:r w:rsidRPr="00C20C2B">
              <w:rPr>
                <w:rFonts w:eastAsia="MS Mincho"/>
              </w:rPr>
              <w:t>–</w:t>
            </w:r>
          </w:p>
        </w:tc>
        <w:tc>
          <w:tcPr>
            <w:tcW w:w="1275" w:type="dxa"/>
            <w:tcBorders>
              <w:bottom w:val="single" w:sz="4" w:space="0" w:color="auto"/>
            </w:tcBorders>
            <w:vAlign w:val="bottom"/>
          </w:tcPr>
          <w:p w14:paraId="5EAAE2A8" w14:textId="77777777" w:rsidR="00F61DC9" w:rsidRPr="00C20C2B" w:rsidRDefault="00F61DC9" w:rsidP="00C15578">
            <w:pPr>
              <w:pStyle w:val="Normal-pool-Table"/>
              <w:jc w:val="right"/>
              <w:rPr>
                <w:rFonts w:eastAsia="MS Mincho"/>
              </w:rPr>
            </w:pPr>
            <w:r w:rsidRPr="00C20C2B">
              <w:rPr>
                <w:rFonts w:eastAsia="MS Mincho"/>
              </w:rPr>
              <w:t>–</w:t>
            </w:r>
          </w:p>
        </w:tc>
        <w:tc>
          <w:tcPr>
            <w:tcW w:w="1276" w:type="dxa"/>
            <w:tcBorders>
              <w:bottom w:val="single" w:sz="4" w:space="0" w:color="auto"/>
            </w:tcBorders>
            <w:vAlign w:val="bottom"/>
          </w:tcPr>
          <w:p w14:paraId="5CC61F98" w14:textId="77777777" w:rsidR="00F61DC9" w:rsidRPr="00C20C2B" w:rsidRDefault="00F61DC9" w:rsidP="00C15578">
            <w:pPr>
              <w:pStyle w:val="Normal-pool-Table"/>
              <w:jc w:val="right"/>
              <w:rPr>
                <w:rFonts w:eastAsia="MS Mincho"/>
              </w:rPr>
            </w:pPr>
            <w:r w:rsidRPr="00C20C2B">
              <w:rPr>
                <w:rFonts w:eastAsia="MS Mincho"/>
              </w:rPr>
              <w:t>–</w:t>
            </w:r>
          </w:p>
        </w:tc>
      </w:tr>
      <w:tr w:rsidR="00F61DC9" w:rsidRPr="00C20C2B" w14:paraId="3741845C" w14:textId="77777777" w:rsidTr="005C6284">
        <w:trPr>
          <w:trHeight w:val="57"/>
          <w:jc w:val="right"/>
        </w:trPr>
        <w:tc>
          <w:tcPr>
            <w:tcW w:w="4480" w:type="dxa"/>
            <w:tcBorders>
              <w:top w:val="single" w:sz="4" w:space="0" w:color="auto"/>
              <w:bottom w:val="single" w:sz="12" w:space="0" w:color="auto"/>
            </w:tcBorders>
          </w:tcPr>
          <w:p w14:paraId="4375C482" w14:textId="77777777" w:rsidR="00F61DC9" w:rsidRPr="00C20C2B" w:rsidRDefault="00F61DC9" w:rsidP="00C15578">
            <w:pPr>
              <w:pStyle w:val="Normal-pool-Table"/>
              <w:rPr>
                <w:rFonts w:eastAsia="MS Mincho"/>
                <w:b/>
                <w:bCs/>
              </w:rPr>
            </w:pPr>
            <w:r w:rsidRPr="00C20C2B">
              <w:rPr>
                <w:rFonts w:eastAsia="MS Mincho"/>
                <w:b/>
                <w:bCs/>
              </w:rPr>
              <w:t>Total</w:t>
            </w:r>
          </w:p>
        </w:tc>
        <w:tc>
          <w:tcPr>
            <w:tcW w:w="1276" w:type="dxa"/>
            <w:tcBorders>
              <w:top w:val="single" w:sz="4" w:space="0" w:color="auto"/>
              <w:bottom w:val="single" w:sz="12" w:space="0" w:color="auto"/>
            </w:tcBorders>
          </w:tcPr>
          <w:p w14:paraId="1800907D" w14:textId="77777777" w:rsidR="00F61DC9" w:rsidRPr="00C20C2B" w:rsidRDefault="00F61DC9" w:rsidP="00C15578">
            <w:pPr>
              <w:pStyle w:val="Normal-pool-Table"/>
              <w:jc w:val="right"/>
              <w:rPr>
                <w:rFonts w:eastAsia="MS Mincho"/>
                <w:b/>
                <w:bCs/>
              </w:rPr>
            </w:pPr>
            <w:r w:rsidRPr="00C20C2B">
              <w:rPr>
                <w:rFonts w:eastAsia="MS Mincho"/>
                <w:b/>
                <w:bCs/>
              </w:rPr>
              <w:t>5 912 612</w:t>
            </w:r>
          </w:p>
        </w:tc>
        <w:tc>
          <w:tcPr>
            <w:tcW w:w="1275" w:type="dxa"/>
            <w:tcBorders>
              <w:top w:val="single" w:sz="4" w:space="0" w:color="auto"/>
              <w:bottom w:val="single" w:sz="12" w:space="0" w:color="auto"/>
            </w:tcBorders>
          </w:tcPr>
          <w:p w14:paraId="68B3CD0C" w14:textId="77777777" w:rsidR="00F61DC9" w:rsidRPr="00C20C2B" w:rsidRDefault="00F61DC9" w:rsidP="00C15578">
            <w:pPr>
              <w:pStyle w:val="Normal-pool-Table"/>
              <w:jc w:val="right"/>
              <w:rPr>
                <w:rFonts w:eastAsia="MS Mincho"/>
                <w:b/>
                <w:bCs/>
              </w:rPr>
            </w:pPr>
            <w:r w:rsidRPr="00C20C2B">
              <w:rPr>
                <w:rFonts w:eastAsia="MS Mincho"/>
                <w:b/>
                <w:bCs/>
              </w:rPr>
              <w:t>6 157 370</w:t>
            </w:r>
          </w:p>
        </w:tc>
        <w:tc>
          <w:tcPr>
            <w:tcW w:w="1276" w:type="dxa"/>
            <w:tcBorders>
              <w:top w:val="single" w:sz="4" w:space="0" w:color="auto"/>
              <w:bottom w:val="single" w:sz="12" w:space="0" w:color="auto"/>
            </w:tcBorders>
          </w:tcPr>
          <w:p w14:paraId="54CE23B1" w14:textId="0E71A46A" w:rsidR="00F61DC9" w:rsidRPr="00C20C2B" w:rsidRDefault="00F61DC9" w:rsidP="00C15578">
            <w:pPr>
              <w:pStyle w:val="Normal-pool-Table"/>
              <w:jc w:val="right"/>
              <w:rPr>
                <w:rFonts w:eastAsia="MS Mincho"/>
                <w:b/>
                <w:bCs/>
              </w:rPr>
            </w:pPr>
            <w:r w:rsidRPr="00C20C2B">
              <w:rPr>
                <w:rFonts w:eastAsia="MS Mincho"/>
                <w:b/>
                <w:bCs/>
              </w:rPr>
              <w:t>5 7</w:t>
            </w:r>
            <w:r w:rsidR="00CC78F6" w:rsidRPr="00C20C2B">
              <w:rPr>
                <w:rFonts w:eastAsia="MS Mincho"/>
                <w:b/>
                <w:bCs/>
              </w:rPr>
              <w:t>73</w:t>
            </w:r>
            <w:r w:rsidRPr="00C20C2B">
              <w:rPr>
                <w:rFonts w:eastAsia="MS Mincho"/>
                <w:b/>
                <w:bCs/>
              </w:rPr>
              <w:t xml:space="preserve"> </w:t>
            </w:r>
            <w:r w:rsidR="002E792D" w:rsidRPr="00C20C2B">
              <w:rPr>
                <w:rFonts w:eastAsia="MS Mincho"/>
                <w:b/>
                <w:bCs/>
              </w:rPr>
              <w:t>6</w:t>
            </w:r>
            <w:r w:rsidR="00CC78F6" w:rsidRPr="00C20C2B">
              <w:rPr>
                <w:rFonts w:eastAsia="MS Mincho"/>
                <w:b/>
                <w:bCs/>
              </w:rPr>
              <w:t>2</w:t>
            </w:r>
            <w:r w:rsidR="00515E46" w:rsidRPr="00C20C2B">
              <w:rPr>
                <w:rFonts w:eastAsia="MS Mincho"/>
                <w:b/>
                <w:bCs/>
              </w:rPr>
              <w:t>2</w:t>
            </w:r>
          </w:p>
        </w:tc>
      </w:tr>
    </w:tbl>
    <w:p w14:paraId="4526DF9F" w14:textId="77777777" w:rsidR="00F61DC9" w:rsidRPr="00C20C2B" w:rsidRDefault="00F61DC9" w:rsidP="00EF0B0E">
      <w:pPr>
        <w:pStyle w:val="CH1"/>
      </w:pPr>
      <w:r w:rsidRPr="00C20C2B">
        <w:tab/>
        <w:t>III.</w:t>
      </w:r>
      <w:r w:rsidRPr="00C20C2B">
        <w:tab/>
        <w:t>Cash balance projections and funding for 2027</w:t>
      </w:r>
    </w:p>
    <w:p w14:paraId="7F5DAD86" w14:textId="45AFA929" w:rsidR="008B7045" w:rsidRPr="00C20C2B" w:rsidRDefault="00F61DC9" w:rsidP="00EF0B0E">
      <w:pPr>
        <w:pStyle w:val="Normalnumber"/>
        <w:tabs>
          <w:tab w:val="clear" w:pos="1247"/>
          <w:tab w:val="clear" w:pos="1814"/>
          <w:tab w:val="clear" w:pos="2381"/>
          <w:tab w:val="clear" w:pos="2948"/>
          <w:tab w:val="clear" w:pos="3515"/>
          <w:tab w:val="left" w:pos="624"/>
        </w:tabs>
        <w:ind w:left="1247"/>
      </w:pPr>
      <w:r w:rsidRPr="00C20C2B">
        <w:t xml:space="preserve">Table 2 presents the forecast cash balance at the end of 2027 under the third scenario, applying the same assumptions as those set out in paragraphs 21 and 23 of the note: expenditure </w:t>
      </w:r>
      <w:r w:rsidR="009060B4">
        <w:t>of</w:t>
      </w:r>
      <w:r w:rsidR="009060B4" w:rsidRPr="00C20C2B">
        <w:t xml:space="preserve"> </w:t>
      </w:r>
      <w:r w:rsidRPr="00C20C2B">
        <w:t>85 per cent of the budget</w:t>
      </w:r>
      <w:r w:rsidR="009060B4">
        <w:t>,</w:t>
      </w:r>
      <w:r w:rsidRPr="00C20C2B">
        <w:t xml:space="preserve"> and rates of receipt of contributions of 70, 75 and 80 per cent, which may include </w:t>
      </w:r>
      <w:r w:rsidRPr="00C20C2B">
        <w:lastRenderedPageBreak/>
        <w:t>payments against unpaid contributions from prior years.</w:t>
      </w:r>
      <w:r w:rsidR="0047288B" w:rsidRPr="00C20C2B">
        <w:t xml:space="preserve"> </w:t>
      </w:r>
      <w:r w:rsidR="000C2DF5">
        <w:t>The</w:t>
      </w:r>
      <w:r w:rsidR="000C2DF5" w:rsidRPr="00C20C2B">
        <w:t xml:space="preserve"> </w:t>
      </w:r>
      <w:r w:rsidR="0047288B" w:rsidRPr="00C20C2B">
        <w:t>opening balance</w:t>
      </w:r>
      <w:r w:rsidR="000C2DF5">
        <w:t>s</w:t>
      </w:r>
      <w:r w:rsidR="0047288B" w:rsidRPr="00C20C2B">
        <w:t xml:space="preserve"> equal the forecast balance at the end of 2026 </w:t>
      </w:r>
      <w:r w:rsidR="000C2DF5">
        <w:t xml:space="preserve">as </w:t>
      </w:r>
      <w:r w:rsidR="0047288B" w:rsidRPr="00C20C2B">
        <w:t>shown in table 2 of the note</w:t>
      </w:r>
      <w:r w:rsidR="00AB5A30" w:rsidRPr="00C20C2B">
        <w:t>.</w:t>
      </w:r>
    </w:p>
    <w:p w14:paraId="5C81878C" w14:textId="5339F689" w:rsidR="00D92617" w:rsidRPr="00C20C2B" w:rsidRDefault="00D92617" w:rsidP="00EF0B0E">
      <w:pPr>
        <w:pStyle w:val="Normalnumber"/>
        <w:tabs>
          <w:tab w:val="clear" w:pos="1247"/>
          <w:tab w:val="clear" w:pos="1814"/>
          <w:tab w:val="clear" w:pos="2381"/>
          <w:tab w:val="clear" w:pos="2948"/>
          <w:tab w:val="clear" w:pos="3515"/>
          <w:tab w:val="left" w:pos="624"/>
        </w:tabs>
        <w:ind w:left="1247"/>
      </w:pPr>
      <w:r w:rsidRPr="00C20C2B">
        <w:t>The mandatory 15 per cent reserve amounts to $8</w:t>
      </w:r>
      <w:r w:rsidR="004B041A" w:rsidRPr="00C20C2B">
        <w:t>66,043</w:t>
      </w:r>
      <w:r w:rsidRPr="00C20C2B">
        <w:t xml:space="preserve"> under the third scenario. After the reserve is set aside, the forecast opening cash balance for 2027 would fund 4</w:t>
      </w:r>
      <w:r w:rsidR="002A4FB4" w:rsidRPr="00C20C2B">
        <w:t>3</w:t>
      </w:r>
      <w:r w:rsidRPr="00C20C2B">
        <w:t xml:space="preserve"> </w:t>
      </w:r>
      <w:r w:rsidR="0052025A">
        <w:t xml:space="preserve">to </w:t>
      </w:r>
      <w:r w:rsidRPr="00C20C2B">
        <w:t>53 per cent of the budget</w:t>
      </w:r>
      <w:r w:rsidR="000C2DF5">
        <w:t xml:space="preserve"> in the </w:t>
      </w:r>
      <w:r w:rsidR="000C2DF5" w:rsidRPr="00C20C2B">
        <w:t>third</w:t>
      </w:r>
      <w:r w:rsidR="000C2DF5">
        <w:t xml:space="preserve"> </w:t>
      </w:r>
      <w:r w:rsidR="000C2DF5" w:rsidRPr="00C20C2B">
        <w:t>scenario</w:t>
      </w:r>
      <w:r w:rsidRPr="00C20C2B">
        <w:t>, compared with 40 to 48 per cent of the recommended budget (see</w:t>
      </w:r>
      <w:r w:rsidR="00D17DA8">
        <w:t> </w:t>
      </w:r>
      <w:r w:rsidRPr="00C20C2B">
        <w:t>paragraph 22 of the note).</w:t>
      </w:r>
    </w:p>
    <w:p w14:paraId="7039EF95" w14:textId="05660C1A" w:rsidR="00D92617" w:rsidRPr="00C20C2B" w:rsidRDefault="00D92617" w:rsidP="00EF0B0E">
      <w:pPr>
        <w:pStyle w:val="Normalnumber"/>
        <w:tabs>
          <w:tab w:val="clear" w:pos="1247"/>
          <w:tab w:val="clear" w:pos="1814"/>
          <w:tab w:val="clear" w:pos="2381"/>
          <w:tab w:val="clear" w:pos="2948"/>
          <w:tab w:val="clear" w:pos="3515"/>
          <w:tab w:val="left" w:pos="624"/>
        </w:tabs>
        <w:ind w:left="1247"/>
      </w:pPr>
      <w:r w:rsidRPr="00C20C2B">
        <w:t xml:space="preserve">Consistent with paragraph 23 of the note, should the parties approve </w:t>
      </w:r>
      <w:r w:rsidR="009A0500" w:rsidRPr="00C20C2B">
        <w:t xml:space="preserve">a budget for 2027 based on </w:t>
      </w:r>
      <w:r w:rsidRPr="00C20C2B">
        <w:t xml:space="preserve">the third scenario, the Secretariat proposes that the contributions by parties for 2027 be set at the same level as the </w:t>
      </w:r>
      <w:r w:rsidR="009964C2" w:rsidRPr="00C20C2B">
        <w:t xml:space="preserve">approved </w:t>
      </w:r>
      <w:r w:rsidRPr="00C20C2B">
        <w:t>budget, apportioned in accordance with the adjusted United Nations scale of assessment</w:t>
      </w:r>
      <w:r w:rsidR="0052025A">
        <w:t>s</w:t>
      </w:r>
      <w:r w:rsidRPr="00C20C2B">
        <w:t xml:space="preserve"> set out in annex III to the note</w:t>
      </w:r>
      <w:r w:rsidR="00243818" w:rsidRPr="00C20C2B">
        <w:t xml:space="preserve">. </w:t>
      </w:r>
      <w:r w:rsidR="008B4A30" w:rsidRPr="00C20C2B">
        <w:t xml:space="preserve">Annex II to </w:t>
      </w:r>
      <w:r w:rsidR="009F7273" w:rsidRPr="00C20C2B">
        <w:t xml:space="preserve">the </w:t>
      </w:r>
      <w:r w:rsidR="0052025A">
        <w:t xml:space="preserve">present </w:t>
      </w:r>
      <w:r w:rsidR="009F7273" w:rsidRPr="00C20C2B">
        <w:t>addendum</w:t>
      </w:r>
      <w:r w:rsidR="0052025A">
        <w:t>, which is presented without formal editing,</w:t>
      </w:r>
      <w:r w:rsidR="00B32831" w:rsidRPr="00C20C2B">
        <w:t xml:space="preserve"> shows contributions</w:t>
      </w:r>
      <w:r w:rsidR="00C6095E" w:rsidRPr="00C20C2B">
        <w:t xml:space="preserve"> for all </w:t>
      </w:r>
      <w:r w:rsidR="00767B86" w:rsidRPr="00C20C2B">
        <w:t xml:space="preserve">three </w:t>
      </w:r>
      <w:r w:rsidR="00C6095E" w:rsidRPr="00C20C2B">
        <w:t xml:space="preserve">scenarios </w:t>
      </w:r>
      <w:r w:rsidR="00767B86" w:rsidRPr="00C20C2B">
        <w:t xml:space="preserve">for </w:t>
      </w:r>
      <w:r w:rsidR="00C6095E" w:rsidRPr="00C20C2B">
        <w:t>2027</w:t>
      </w:r>
      <w:r w:rsidRPr="00C20C2B">
        <w:t>.</w:t>
      </w:r>
    </w:p>
    <w:p w14:paraId="47D6FAEB" w14:textId="70D524E5" w:rsidR="00F61DC9" w:rsidRPr="00C20C2B" w:rsidRDefault="00F61DC9" w:rsidP="00F61DC9">
      <w:pPr>
        <w:pStyle w:val="Titletable"/>
        <w:keepNext w:val="0"/>
        <w:keepLines w:val="0"/>
        <w:spacing w:before="240"/>
        <w:rPr>
          <w:rFonts w:eastAsia="MS Mincho"/>
          <w:lang w:eastAsia="zh-CN"/>
        </w:rPr>
      </w:pPr>
      <w:r w:rsidRPr="00C20C2B">
        <w:rPr>
          <w:rFonts w:eastAsia="MS Mincho"/>
          <w:b w:val="0"/>
          <w:bCs w:val="0"/>
          <w:lang w:eastAsia="zh-CN"/>
        </w:rPr>
        <w:t>Table 2</w:t>
      </w:r>
      <w:r w:rsidR="00EF0B0E" w:rsidRPr="00C20C2B">
        <w:rPr>
          <w:rFonts w:eastAsia="MS Mincho"/>
          <w:b w:val="0"/>
          <w:bCs w:val="0"/>
          <w:lang w:eastAsia="zh-CN"/>
        </w:rPr>
        <w:t xml:space="preserve"> </w:t>
      </w:r>
      <w:r w:rsidRPr="00C20C2B">
        <w:br/>
        <w:t xml:space="preserve">Forecast cash balance at the end of 2027: third </w:t>
      </w:r>
      <w:r w:rsidR="00592D66">
        <w:t xml:space="preserve">budget </w:t>
      </w:r>
      <w:r w:rsidRPr="00C20C2B">
        <w:t>scenario</w:t>
      </w:r>
    </w:p>
    <w:p w14:paraId="1D64F259" w14:textId="77777777" w:rsidR="00F61DC9" w:rsidRPr="00C20C2B" w:rsidRDefault="00F61DC9" w:rsidP="00F61DC9">
      <w:pPr>
        <w:pStyle w:val="Titletable"/>
        <w:keepNext w:val="0"/>
        <w:keepLines w:val="0"/>
        <w:rPr>
          <w:rFonts w:eastAsia="MS Mincho"/>
          <w:b w:val="0"/>
          <w:bCs w:val="0"/>
          <w:sz w:val="18"/>
          <w:szCs w:val="18"/>
          <w:lang w:eastAsia="zh-CN"/>
        </w:rPr>
      </w:pPr>
      <w:r w:rsidRPr="00C20C2B">
        <w:rPr>
          <w:rFonts w:eastAsia="MS Mincho"/>
          <w:b w:val="0"/>
          <w:bCs w:val="0"/>
          <w:sz w:val="18"/>
          <w:szCs w:val="18"/>
          <w:lang w:eastAsia="zh-CN"/>
        </w:rPr>
        <w:t>(United States dollars)</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1"/>
        <w:gridCol w:w="1658"/>
        <w:gridCol w:w="1661"/>
        <w:gridCol w:w="1797"/>
      </w:tblGrid>
      <w:tr w:rsidR="00F61DC9" w:rsidRPr="00C20C2B" w14:paraId="61CE1398" w14:textId="77777777" w:rsidTr="000C590C">
        <w:trPr>
          <w:trHeight w:val="57"/>
          <w:jc w:val="right"/>
        </w:trPr>
        <w:tc>
          <w:tcPr>
            <w:tcW w:w="3191" w:type="dxa"/>
            <w:tcBorders>
              <w:top w:val="single" w:sz="2" w:space="0" w:color="auto"/>
            </w:tcBorders>
          </w:tcPr>
          <w:p w14:paraId="0E698EC6" w14:textId="1EE0CF3F" w:rsidR="00F61DC9" w:rsidRPr="00C20C2B" w:rsidRDefault="00F61DC9" w:rsidP="000405B4">
            <w:pPr>
              <w:pStyle w:val="Normal-pool-Table"/>
            </w:pPr>
            <w:r w:rsidRPr="00C20C2B">
              <w:t>Proposed contributions by parties</w:t>
            </w:r>
          </w:p>
        </w:tc>
        <w:tc>
          <w:tcPr>
            <w:tcW w:w="1658" w:type="dxa"/>
            <w:tcBorders>
              <w:top w:val="single" w:sz="2" w:space="0" w:color="auto"/>
            </w:tcBorders>
          </w:tcPr>
          <w:p w14:paraId="372077E8" w14:textId="541D751F" w:rsidR="00F61DC9" w:rsidRPr="00C20C2B" w:rsidRDefault="00DD79A0" w:rsidP="000405B4">
            <w:pPr>
              <w:pStyle w:val="Normal-pool-Table"/>
              <w:jc w:val="right"/>
            </w:pPr>
            <w:r w:rsidRPr="00C20C2B">
              <w:t>5 7</w:t>
            </w:r>
            <w:r w:rsidR="00790E24" w:rsidRPr="00C20C2B">
              <w:t>73</w:t>
            </w:r>
            <w:r w:rsidRPr="00C20C2B">
              <w:t xml:space="preserve"> </w:t>
            </w:r>
            <w:r w:rsidR="00C6095E" w:rsidRPr="00C20C2B">
              <w:t>6</w:t>
            </w:r>
            <w:r w:rsidR="00790E24" w:rsidRPr="00C20C2B">
              <w:t>2</w:t>
            </w:r>
            <w:r w:rsidRPr="00C20C2B">
              <w:t>2</w:t>
            </w:r>
          </w:p>
        </w:tc>
        <w:tc>
          <w:tcPr>
            <w:tcW w:w="1661" w:type="dxa"/>
            <w:tcBorders>
              <w:top w:val="single" w:sz="2" w:space="0" w:color="auto"/>
            </w:tcBorders>
          </w:tcPr>
          <w:p w14:paraId="427C0E9D" w14:textId="351CCBF1" w:rsidR="00F61DC9" w:rsidRPr="00C20C2B" w:rsidRDefault="00790E24" w:rsidP="000405B4">
            <w:pPr>
              <w:pStyle w:val="Normal-pool-Table"/>
              <w:jc w:val="right"/>
            </w:pPr>
            <w:r w:rsidRPr="00C20C2B">
              <w:t>5 773 622</w:t>
            </w:r>
          </w:p>
        </w:tc>
        <w:tc>
          <w:tcPr>
            <w:tcW w:w="1797" w:type="dxa"/>
            <w:tcBorders>
              <w:top w:val="single" w:sz="2" w:space="0" w:color="auto"/>
            </w:tcBorders>
          </w:tcPr>
          <w:p w14:paraId="61E9CF99" w14:textId="290B3A76" w:rsidR="00F61DC9" w:rsidRPr="00C20C2B" w:rsidRDefault="00790E24" w:rsidP="000405B4">
            <w:pPr>
              <w:pStyle w:val="Normal-pool-Table"/>
              <w:jc w:val="right"/>
            </w:pPr>
            <w:r w:rsidRPr="00C20C2B">
              <w:t>5 773 622</w:t>
            </w:r>
          </w:p>
        </w:tc>
      </w:tr>
      <w:tr w:rsidR="007B15EA" w:rsidRPr="00C20C2B" w14:paraId="3E22B0AB" w14:textId="77777777" w:rsidTr="000C590C">
        <w:trPr>
          <w:trHeight w:val="57"/>
          <w:jc w:val="right"/>
        </w:trPr>
        <w:tc>
          <w:tcPr>
            <w:tcW w:w="3191" w:type="dxa"/>
          </w:tcPr>
          <w:p w14:paraId="08FB1975" w14:textId="3A31B287" w:rsidR="007B15EA" w:rsidRPr="00C20C2B" w:rsidRDefault="000405B4" w:rsidP="00C15578">
            <w:pPr>
              <w:pStyle w:val="Normal-pool-Table"/>
            </w:pPr>
            <w:r w:rsidRPr="00C20C2B">
              <w:t>Rate of receipt of contributions</w:t>
            </w:r>
          </w:p>
        </w:tc>
        <w:tc>
          <w:tcPr>
            <w:tcW w:w="1658" w:type="dxa"/>
          </w:tcPr>
          <w:p w14:paraId="240C65BD" w14:textId="55B3873E" w:rsidR="007B15EA" w:rsidRPr="00C20C2B" w:rsidRDefault="000405B4" w:rsidP="00C15578">
            <w:pPr>
              <w:pStyle w:val="Normal-pool-Table"/>
              <w:jc w:val="right"/>
            </w:pPr>
            <w:r w:rsidRPr="00C20C2B">
              <w:t>70 per cent</w:t>
            </w:r>
          </w:p>
        </w:tc>
        <w:tc>
          <w:tcPr>
            <w:tcW w:w="1661" w:type="dxa"/>
          </w:tcPr>
          <w:p w14:paraId="0AA7BB09" w14:textId="465A81AD" w:rsidR="007B15EA" w:rsidRPr="00C20C2B" w:rsidRDefault="000405B4" w:rsidP="00C15578">
            <w:pPr>
              <w:pStyle w:val="Normal-pool-Table"/>
              <w:jc w:val="right"/>
            </w:pPr>
            <w:r w:rsidRPr="00C20C2B">
              <w:t>75 per cent</w:t>
            </w:r>
          </w:p>
        </w:tc>
        <w:tc>
          <w:tcPr>
            <w:tcW w:w="1797" w:type="dxa"/>
          </w:tcPr>
          <w:p w14:paraId="5FBF04A9" w14:textId="6E0B3C8D" w:rsidR="007B15EA" w:rsidRPr="00C20C2B" w:rsidRDefault="000405B4" w:rsidP="00C15578">
            <w:pPr>
              <w:pStyle w:val="Normal-pool-Table"/>
              <w:jc w:val="right"/>
            </w:pPr>
            <w:r w:rsidRPr="00C20C2B">
              <w:t>80 per cent</w:t>
            </w:r>
          </w:p>
        </w:tc>
      </w:tr>
      <w:tr w:rsidR="00F61DC9" w:rsidRPr="00C20C2B" w14:paraId="5493EBA1" w14:textId="77777777" w:rsidTr="000C590C">
        <w:trPr>
          <w:trHeight w:val="57"/>
          <w:jc w:val="right"/>
        </w:trPr>
        <w:tc>
          <w:tcPr>
            <w:tcW w:w="3191" w:type="dxa"/>
          </w:tcPr>
          <w:p w14:paraId="39D2A774" w14:textId="204BF0C8" w:rsidR="00F61DC9" w:rsidRPr="00C20C2B" w:rsidRDefault="00F61DC9" w:rsidP="00C15578">
            <w:pPr>
              <w:pStyle w:val="Normal-pool-Table"/>
            </w:pPr>
            <w:r w:rsidRPr="00C20C2B">
              <w:t xml:space="preserve">Cash balance on 1 January </w:t>
            </w:r>
          </w:p>
        </w:tc>
        <w:tc>
          <w:tcPr>
            <w:tcW w:w="1658" w:type="dxa"/>
          </w:tcPr>
          <w:p w14:paraId="616EE2EF" w14:textId="4A80234D" w:rsidR="00F61DC9" w:rsidRPr="00C20C2B" w:rsidRDefault="00F61DC9" w:rsidP="00C15578">
            <w:pPr>
              <w:pStyle w:val="Normal-pool-Table"/>
              <w:jc w:val="right"/>
            </w:pPr>
            <w:r w:rsidRPr="00C20C2B">
              <w:t>3 360 493</w:t>
            </w:r>
          </w:p>
        </w:tc>
        <w:tc>
          <w:tcPr>
            <w:tcW w:w="1661" w:type="dxa"/>
          </w:tcPr>
          <w:p w14:paraId="7604C3D6" w14:textId="77777777" w:rsidR="00F61DC9" w:rsidRPr="00C20C2B" w:rsidRDefault="00F61DC9" w:rsidP="00C15578">
            <w:pPr>
              <w:pStyle w:val="Normal-pool-Table"/>
              <w:jc w:val="right"/>
            </w:pPr>
            <w:r w:rsidRPr="00C20C2B">
              <w:t>3 631 124</w:t>
            </w:r>
          </w:p>
        </w:tc>
        <w:tc>
          <w:tcPr>
            <w:tcW w:w="1797" w:type="dxa"/>
          </w:tcPr>
          <w:p w14:paraId="2FD9E0DB" w14:textId="77777777" w:rsidR="00F61DC9" w:rsidRPr="00C20C2B" w:rsidRDefault="00F61DC9" w:rsidP="00C15578">
            <w:pPr>
              <w:pStyle w:val="Normal-pool-Table"/>
              <w:jc w:val="right"/>
            </w:pPr>
            <w:r w:rsidRPr="00C20C2B">
              <w:t>3 901 755</w:t>
            </w:r>
          </w:p>
        </w:tc>
      </w:tr>
      <w:tr w:rsidR="00F61DC9" w:rsidRPr="00C20C2B" w14:paraId="1EBE9A1B" w14:textId="77777777" w:rsidTr="006E3788">
        <w:trPr>
          <w:trHeight w:val="57"/>
          <w:jc w:val="right"/>
        </w:trPr>
        <w:tc>
          <w:tcPr>
            <w:tcW w:w="3191" w:type="dxa"/>
          </w:tcPr>
          <w:p w14:paraId="49C3508F" w14:textId="2193B8BE" w:rsidR="00F61DC9" w:rsidRPr="00C20C2B" w:rsidRDefault="00F61DC9" w:rsidP="00C15578">
            <w:pPr>
              <w:pStyle w:val="Normal-pool-Table"/>
            </w:pPr>
            <w:r w:rsidRPr="00C20C2B">
              <w:t xml:space="preserve">Add: expected </w:t>
            </w:r>
            <w:proofErr w:type="spellStart"/>
            <w:r w:rsidRPr="00C20C2B">
              <w:t>receipts</w:t>
            </w:r>
            <w:r w:rsidR="006E3788" w:rsidRPr="00C20C2B">
              <w:rPr>
                <w:i/>
                <w:iCs/>
                <w:vertAlign w:val="superscript"/>
              </w:rPr>
              <w:t>a</w:t>
            </w:r>
            <w:proofErr w:type="spellEnd"/>
          </w:p>
        </w:tc>
        <w:tc>
          <w:tcPr>
            <w:tcW w:w="1658" w:type="dxa"/>
          </w:tcPr>
          <w:p w14:paraId="64F66C51" w14:textId="00519012" w:rsidR="00F61DC9" w:rsidRPr="00C20C2B" w:rsidRDefault="00F61DC9" w:rsidP="00C15578">
            <w:pPr>
              <w:pStyle w:val="Normal-pool-Table"/>
              <w:jc w:val="right"/>
            </w:pPr>
            <w:r w:rsidRPr="00C20C2B">
              <w:t>4 0</w:t>
            </w:r>
            <w:r w:rsidR="00C6095E" w:rsidRPr="00C20C2B">
              <w:t>4</w:t>
            </w:r>
            <w:r w:rsidR="00790E24" w:rsidRPr="00C20C2B">
              <w:t>1 5</w:t>
            </w:r>
            <w:r w:rsidR="00C6095E" w:rsidRPr="00C20C2B">
              <w:t>3</w:t>
            </w:r>
            <w:r w:rsidR="00790E24" w:rsidRPr="00C20C2B">
              <w:t>5</w:t>
            </w:r>
          </w:p>
        </w:tc>
        <w:tc>
          <w:tcPr>
            <w:tcW w:w="1661" w:type="dxa"/>
          </w:tcPr>
          <w:p w14:paraId="5CA64E9E" w14:textId="321EE1CF" w:rsidR="00F61DC9" w:rsidRPr="00C20C2B" w:rsidRDefault="00C6095E" w:rsidP="00C15578">
            <w:pPr>
              <w:pStyle w:val="Normal-pool-Table"/>
              <w:jc w:val="right"/>
            </w:pPr>
            <w:r w:rsidRPr="00C20C2B">
              <w:t xml:space="preserve">4 </w:t>
            </w:r>
            <w:r w:rsidR="006E5810" w:rsidRPr="00C20C2B">
              <w:t>330 217</w:t>
            </w:r>
          </w:p>
        </w:tc>
        <w:tc>
          <w:tcPr>
            <w:tcW w:w="1797" w:type="dxa"/>
          </w:tcPr>
          <w:p w14:paraId="7322F284" w14:textId="02C5188D" w:rsidR="00F61DC9" w:rsidRPr="00C20C2B" w:rsidRDefault="00F61DC9" w:rsidP="00C15578">
            <w:pPr>
              <w:pStyle w:val="Normal-pool-Table"/>
              <w:jc w:val="right"/>
            </w:pPr>
            <w:r w:rsidRPr="00C20C2B">
              <w:t xml:space="preserve">4 </w:t>
            </w:r>
            <w:r w:rsidR="006E5810" w:rsidRPr="00C20C2B">
              <w:t>6</w:t>
            </w:r>
            <w:r w:rsidR="000850E1" w:rsidRPr="00C20C2B">
              <w:t>18</w:t>
            </w:r>
            <w:r w:rsidR="006E5810" w:rsidRPr="00C20C2B">
              <w:t xml:space="preserve"> 8</w:t>
            </w:r>
            <w:r w:rsidR="000850E1" w:rsidRPr="00C20C2B">
              <w:t>9</w:t>
            </w:r>
            <w:r w:rsidR="006E5810" w:rsidRPr="00C20C2B">
              <w:t>8</w:t>
            </w:r>
          </w:p>
        </w:tc>
      </w:tr>
      <w:tr w:rsidR="00F61DC9" w:rsidRPr="00C20C2B" w14:paraId="62F40DCE" w14:textId="77777777" w:rsidTr="006E3788">
        <w:trPr>
          <w:trHeight w:val="57"/>
          <w:jc w:val="right"/>
        </w:trPr>
        <w:tc>
          <w:tcPr>
            <w:tcW w:w="3191" w:type="dxa"/>
            <w:tcBorders>
              <w:bottom w:val="single" w:sz="4" w:space="0" w:color="auto"/>
            </w:tcBorders>
          </w:tcPr>
          <w:p w14:paraId="112AC3DF" w14:textId="77777777" w:rsidR="00F61DC9" w:rsidRPr="00C20C2B" w:rsidRDefault="00F61DC9" w:rsidP="00C15578">
            <w:pPr>
              <w:pStyle w:val="Normal-pool-Table"/>
            </w:pPr>
            <w:r w:rsidRPr="00C20C2B">
              <w:t>Less: estimated expenditures</w:t>
            </w:r>
          </w:p>
        </w:tc>
        <w:tc>
          <w:tcPr>
            <w:tcW w:w="1658" w:type="dxa"/>
            <w:tcBorders>
              <w:bottom w:val="single" w:sz="4" w:space="0" w:color="auto"/>
            </w:tcBorders>
          </w:tcPr>
          <w:p w14:paraId="30A8EF1F" w14:textId="13F587E2" w:rsidR="00F61DC9" w:rsidRPr="00C20C2B" w:rsidRDefault="00F61DC9" w:rsidP="00C15578">
            <w:pPr>
              <w:pStyle w:val="Normal-pool-Table"/>
              <w:jc w:val="right"/>
            </w:pPr>
            <w:r w:rsidRPr="00C20C2B">
              <w:t xml:space="preserve">4 </w:t>
            </w:r>
            <w:r w:rsidR="00313993" w:rsidRPr="00C20C2B">
              <w:t>907 579</w:t>
            </w:r>
          </w:p>
        </w:tc>
        <w:tc>
          <w:tcPr>
            <w:tcW w:w="1661" w:type="dxa"/>
            <w:tcBorders>
              <w:bottom w:val="single" w:sz="4" w:space="0" w:color="auto"/>
            </w:tcBorders>
          </w:tcPr>
          <w:p w14:paraId="5BEA3913" w14:textId="520D2A09" w:rsidR="00F61DC9" w:rsidRPr="00C20C2B" w:rsidRDefault="00313993" w:rsidP="00C15578">
            <w:pPr>
              <w:pStyle w:val="Normal-pool-Table"/>
              <w:jc w:val="right"/>
            </w:pPr>
            <w:r w:rsidRPr="00C20C2B">
              <w:t>4 907 579</w:t>
            </w:r>
          </w:p>
        </w:tc>
        <w:tc>
          <w:tcPr>
            <w:tcW w:w="1797" w:type="dxa"/>
            <w:tcBorders>
              <w:bottom w:val="single" w:sz="4" w:space="0" w:color="auto"/>
            </w:tcBorders>
          </w:tcPr>
          <w:p w14:paraId="439C6C50" w14:textId="721C3ED1" w:rsidR="00F61DC9" w:rsidRPr="00C20C2B" w:rsidRDefault="00313993" w:rsidP="00C15578">
            <w:pPr>
              <w:pStyle w:val="Normal-pool-Table"/>
              <w:jc w:val="right"/>
            </w:pPr>
            <w:r w:rsidRPr="00C20C2B">
              <w:t>4 907 579</w:t>
            </w:r>
          </w:p>
        </w:tc>
      </w:tr>
      <w:tr w:rsidR="00F61DC9" w:rsidRPr="00C20C2B" w14:paraId="7C0B534B" w14:textId="77777777" w:rsidTr="006E3788">
        <w:trPr>
          <w:trHeight w:val="57"/>
          <w:jc w:val="right"/>
        </w:trPr>
        <w:tc>
          <w:tcPr>
            <w:tcW w:w="3191" w:type="dxa"/>
            <w:tcBorders>
              <w:top w:val="single" w:sz="4" w:space="0" w:color="auto"/>
              <w:bottom w:val="single" w:sz="12" w:space="0" w:color="auto"/>
            </w:tcBorders>
          </w:tcPr>
          <w:p w14:paraId="47C28262" w14:textId="77777777" w:rsidR="00F61DC9" w:rsidRPr="00C20C2B" w:rsidRDefault="00F61DC9" w:rsidP="00C15578">
            <w:pPr>
              <w:pStyle w:val="Normal-pool-Table"/>
              <w:rPr>
                <w:b/>
                <w:bCs/>
              </w:rPr>
            </w:pPr>
            <w:r w:rsidRPr="00C20C2B">
              <w:rPr>
                <w:b/>
                <w:bCs/>
              </w:rPr>
              <w:t xml:space="preserve">Forecast cash balance on 31 December </w:t>
            </w:r>
          </w:p>
        </w:tc>
        <w:tc>
          <w:tcPr>
            <w:tcW w:w="1658" w:type="dxa"/>
            <w:tcBorders>
              <w:top w:val="single" w:sz="4" w:space="0" w:color="auto"/>
              <w:bottom w:val="single" w:sz="12" w:space="0" w:color="auto"/>
            </w:tcBorders>
          </w:tcPr>
          <w:p w14:paraId="0C10CEAF" w14:textId="3083726F" w:rsidR="00F61DC9" w:rsidRPr="00C20C2B" w:rsidRDefault="00F61DC9" w:rsidP="00C15578">
            <w:pPr>
              <w:pStyle w:val="Normal-pool-Table"/>
              <w:jc w:val="right"/>
              <w:rPr>
                <w:b/>
                <w:bCs/>
              </w:rPr>
            </w:pPr>
            <w:r w:rsidRPr="00C20C2B">
              <w:rPr>
                <w:b/>
                <w:bCs/>
              </w:rPr>
              <w:t xml:space="preserve">2 </w:t>
            </w:r>
            <w:r w:rsidR="00915E2C" w:rsidRPr="00C20C2B">
              <w:rPr>
                <w:b/>
                <w:bCs/>
              </w:rPr>
              <w:t>494 449</w:t>
            </w:r>
          </w:p>
        </w:tc>
        <w:tc>
          <w:tcPr>
            <w:tcW w:w="1661" w:type="dxa"/>
            <w:tcBorders>
              <w:top w:val="single" w:sz="4" w:space="0" w:color="auto"/>
              <w:bottom w:val="single" w:sz="12" w:space="0" w:color="auto"/>
            </w:tcBorders>
          </w:tcPr>
          <w:p w14:paraId="7BD5C452" w14:textId="18D34ECD" w:rsidR="00F61DC9" w:rsidRPr="00C20C2B" w:rsidRDefault="00F61DC9" w:rsidP="00C15578">
            <w:pPr>
              <w:pStyle w:val="Normal-pool-Table"/>
              <w:jc w:val="right"/>
              <w:rPr>
                <w:b/>
                <w:bCs/>
              </w:rPr>
            </w:pPr>
            <w:r w:rsidRPr="00C20C2B">
              <w:rPr>
                <w:b/>
                <w:bCs/>
              </w:rPr>
              <w:t>3 05</w:t>
            </w:r>
            <w:r w:rsidR="00915E2C" w:rsidRPr="00C20C2B">
              <w:rPr>
                <w:b/>
                <w:bCs/>
              </w:rPr>
              <w:t>3</w:t>
            </w:r>
            <w:r w:rsidR="00382881" w:rsidRPr="00C20C2B">
              <w:rPr>
                <w:b/>
                <w:bCs/>
              </w:rPr>
              <w:t xml:space="preserve"> </w:t>
            </w:r>
            <w:r w:rsidR="00B669F5" w:rsidRPr="00C20C2B">
              <w:rPr>
                <w:b/>
                <w:bCs/>
              </w:rPr>
              <w:t>762</w:t>
            </w:r>
          </w:p>
        </w:tc>
        <w:tc>
          <w:tcPr>
            <w:tcW w:w="1797" w:type="dxa"/>
            <w:tcBorders>
              <w:top w:val="single" w:sz="4" w:space="0" w:color="auto"/>
              <w:bottom w:val="single" w:sz="12" w:space="0" w:color="auto"/>
            </w:tcBorders>
          </w:tcPr>
          <w:p w14:paraId="52D97932" w14:textId="40415D01" w:rsidR="00F61DC9" w:rsidRPr="00C20C2B" w:rsidRDefault="00F61DC9" w:rsidP="00C15578">
            <w:pPr>
              <w:pStyle w:val="Normal-pool-Table"/>
              <w:tabs>
                <w:tab w:val="clear" w:pos="624"/>
                <w:tab w:val="clear" w:pos="1247"/>
              </w:tabs>
              <w:jc w:val="right"/>
              <w:rPr>
                <w:b/>
                <w:bCs/>
              </w:rPr>
            </w:pPr>
            <w:r w:rsidRPr="00C20C2B">
              <w:rPr>
                <w:b/>
                <w:bCs/>
              </w:rPr>
              <w:t>3 61</w:t>
            </w:r>
            <w:r w:rsidR="00B669F5" w:rsidRPr="00C20C2B">
              <w:rPr>
                <w:b/>
                <w:bCs/>
              </w:rPr>
              <w:t>3</w:t>
            </w:r>
            <w:r w:rsidRPr="00C20C2B">
              <w:rPr>
                <w:b/>
                <w:bCs/>
              </w:rPr>
              <w:t xml:space="preserve"> </w:t>
            </w:r>
            <w:r w:rsidR="00382881" w:rsidRPr="00C20C2B">
              <w:rPr>
                <w:b/>
                <w:bCs/>
              </w:rPr>
              <w:t>0</w:t>
            </w:r>
            <w:r w:rsidR="00B669F5" w:rsidRPr="00C20C2B">
              <w:rPr>
                <w:b/>
                <w:bCs/>
              </w:rPr>
              <w:t>74</w:t>
            </w:r>
          </w:p>
        </w:tc>
      </w:tr>
    </w:tbl>
    <w:p w14:paraId="64C273ED" w14:textId="6BF4D8F4" w:rsidR="006E3788" w:rsidRPr="00C20C2B" w:rsidRDefault="00EF0B0E" w:rsidP="00EF0B0E">
      <w:pPr>
        <w:pStyle w:val="NormalNonumber"/>
        <w:tabs>
          <w:tab w:val="clear" w:pos="1247"/>
          <w:tab w:val="clear" w:pos="1871"/>
          <w:tab w:val="clear" w:pos="2495"/>
          <w:tab w:val="clear" w:pos="3119"/>
          <w:tab w:val="clear" w:pos="3742"/>
          <w:tab w:val="clear" w:pos="4366"/>
          <w:tab w:val="clear" w:pos="4990"/>
        </w:tabs>
        <w:spacing w:before="60"/>
        <w:rPr>
          <w:sz w:val="17"/>
          <w:szCs w:val="17"/>
        </w:rPr>
      </w:pPr>
      <w:r w:rsidRPr="00C20C2B">
        <w:rPr>
          <w:sz w:val="17"/>
          <w:szCs w:val="17"/>
        </w:rPr>
        <w:tab/>
      </w:r>
      <w:r w:rsidR="006E3788" w:rsidRPr="00C20C2B">
        <w:rPr>
          <w:sz w:val="17"/>
          <w:szCs w:val="17"/>
        </w:rPr>
        <w:tab/>
      </w:r>
      <w:r w:rsidR="006E3788" w:rsidRPr="00C20C2B">
        <w:rPr>
          <w:i/>
          <w:iCs/>
          <w:sz w:val="17"/>
          <w:szCs w:val="17"/>
          <w:vertAlign w:val="superscript"/>
        </w:rPr>
        <w:t>a</w:t>
      </w:r>
      <w:r w:rsidR="006E3788" w:rsidRPr="00C20C2B">
        <w:rPr>
          <w:sz w:val="17"/>
          <w:szCs w:val="17"/>
        </w:rPr>
        <w:t xml:space="preserve"> Proposed </w:t>
      </w:r>
      <w:proofErr w:type="gramStart"/>
      <w:r w:rsidR="006E3788" w:rsidRPr="00C20C2B">
        <w:rPr>
          <w:sz w:val="17"/>
          <w:szCs w:val="17"/>
        </w:rPr>
        <w:t>contributions</w:t>
      </w:r>
      <w:proofErr w:type="gramEnd"/>
      <w:r w:rsidR="006E3788" w:rsidRPr="00C20C2B">
        <w:rPr>
          <w:sz w:val="17"/>
          <w:szCs w:val="17"/>
        </w:rPr>
        <w:t xml:space="preserve"> by parties </w:t>
      </w:r>
      <w:r w:rsidR="009E2B39" w:rsidRPr="00C20C2B">
        <w:rPr>
          <w:sz w:val="17"/>
          <w:szCs w:val="17"/>
        </w:rPr>
        <w:t>times</w:t>
      </w:r>
      <w:r w:rsidR="006E3788" w:rsidRPr="00C20C2B">
        <w:rPr>
          <w:sz w:val="17"/>
          <w:szCs w:val="17"/>
        </w:rPr>
        <w:t xml:space="preserve"> the </w:t>
      </w:r>
      <w:r w:rsidR="000E33BE" w:rsidRPr="00C20C2B">
        <w:rPr>
          <w:sz w:val="17"/>
          <w:szCs w:val="17"/>
        </w:rPr>
        <w:t xml:space="preserve">assumed </w:t>
      </w:r>
      <w:r w:rsidR="006E3788" w:rsidRPr="00C20C2B">
        <w:rPr>
          <w:sz w:val="17"/>
          <w:szCs w:val="17"/>
        </w:rPr>
        <w:t>rate of receipt of contributions.</w:t>
      </w:r>
    </w:p>
    <w:p w14:paraId="03C6787A" w14:textId="77777777" w:rsidR="00F61DC9" w:rsidRPr="00C20C2B" w:rsidRDefault="00F61DC9" w:rsidP="00EF0B0E">
      <w:pPr>
        <w:pStyle w:val="CH1"/>
      </w:pPr>
      <w:r w:rsidRPr="00C20C2B">
        <w:tab/>
        <w:t>IV.</w:t>
      </w:r>
      <w:r w:rsidRPr="00C20C2B">
        <w:tab/>
        <w:t>Concluding observations</w:t>
      </w:r>
    </w:p>
    <w:p w14:paraId="382A49BE" w14:textId="36EAE93C" w:rsidR="00C823E2" w:rsidRPr="00C20C2B" w:rsidRDefault="00F61DC9" w:rsidP="0024715C">
      <w:pPr>
        <w:pStyle w:val="Normalnumber"/>
        <w:tabs>
          <w:tab w:val="clear" w:pos="1247"/>
          <w:tab w:val="clear" w:pos="1814"/>
          <w:tab w:val="clear" w:pos="2381"/>
          <w:tab w:val="clear" w:pos="2948"/>
          <w:tab w:val="clear" w:pos="3515"/>
          <w:tab w:val="left" w:pos="624"/>
        </w:tabs>
        <w:ind w:left="1247"/>
      </w:pPr>
      <w:r w:rsidRPr="00C20C2B">
        <w:t>The third scenario provides the parties with a budget for 2027 that is below the zero-nominal-growth budget and the recommended budget</w:t>
      </w:r>
      <w:r w:rsidR="00734ECD" w:rsidRPr="00C20C2B">
        <w:t xml:space="preserve"> </w:t>
      </w:r>
      <w:r w:rsidR="0052025A">
        <w:t>and exhibits</w:t>
      </w:r>
      <w:r w:rsidR="0052025A" w:rsidRPr="00C20C2B">
        <w:t xml:space="preserve"> </w:t>
      </w:r>
      <w:r w:rsidR="00734ECD" w:rsidRPr="00C20C2B">
        <w:t xml:space="preserve">the following </w:t>
      </w:r>
      <w:r w:rsidR="00C823E2" w:rsidRPr="00C20C2B">
        <w:t>salient features:</w:t>
      </w:r>
    </w:p>
    <w:p w14:paraId="4A2FA6D2" w14:textId="0D8F4AEE" w:rsidR="000322D9" w:rsidRPr="00C20C2B" w:rsidRDefault="00F61DC9" w:rsidP="00EF0B0E">
      <w:pPr>
        <w:pStyle w:val="Normalnumber"/>
        <w:numPr>
          <w:ilvl w:val="0"/>
          <w:numId w:val="24"/>
        </w:numPr>
        <w:tabs>
          <w:tab w:val="clear" w:pos="1247"/>
          <w:tab w:val="clear" w:pos="1814"/>
          <w:tab w:val="clear" w:pos="2381"/>
          <w:tab w:val="clear" w:pos="2948"/>
          <w:tab w:val="clear" w:pos="3515"/>
          <w:tab w:val="left" w:pos="624"/>
        </w:tabs>
        <w:ind w:left="1247" w:firstLine="624"/>
      </w:pPr>
      <w:r w:rsidRPr="00C20C2B">
        <w:t>The reductions are concentrated on the meetings of the Implementation Committee</w:t>
      </w:r>
      <w:r w:rsidR="00D855B9">
        <w:t>, which are</w:t>
      </w:r>
      <w:r w:rsidRPr="00C20C2B">
        <w:t xml:space="preserve"> </w:t>
      </w:r>
      <w:r w:rsidR="0062700D" w:rsidRPr="00C20C2B">
        <w:t xml:space="preserve">proposed to </w:t>
      </w:r>
      <w:r w:rsidRPr="00C20C2B">
        <w:t xml:space="preserve">be </w:t>
      </w:r>
      <w:r w:rsidR="0068792B" w:rsidRPr="00C20C2B">
        <w:t xml:space="preserve">held </w:t>
      </w:r>
      <w:r w:rsidR="00592D66" w:rsidRPr="00C20C2B">
        <w:t xml:space="preserve">in English </w:t>
      </w:r>
      <w:r w:rsidR="0068792B" w:rsidRPr="00C20C2B">
        <w:t>for one day</w:t>
      </w:r>
      <w:r w:rsidR="0051226E">
        <w:t xml:space="preserve"> only</w:t>
      </w:r>
      <w:r w:rsidR="00592D66">
        <w:t>,</w:t>
      </w:r>
      <w:r w:rsidRPr="00C20C2B">
        <w:t xml:space="preserve"> </w:t>
      </w:r>
      <w:r w:rsidR="002B6157" w:rsidRPr="00C20C2B">
        <w:t>with</w:t>
      </w:r>
      <w:r w:rsidR="00467E3C" w:rsidRPr="00C20C2B">
        <w:t xml:space="preserve"> pre-session</w:t>
      </w:r>
      <w:r w:rsidR="002B6157" w:rsidRPr="00C20C2B">
        <w:t xml:space="preserve"> documents in English</w:t>
      </w:r>
      <w:r w:rsidR="006720BF" w:rsidRPr="00C20C2B">
        <w:t xml:space="preserve"> </w:t>
      </w:r>
      <w:r w:rsidR="0068792B" w:rsidRPr="00C20C2B">
        <w:t>only</w:t>
      </w:r>
      <w:r w:rsidRPr="00C20C2B">
        <w:t xml:space="preserve">, </w:t>
      </w:r>
      <w:r w:rsidR="00E46CCC">
        <w:t xml:space="preserve">and with a reduced allocation for </w:t>
      </w:r>
      <w:r w:rsidRPr="00C20C2B">
        <w:t>travel by assessment panel members and experts from Article 5 parties</w:t>
      </w:r>
      <w:r w:rsidR="000322D9" w:rsidRPr="00C20C2B">
        <w:t>;</w:t>
      </w:r>
    </w:p>
    <w:p w14:paraId="700880D6" w14:textId="641F84A7" w:rsidR="008B7045" w:rsidRPr="00C20C2B" w:rsidRDefault="000322D9" w:rsidP="00EF0B0E">
      <w:pPr>
        <w:pStyle w:val="Normalnumber"/>
        <w:numPr>
          <w:ilvl w:val="0"/>
          <w:numId w:val="24"/>
        </w:numPr>
        <w:tabs>
          <w:tab w:val="clear" w:pos="1247"/>
          <w:tab w:val="clear" w:pos="1814"/>
          <w:tab w:val="clear" w:pos="2381"/>
          <w:tab w:val="clear" w:pos="2948"/>
          <w:tab w:val="clear" w:pos="3515"/>
          <w:tab w:val="left" w:pos="624"/>
        </w:tabs>
        <w:ind w:left="1247" w:firstLine="624"/>
      </w:pPr>
      <w:r w:rsidRPr="00C20C2B">
        <w:t xml:space="preserve">The savings </w:t>
      </w:r>
      <w:r w:rsidR="00535348" w:rsidRPr="00C20C2B">
        <w:t>describe</w:t>
      </w:r>
      <w:r w:rsidR="00592D66">
        <w:t>d</w:t>
      </w:r>
      <w:r w:rsidR="00535348" w:rsidRPr="00C20C2B">
        <w:t xml:space="preserve"> in </w:t>
      </w:r>
      <w:r w:rsidR="00592D66">
        <w:t>subparagraph</w:t>
      </w:r>
      <w:r w:rsidR="00592D66" w:rsidRPr="00C20C2B">
        <w:t xml:space="preserve"> </w:t>
      </w:r>
      <w:r w:rsidRPr="00C20C2B">
        <w:t>(</w:t>
      </w:r>
      <w:r w:rsidR="00CC7FF4" w:rsidRPr="00C20C2B">
        <w:t>a</w:t>
      </w:r>
      <w:r w:rsidRPr="00C20C2B">
        <w:t xml:space="preserve">) </w:t>
      </w:r>
      <w:r w:rsidR="00535348" w:rsidRPr="00C20C2B">
        <w:t xml:space="preserve">above </w:t>
      </w:r>
      <w:r w:rsidR="00F61DC9" w:rsidRPr="00C20C2B">
        <w:t>are partly offset by the restoration of part of the budget for travel by Secretariat staff</w:t>
      </w:r>
      <w:r w:rsidR="00B963E0">
        <w:t>;</w:t>
      </w:r>
    </w:p>
    <w:p w14:paraId="13EDB974" w14:textId="44819C0B" w:rsidR="002238BF" w:rsidRPr="00C20C2B" w:rsidRDefault="002238BF" w:rsidP="00EF0B0E">
      <w:pPr>
        <w:pStyle w:val="Normalnumber"/>
        <w:numPr>
          <w:ilvl w:val="0"/>
          <w:numId w:val="24"/>
        </w:numPr>
        <w:tabs>
          <w:tab w:val="clear" w:pos="1247"/>
          <w:tab w:val="clear" w:pos="1814"/>
          <w:tab w:val="clear" w:pos="2381"/>
          <w:tab w:val="clear" w:pos="2948"/>
          <w:tab w:val="clear" w:pos="3515"/>
          <w:tab w:val="left" w:pos="624"/>
        </w:tabs>
        <w:ind w:left="1247" w:firstLine="624"/>
      </w:pPr>
      <w:r w:rsidRPr="00C20C2B">
        <w:t xml:space="preserve">Cost categories other than those noted above remain </w:t>
      </w:r>
      <w:r w:rsidR="003971FC" w:rsidRPr="00C20C2B">
        <w:t xml:space="preserve">the same as in the zero-nominal-growth budget </w:t>
      </w:r>
      <w:r w:rsidR="001975B0" w:rsidRPr="00C20C2B">
        <w:t>scenario.</w:t>
      </w:r>
    </w:p>
    <w:p w14:paraId="11438B81" w14:textId="20968B9B" w:rsidR="008B7045" w:rsidRPr="00C20C2B" w:rsidRDefault="00F61DC9" w:rsidP="0024715C">
      <w:pPr>
        <w:pStyle w:val="Normalnumber"/>
        <w:tabs>
          <w:tab w:val="clear" w:pos="1247"/>
          <w:tab w:val="clear" w:pos="1814"/>
          <w:tab w:val="clear" w:pos="2381"/>
          <w:tab w:val="clear" w:pos="2948"/>
          <w:tab w:val="clear" w:pos="3515"/>
          <w:tab w:val="left" w:pos="624"/>
        </w:tabs>
        <w:ind w:left="1247"/>
      </w:pPr>
      <w:r w:rsidRPr="00C20C2B">
        <w:t>The Secretariat’s proposal that contributions by parties fully cover the budget that the parties approve and that no activities be funded from the cash balance, as set out in paragraph 27 of the note, applies equally to the third scenario.</w:t>
      </w:r>
    </w:p>
    <w:p w14:paraId="7C670940" w14:textId="77777777" w:rsidR="00EF0B0E" w:rsidRPr="00C20C2B" w:rsidRDefault="00EF0B0E" w:rsidP="00EF0B0E">
      <w:pPr>
        <w:pStyle w:val="Normal-pool"/>
        <w:sectPr w:rsidR="00EF0B0E" w:rsidRPr="00C20C2B" w:rsidSect="00055CE8">
          <w:headerReference w:type="even" r:id="rId12"/>
          <w:headerReference w:type="default" r:id="rId13"/>
          <w:footerReference w:type="even" r:id="rId14"/>
          <w:footerReference w:type="default" r:id="rId15"/>
          <w:headerReference w:type="first" r:id="rId16"/>
          <w:footerReference w:type="first" r:id="rId17"/>
          <w:pgSz w:w="11907" w:h="16839" w:code="9"/>
          <w:pgMar w:top="907" w:right="992" w:bottom="1418" w:left="1418" w:header="539" w:footer="975" w:gutter="0"/>
          <w:cols w:space="539"/>
          <w:titlePg/>
          <w:docGrid w:linePitch="360"/>
        </w:sectPr>
      </w:pPr>
    </w:p>
    <w:p w14:paraId="6831915D" w14:textId="3A743C06" w:rsidR="00F61DC9" w:rsidRPr="00C20C2B" w:rsidRDefault="00F61DC9" w:rsidP="00EF0B0E">
      <w:pPr>
        <w:pStyle w:val="ZZAnxheader"/>
      </w:pPr>
      <w:r w:rsidRPr="00C20C2B">
        <w:lastRenderedPageBreak/>
        <w:t>Annex I</w:t>
      </w:r>
      <w:r w:rsidR="00872BA4" w:rsidRPr="00DB0726">
        <w:rPr>
          <w:rStyle w:val="FootnoteReference"/>
          <w:b w:val="0"/>
          <w:bCs w:val="0"/>
          <w:sz w:val="28"/>
          <w:szCs w:val="22"/>
          <w:vertAlign w:val="baseline"/>
        </w:rPr>
        <w:footnoteReference w:customMarkFollows="1" w:id="3"/>
        <w:t>*</w:t>
      </w:r>
    </w:p>
    <w:p w14:paraId="50A27AF8" w14:textId="15B93A6F" w:rsidR="00F61DC9" w:rsidRPr="00C20C2B" w:rsidRDefault="00F61DC9" w:rsidP="00F61DC9">
      <w:pPr>
        <w:pStyle w:val="ZZAnxtitle"/>
      </w:pPr>
      <w:r w:rsidRPr="00C20C2B">
        <w:t>Trust Fund for the Montreal Protocol: th</w:t>
      </w:r>
      <w:r w:rsidR="00F31744" w:rsidRPr="00C20C2B">
        <w:t>ree</w:t>
      </w:r>
      <w:r w:rsidRPr="00C20C2B">
        <w:t xml:space="preserve"> scenario</w:t>
      </w:r>
      <w:r w:rsidR="00F31744" w:rsidRPr="00C20C2B">
        <w:t>s</w:t>
      </w:r>
      <w:r w:rsidRPr="00C20C2B">
        <w:t xml:space="preserve"> for 2027</w:t>
      </w:r>
    </w:p>
    <w:tbl>
      <w:tblPr>
        <w:tblW w:w="5001" w:type="pct"/>
        <w:jc w:val="right"/>
        <w:tblLayout w:type="fixed"/>
        <w:tblLook w:val="04A0" w:firstRow="1" w:lastRow="0" w:firstColumn="1" w:lastColumn="0" w:noHBand="0" w:noVBand="1"/>
      </w:tblPr>
      <w:tblGrid>
        <w:gridCol w:w="1135"/>
        <w:gridCol w:w="4111"/>
        <w:gridCol w:w="1319"/>
        <w:gridCol w:w="1466"/>
        <w:gridCol w:w="1468"/>
      </w:tblGrid>
      <w:tr w:rsidR="00F61DC9" w:rsidRPr="00C20C2B" w14:paraId="7ACC6FB3" w14:textId="77777777" w:rsidTr="00530CB6">
        <w:trPr>
          <w:trHeight w:val="57"/>
          <w:tblHeader/>
          <w:jc w:val="right"/>
        </w:trPr>
        <w:tc>
          <w:tcPr>
            <w:tcW w:w="1134" w:type="dxa"/>
            <w:vMerge w:val="restart"/>
            <w:tcBorders>
              <w:top w:val="single" w:sz="4" w:space="0" w:color="auto"/>
              <w:left w:val="nil"/>
              <w:bottom w:val="single" w:sz="12" w:space="0" w:color="auto"/>
              <w:right w:val="nil"/>
            </w:tcBorders>
            <w:vAlign w:val="bottom"/>
            <w:hideMark/>
          </w:tcPr>
          <w:p w14:paraId="0454624D" w14:textId="77777777" w:rsidR="00F61DC9" w:rsidRPr="00C20C2B" w:rsidRDefault="00F61DC9" w:rsidP="00581081">
            <w:pPr>
              <w:pStyle w:val="Normal-pool-Table"/>
              <w:rPr>
                <w:i/>
                <w:iCs/>
              </w:rPr>
            </w:pPr>
            <w:r w:rsidRPr="00C20C2B">
              <w:rPr>
                <w:i/>
                <w:iCs/>
              </w:rPr>
              <w:t>Budget line</w:t>
            </w:r>
          </w:p>
        </w:tc>
        <w:tc>
          <w:tcPr>
            <w:tcW w:w="4111" w:type="dxa"/>
            <w:vMerge w:val="restart"/>
            <w:tcBorders>
              <w:top w:val="single" w:sz="4" w:space="0" w:color="auto"/>
              <w:left w:val="nil"/>
              <w:bottom w:val="single" w:sz="12" w:space="0" w:color="auto"/>
              <w:right w:val="nil"/>
            </w:tcBorders>
            <w:noWrap/>
            <w:vAlign w:val="bottom"/>
            <w:hideMark/>
          </w:tcPr>
          <w:p w14:paraId="344BCE29" w14:textId="77777777" w:rsidR="00F61DC9" w:rsidRPr="00C20C2B" w:rsidRDefault="00F61DC9" w:rsidP="00581081">
            <w:pPr>
              <w:pStyle w:val="Normal-pool-Table"/>
              <w:rPr>
                <w:i/>
                <w:iCs/>
              </w:rPr>
            </w:pPr>
            <w:r w:rsidRPr="00C20C2B">
              <w:rPr>
                <w:i/>
                <w:iCs/>
              </w:rPr>
              <w:t>Cost category</w:t>
            </w:r>
          </w:p>
        </w:tc>
        <w:tc>
          <w:tcPr>
            <w:tcW w:w="4253" w:type="dxa"/>
            <w:gridSpan w:val="3"/>
            <w:tcBorders>
              <w:top w:val="single" w:sz="4" w:space="0" w:color="auto"/>
              <w:left w:val="nil"/>
              <w:bottom w:val="single" w:sz="4" w:space="0" w:color="auto"/>
              <w:right w:val="nil"/>
            </w:tcBorders>
            <w:noWrap/>
            <w:vAlign w:val="bottom"/>
            <w:hideMark/>
          </w:tcPr>
          <w:p w14:paraId="5B30B87C" w14:textId="206CA15E" w:rsidR="00F61DC9" w:rsidRPr="00C20C2B" w:rsidRDefault="00F61DC9" w:rsidP="00581081">
            <w:pPr>
              <w:pStyle w:val="Normal-pool-Table"/>
              <w:jc w:val="center"/>
              <w:rPr>
                <w:i/>
                <w:iCs/>
              </w:rPr>
            </w:pPr>
            <w:r w:rsidRPr="00C20C2B">
              <w:rPr>
                <w:i/>
                <w:iCs/>
              </w:rPr>
              <w:t>2027</w:t>
            </w:r>
          </w:p>
        </w:tc>
      </w:tr>
      <w:tr w:rsidR="00581081" w:rsidRPr="00C20C2B" w14:paraId="3A0FF826" w14:textId="77777777" w:rsidTr="00530CB6">
        <w:trPr>
          <w:trHeight w:val="57"/>
          <w:tblHeader/>
          <w:jc w:val="right"/>
        </w:trPr>
        <w:tc>
          <w:tcPr>
            <w:tcW w:w="1134" w:type="dxa"/>
            <w:vMerge/>
            <w:tcBorders>
              <w:bottom w:val="single" w:sz="12" w:space="0" w:color="auto"/>
            </w:tcBorders>
            <w:vAlign w:val="bottom"/>
            <w:hideMark/>
          </w:tcPr>
          <w:p w14:paraId="0FE626D5" w14:textId="77777777" w:rsidR="00581081" w:rsidRPr="00C20C2B" w:rsidRDefault="00581081" w:rsidP="00581081">
            <w:pPr>
              <w:pStyle w:val="Normal-pool-Table"/>
              <w:rPr>
                <w:i/>
                <w:iCs/>
              </w:rPr>
            </w:pPr>
          </w:p>
        </w:tc>
        <w:tc>
          <w:tcPr>
            <w:tcW w:w="4111" w:type="dxa"/>
            <w:vMerge/>
            <w:tcBorders>
              <w:bottom w:val="single" w:sz="12" w:space="0" w:color="auto"/>
            </w:tcBorders>
            <w:vAlign w:val="bottom"/>
            <w:hideMark/>
          </w:tcPr>
          <w:p w14:paraId="0B6C7626" w14:textId="77777777" w:rsidR="00581081" w:rsidRPr="00C20C2B" w:rsidRDefault="00581081" w:rsidP="00581081">
            <w:pPr>
              <w:pStyle w:val="Normal-pool-Table"/>
              <w:rPr>
                <w:i/>
                <w:iCs/>
              </w:rPr>
            </w:pPr>
          </w:p>
        </w:tc>
        <w:tc>
          <w:tcPr>
            <w:tcW w:w="1319" w:type="dxa"/>
            <w:tcBorders>
              <w:top w:val="single" w:sz="4" w:space="0" w:color="auto"/>
              <w:left w:val="nil"/>
              <w:bottom w:val="single" w:sz="12" w:space="0" w:color="auto"/>
              <w:right w:val="nil"/>
            </w:tcBorders>
            <w:noWrap/>
            <w:vAlign w:val="bottom"/>
            <w:hideMark/>
          </w:tcPr>
          <w:p w14:paraId="5AFD4F31" w14:textId="77777777" w:rsidR="00581081" w:rsidRPr="00C20C2B" w:rsidRDefault="00581081" w:rsidP="00581081">
            <w:pPr>
              <w:pStyle w:val="Normal-pool-Table"/>
              <w:jc w:val="right"/>
              <w:rPr>
                <w:i/>
                <w:iCs/>
              </w:rPr>
            </w:pPr>
            <w:r w:rsidRPr="00C20C2B">
              <w:rPr>
                <w:i/>
                <w:iCs/>
              </w:rPr>
              <w:t>Zero nominal growth</w:t>
            </w:r>
          </w:p>
        </w:tc>
        <w:tc>
          <w:tcPr>
            <w:tcW w:w="1466" w:type="dxa"/>
            <w:tcBorders>
              <w:top w:val="single" w:sz="4" w:space="0" w:color="auto"/>
              <w:left w:val="nil"/>
              <w:bottom w:val="single" w:sz="12" w:space="0" w:color="auto"/>
              <w:right w:val="nil"/>
            </w:tcBorders>
            <w:vAlign w:val="bottom"/>
            <w:hideMark/>
          </w:tcPr>
          <w:p w14:paraId="42D3FE44" w14:textId="77777777" w:rsidR="00581081" w:rsidRPr="00C20C2B" w:rsidRDefault="00581081" w:rsidP="00581081">
            <w:pPr>
              <w:pStyle w:val="Normal-pool-Table"/>
              <w:jc w:val="right"/>
              <w:rPr>
                <w:i/>
                <w:iCs/>
              </w:rPr>
            </w:pPr>
            <w:r w:rsidRPr="00C20C2B">
              <w:rPr>
                <w:i/>
                <w:iCs/>
              </w:rPr>
              <w:t>Recommended</w:t>
            </w:r>
          </w:p>
        </w:tc>
        <w:tc>
          <w:tcPr>
            <w:tcW w:w="1468" w:type="dxa"/>
            <w:tcBorders>
              <w:top w:val="single" w:sz="4" w:space="0" w:color="auto"/>
              <w:left w:val="nil"/>
              <w:bottom w:val="single" w:sz="12" w:space="0" w:color="auto"/>
              <w:right w:val="nil"/>
            </w:tcBorders>
            <w:noWrap/>
            <w:vAlign w:val="bottom"/>
            <w:hideMark/>
          </w:tcPr>
          <w:p w14:paraId="59CE4D05" w14:textId="77777777" w:rsidR="00581081" w:rsidRPr="00C20C2B" w:rsidRDefault="00581081" w:rsidP="00581081">
            <w:pPr>
              <w:pStyle w:val="Normal-pool-Table"/>
              <w:jc w:val="right"/>
              <w:rPr>
                <w:i/>
                <w:iCs/>
              </w:rPr>
            </w:pPr>
            <w:r w:rsidRPr="00C20C2B">
              <w:rPr>
                <w:i/>
                <w:iCs/>
              </w:rPr>
              <w:t>Third scenario</w:t>
            </w:r>
          </w:p>
        </w:tc>
      </w:tr>
      <w:tr w:rsidR="00581081" w:rsidRPr="00C20C2B" w14:paraId="438CA634" w14:textId="77777777" w:rsidTr="00530CB6">
        <w:trPr>
          <w:trHeight w:val="57"/>
          <w:tblHeader/>
          <w:jc w:val="right"/>
        </w:trPr>
        <w:tc>
          <w:tcPr>
            <w:tcW w:w="1134" w:type="dxa"/>
            <w:tcBorders>
              <w:top w:val="single" w:sz="12" w:space="0" w:color="auto"/>
              <w:left w:val="nil"/>
              <w:bottom w:val="single" w:sz="4" w:space="0" w:color="auto"/>
              <w:right w:val="nil"/>
            </w:tcBorders>
            <w:hideMark/>
          </w:tcPr>
          <w:p w14:paraId="11AFACCA" w14:textId="77777777" w:rsidR="00581081" w:rsidRPr="00C20C2B" w:rsidRDefault="00581081" w:rsidP="00581081">
            <w:pPr>
              <w:pStyle w:val="Normal-pool-Table"/>
              <w:rPr>
                <w:b/>
                <w:bCs/>
              </w:rPr>
            </w:pPr>
            <w:r w:rsidRPr="00C20C2B">
              <w:rPr>
                <w:b/>
                <w:bCs/>
              </w:rPr>
              <w:t>1100</w:t>
            </w:r>
          </w:p>
        </w:tc>
        <w:tc>
          <w:tcPr>
            <w:tcW w:w="4111" w:type="dxa"/>
            <w:tcBorders>
              <w:top w:val="single" w:sz="12" w:space="0" w:color="auto"/>
              <w:left w:val="nil"/>
              <w:bottom w:val="single" w:sz="4" w:space="0" w:color="auto"/>
              <w:right w:val="nil"/>
            </w:tcBorders>
            <w:noWrap/>
            <w:hideMark/>
          </w:tcPr>
          <w:p w14:paraId="1B8472D7" w14:textId="77777777" w:rsidR="00581081" w:rsidRPr="00C20C2B" w:rsidRDefault="00581081" w:rsidP="00581081">
            <w:pPr>
              <w:pStyle w:val="Normal-pool-Table"/>
              <w:rPr>
                <w:b/>
                <w:bCs/>
              </w:rPr>
            </w:pPr>
            <w:r w:rsidRPr="00C20C2B">
              <w:rPr>
                <w:b/>
                <w:bCs/>
              </w:rPr>
              <w:t>Employee salaries, allowances and benefits</w:t>
            </w:r>
          </w:p>
        </w:tc>
        <w:tc>
          <w:tcPr>
            <w:tcW w:w="1319" w:type="dxa"/>
            <w:tcBorders>
              <w:top w:val="single" w:sz="12" w:space="0" w:color="auto"/>
              <w:left w:val="nil"/>
              <w:bottom w:val="single" w:sz="4" w:space="0" w:color="auto"/>
              <w:right w:val="nil"/>
            </w:tcBorders>
            <w:noWrap/>
          </w:tcPr>
          <w:p w14:paraId="43365116" w14:textId="77777777" w:rsidR="00581081" w:rsidRPr="00C20C2B" w:rsidRDefault="00581081" w:rsidP="00581081">
            <w:pPr>
              <w:pStyle w:val="Normal-pool-Table"/>
              <w:jc w:val="right"/>
              <w:rPr>
                <w:b/>
                <w:bCs/>
              </w:rPr>
            </w:pPr>
            <w:r w:rsidRPr="00C20C2B">
              <w:rPr>
                <w:b/>
                <w:bCs/>
              </w:rPr>
              <w:t>2 085 000</w:t>
            </w:r>
          </w:p>
        </w:tc>
        <w:tc>
          <w:tcPr>
            <w:tcW w:w="1466" w:type="dxa"/>
            <w:tcBorders>
              <w:top w:val="single" w:sz="12" w:space="0" w:color="auto"/>
              <w:left w:val="nil"/>
              <w:bottom w:val="single" w:sz="4" w:space="0" w:color="auto"/>
              <w:right w:val="nil"/>
            </w:tcBorders>
          </w:tcPr>
          <w:p w14:paraId="15D18E90" w14:textId="77777777" w:rsidR="00581081" w:rsidRPr="00C20C2B" w:rsidRDefault="00581081" w:rsidP="00581081">
            <w:pPr>
              <w:pStyle w:val="Normal-pool-Table"/>
              <w:jc w:val="right"/>
              <w:rPr>
                <w:b/>
                <w:bCs/>
              </w:rPr>
            </w:pPr>
            <w:r w:rsidRPr="00C20C2B">
              <w:rPr>
                <w:b/>
                <w:bCs/>
              </w:rPr>
              <w:t>2 085 000</w:t>
            </w:r>
          </w:p>
        </w:tc>
        <w:tc>
          <w:tcPr>
            <w:tcW w:w="1468" w:type="dxa"/>
            <w:tcBorders>
              <w:top w:val="single" w:sz="12" w:space="0" w:color="auto"/>
              <w:left w:val="nil"/>
              <w:bottom w:val="single" w:sz="4" w:space="0" w:color="auto"/>
              <w:right w:val="nil"/>
            </w:tcBorders>
            <w:noWrap/>
          </w:tcPr>
          <w:p w14:paraId="2356EE6D" w14:textId="77777777" w:rsidR="00581081" w:rsidRPr="00C20C2B" w:rsidRDefault="00581081" w:rsidP="00581081">
            <w:pPr>
              <w:pStyle w:val="Normal-pool-Table"/>
              <w:jc w:val="right"/>
              <w:rPr>
                <w:b/>
                <w:bCs/>
              </w:rPr>
            </w:pPr>
            <w:r w:rsidRPr="00C20C2B">
              <w:rPr>
                <w:b/>
                <w:bCs/>
              </w:rPr>
              <w:t>2 085 000</w:t>
            </w:r>
          </w:p>
        </w:tc>
      </w:tr>
      <w:tr w:rsidR="00581081" w:rsidRPr="00C20C2B" w14:paraId="7501E1D9" w14:textId="77777777" w:rsidTr="00530CB6">
        <w:trPr>
          <w:trHeight w:val="57"/>
          <w:tblHeader/>
          <w:jc w:val="right"/>
        </w:trPr>
        <w:tc>
          <w:tcPr>
            <w:tcW w:w="1134" w:type="dxa"/>
            <w:tcBorders>
              <w:top w:val="single" w:sz="4" w:space="0" w:color="auto"/>
              <w:left w:val="nil"/>
              <w:bottom w:val="single" w:sz="4" w:space="0" w:color="auto"/>
              <w:right w:val="nil"/>
            </w:tcBorders>
            <w:hideMark/>
          </w:tcPr>
          <w:p w14:paraId="05D0ED90" w14:textId="77777777" w:rsidR="00581081" w:rsidRPr="00C20C2B" w:rsidRDefault="00581081" w:rsidP="00581081">
            <w:pPr>
              <w:pStyle w:val="Normal-pool-Table"/>
              <w:rPr>
                <w:b/>
                <w:bCs/>
              </w:rPr>
            </w:pPr>
            <w:r w:rsidRPr="00C20C2B">
              <w:rPr>
                <w:b/>
                <w:bCs/>
              </w:rPr>
              <w:t>1200</w:t>
            </w:r>
          </w:p>
        </w:tc>
        <w:tc>
          <w:tcPr>
            <w:tcW w:w="4111" w:type="dxa"/>
            <w:tcBorders>
              <w:top w:val="single" w:sz="4" w:space="0" w:color="auto"/>
              <w:left w:val="nil"/>
              <w:bottom w:val="single" w:sz="4" w:space="0" w:color="auto"/>
              <w:right w:val="nil"/>
            </w:tcBorders>
            <w:noWrap/>
            <w:hideMark/>
          </w:tcPr>
          <w:p w14:paraId="3B366A88" w14:textId="77777777" w:rsidR="00581081" w:rsidRPr="00C20C2B" w:rsidRDefault="00581081" w:rsidP="00581081">
            <w:pPr>
              <w:pStyle w:val="Normal-pool-Table"/>
              <w:rPr>
                <w:b/>
                <w:bCs/>
              </w:rPr>
            </w:pPr>
            <w:r w:rsidRPr="00C20C2B">
              <w:rPr>
                <w:b/>
                <w:bCs/>
              </w:rPr>
              <w:t>Consultants</w:t>
            </w:r>
          </w:p>
        </w:tc>
        <w:tc>
          <w:tcPr>
            <w:tcW w:w="1319" w:type="dxa"/>
            <w:tcBorders>
              <w:top w:val="single" w:sz="4" w:space="0" w:color="auto"/>
              <w:left w:val="nil"/>
              <w:bottom w:val="single" w:sz="4" w:space="0" w:color="auto"/>
              <w:right w:val="nil"/>
            </w:tcBorders>
            <w:noWrap/>
          </w:tcPr>
          <w:p w14:paraId="31A1A63E" w14:textId="77777777" w:rsidR="00581081" w:rsidRPr="00C20C2B" w:rsidRDefault="00581081" w:rsidP="00581081">
            <w:pPr>
              <w:pStyle w:val="Normal-pool-Table"/>
              <w:jc w:val="right"/>
              <w:rPr>
                <w:b/>
                <w:bCs/>
              </w:rPr>
            </w:pPr>
            <w:r w:rsidRPr="00C20C2B">
              <w:rPr>
                <w:b/>
                <w:bCs/>
              </w:rPr>
              <w:t>75 000</w:t>
            </w:r>
          </w:p>
        </w:tc>
        <w:tc>
          <w:tcPr>
            <w:tcW w:w="1466" w:type="dxa"/>
            <w:tcBorders>
              <w:top w:val="single" w:sz="4" w:space="0" w:color="auto"/>
              <w:left w:val="nil"/>
              <w:bottom w:val="single" w:sz="4" w:space="0" w:color="auto"/>
              <w:right w:val="nil"/>
            </w:tcBorders>
          </w:tcPr>
          <w:p w14:paraId="21737344" w14:textId="77777777" w:rsidR="00581081" w:rsidRPr="00C20C2B" w:rsidRDefault="00581081" w:rsidP="00581081">
            <w:pPr>
              <w:pStyle w:val="Normal-pool-Table"/>
              <w:jc w:val="right"/>
              <w:rPr>
                <w:b/>
                <w:bCs/>
              </w:rPr>
            </w:pPr>
            <w:r w:rsidRPr="00C20C2B">
              <w:rPr>
                <w:b/>
                <w:bCs/>
              </w:rPr>
              <w:t>75 000</w:t>
            </w:r>
          </w:p>
        </w:tc>
        <w:tc>
          <w:tcPr>
            <w:tcW w:w="1468" w:type="dxa"/>
            <w:tcBorders>
              <w:top w:val="single" w:sz="4" w:space="0" w:color="auto"/>
              <w:left w:val="nil"/>
              <w:bottom w:val="single" w:sz="4" w:space="0" w:color="auto"/>
              <w:right w:val="nil"/>
            </w:tcBorders>
            <w:noWrap/>
          </w:tcPr>
          <w:p w14:paraId="6519A9E7" w14:textId="77777777" w:rsidR="00581081" w:rsidRPr="00C20C2B" w:rsidRDefault="00581081" w:rsidP="00581081">
            <w:pPr>
              <w:pStyle w:val="Normal-pool-Table"/>
              <w:jc w:val="right"/>
              <w:rPr>
                <w:b/>
                <w:bCs/>
              </w:rPr>
            </w:pPr>
            <w:r w:rsidRPr="00C20C2B">
              <w:rPr>
                <w:b/>
                <w:bCs/>
              </w:rPr>
              <w:t>75 000</w:t>
            </w:r>
          </w:p>
        </w:tc>
      </w:tr>
      <w:tr w:rsidR="00581081" w:rsidRPr="00C20C2B" w14:paraId="2B91E8F6" w14:textId="77777777" w:rsidTr="00530CB6">
        <w:trPr>
          <w:trHeight w:val="57"/>
          <w:tblHeader/>
          <w:jc w:val="right"/>
        </w:trPr>
        <w:tc>
          <w:tcPr>
            <w:tcW w:w="1134" w:type="dxa"/>
            <w:tcBorders>
              <w:top w:val="single" w:sz="4" w:space="0" w:color="auto"/>
              <w:left w:val="nil"/>
              <w:bottom w:val="nil"/>
              <w:right w:val="nil"/>
            </w:tcBorders>
            <w:hideMark/>
          </w:tcPr>
          <w:p w14:paraId="6442300D" w14:textId="77777777" w:rsidR="00581081" w:rsidRPr="00C20C2B" w:rsidRDefault="00581081" w:rsidP="00581081">
            <w:pPr>
              <w:pStyle w:val="Normal-pool-Table"/>
              <w:rPr>
                <w:b/>
                <w:bCs/>
              </w:rPr>
            </w:pPr>
            <w:r w:rsidRPr="00C20C2B">
              <w:rPr>
                <w:b/>
                <w:bCs/>
              </w:rPr>
              <w:t>1300</w:t>
            </w:r>
          </w:p>
        </w:tc>
        <w:tc>
          <w:tcPr>
            <w:tcW w:w="4111" w:type="dxa"/>
            <w:tcBorders>
              <w:top w:val="single" w:sz="4" w:space="0" w:color="auto"/>
              <w:left w:val="nil"/>
              <w:bottom w:val="nil"/>
              <w:right w:val="nil"/>
            </w:tcBorders>
            <w:noWrap/>
            <w:hideMark/>
          </w:tcPr>
          <w:p w14:paraId="5A3A440E" w14:textId="28532EAC" w:rsidR="00581081" w:rsidRPr="00C20C2B" w:rsidRDefault="00581081" w:rsidP="00581081">
            <w:pPr>
              <w:pStyle w:val="Normal-pool-Table"/>
              <w:rPr>
                <w:b/>
                <w:bCs/>
              </w:rPr>
            </w:pPr>
            <w:r w:rsidRPr="00C20C2B">
              <w:rPr>
                <w:b/>
                <w:bCs/>
              </w:rPr>
              <w:t xml:space="preserve">Conference services costs </w:t>
            </w:r>
          </w:p>
        </w:tc>
        <w:tc>
          <w:tcPr>
            <w:tcW w:w="1319" w:type="dxa"/>
            <w:tcBorders>
              <w:top w:val="single" w:sz="4" w:space="0" w:color="auto"/>
              <w:left w:val="nil"/>
              <w:bottom w:val="nil"/>
              <w:right w:val="nil"/>
            </w:tcBorders>
            <w:noWrap/>
          </w:tcPr>
          <w:p w14:paraId="0851A50E" w14:textId="77777777" w:rsidR="00581081" w:rsidRPr="00C20C2B" w:rsidRDefault="00581081" w:rsidP="00581081">
            <w:pPr>
              <w:pStyle w:val="Normal-pool-Table"/>
              <w:jc w:val="right"/>
              <w:rPr>
                <w:b/>
                <w:bCs/>
              </w:rPr>
            </w:pPr>
          </w:p>
        </w:tc>
        <w:tc>
          <w:tcPr>
            <w:tcW w:w="1466" w:type="dxa"/>
            <w:tcBorders>
              <w:top w:val="single" w:sz="4" w:space="0" w:color="auto"/>
              <w:left w:val="nil"/>
              <w:bottom w:val="nil"/>
              <w:right w:val="nil"/>
            </w:tcBorders>
          </w:tcPr>
          <w:p w14:paraId="3F35C701" w14:textId="77777777" w:rsidR="00581081" w:rsidRPr="00C20C2B" w:rsidRDefault="00581081" w:rsidP="00581081">
            <w:pPr>
              <w:pStyle w:val="Normal-pool-Table"/>
              <w:jc w:val="right"/>
              <w:rPr>
                <w:b/>
                <w:bCs/>
              </w:rPr>
            </w:pPr>
          </w:p>
        </w:tc>
        <w:tc>
          <w:tcPr>
            <w:tcW w:w="1468" w:type="dxa"/>
            <w:tcBorders>
              <w:top w:val="single" w:sz="4" w:space="0" w:color="auto"/>
              <w:left w:val="nil"/>
              <w:bottom w:val="nil"/>
              <w:right w:val="nil"/>
            </w:tcBorders>
            <w:noWrap/>
          </w:tcPr>
          <w:p w14:paraId="0D203EB1" w14:textId="77777777" w:rsidR="00581081" w:rsidRPr="00C20C2B" w:rsidRDefault="00581081" w:rsidP="00581081">
            <w:pPr>
              <w:pStyle w:val="Normal-pool-Table"/>
              <w:jc w:val="right"/>
              <w:rPr>
                <w:b/>
                <w:bCs/>
              </w:rPr>
            </w:pPr>
          </w:p>
        </w:tc>
      </w:tr>
      <w:tr w:rsidR="00581081" w:rsidRPr="00C20C2B" w14:paraId="156389AD" w14:textId="77777777" w:rsidTr="00530CB6">
        <w:trPr>
          <w:trHeight w:val="57"/>
          <w:tblHeader/>
          <w:jc w:val="right"/>
        </w:trPr>
        <w:tc>
          <w:tcPr>
            <w:tcW w:w="1134" w:type="dxa"/>
            <w:tcBorders>
              <w:top w:val="nil"/>
              <w:left w:val="nil"/>
              <w:bottom w:val="nil"/>
              <w:right w:val="nil"/>
            </w:tcBorders>
            <w:hideMark/>
          </w:tcPr>
          <w:p w14:paraId="17A301C2" w14:textId="77777777" w:rsidR="00581081" w:rsidRPr="00C20C2B" w:rsidRDefault="00581081" w:rsidP="00581081">
            <w:pPr>
              <w:pStyle w:val="Normal-pool-Table"/>
            </w:pPr>
            <w:r w:rsidRPr="00C20C2B">
              <w:t>1305</w:t>
            </w:r>
          </w:p>
        </w:tc>
        <w:tc>
          <w:tcPr>
            <w:tcW w:w="4111" w:type="dxa"/>
            <w:tcBorders>
              <w:top w:val="nil"/>
              <w:left w:val="nil"/>
              <w:bottom w:val="nil"/>
              <w:right w:val="nil"/>
            </w:tcBorders>
            <w:noWrap/>
            <w:hideMark/>
          </w:tcPr>
          <w:p w14:paraId="63872187" w14:textId="7B673D1C" w:rsidR="00581081" w:rsidRPr="00C20C2B" w:rsidRDefault="00581081" w:rsidP="00581081">
            <w:pPr>
              <w:pStyle w:val="Normal-pool-Table"/>
            </w:pPr>
            <w:r w:rsidRPr="00C20C2B">
              <w:t xml:space="preserve">Open-ended Working Group meetings </w:t>
            </w:r>
          </w:p>
        </w:tc>
        <w:tc>
          <w:tcPr>
            <w:tcW w:w="1319" w:type="dxa"/>
            <w:tcBorders>
              <w:top w:val="nil"/>
              <w:left w:val="nil"/>
              <w:bottom w:val="nil"/>
              <w:right w:val="nil"/>
            </w:tcBorders>
            <w:noWrap/>
          </w:tcPr>
          <w:p w14:paraId="521E1EC5" w14:textId="77777777" w:rsidR="00581081" w:rsidRPr="00C20C2B" w:rsidRDefault="00581081" w:rsidP="00581081">
            <w:pPr>
              <w:pStyle w:val="Normal-pool-Table"/>
              <w:jc w:val="right"/>
            </w:pPr>
            <w:r w:rsidRPr="00C20C2B">
              <w:t>650 000</w:t>
            </w:r>
          </w:p>
        </w:tc>
        <w:tc>
          <w:tcPr>
            <w:tcW w:w="1466" w:type="dxa"/>
            <w:tcBorders>
              <w:top w:val="nil"/>
              <w:left w:val="nil"/>
              <w:bottom w:val="nil"/>
              <w:right w:val="nil"/>
            </w:tcBorders>
          </w:tcPr>
          <w:p w14:paraId="688F4687" w14:textId="77777777" w:rsidR="00581081" w:rsidRPr="00C20C2B" w:rsidRDefault="00581081" w:rsidP="00581081">
            <w:pPr>
              <w:pStyle w:val="Normal-pool-Table"/>
              <w:jc w:val="right"/>
            </w:pPr>
            <w:r w:rsidRPr="00C20C2B">
              <w:t>650 000</w:t>
            </w:r>
          </w:p>
        </w:tc>
        <w:tc>
          <w:tcPr>
            <w:tcW w:w="1468" w:type="dxa"/>
            <w:tcBorders>
              <w:top w:val="nil"/>
              <w:left w:val="nil"/>
              <w:bottom w:val="nil"/>
              <w:right w:val="nil"/>
            </w:tcBorders>
            <w:noWrap/>
          </w:tcPr>
          <w:p w14:paraId="5B919683" w14:textId="77777777" w:rsidR="00581081" w:rsidRPr="00C20C2B" w:rsidRDefault="00581081" w:rsidP="00581081">
            <w:pPr>
              <w:pStyle w:val="Normal-pool-Table"/>
              <w:jc w:val="right"/>
            </w:pPr>
            <w:r w:rsidRPr="00C20C2B">
              <w:t>650 000</w:t>
            </w:r>
          </w:p>
        </w:tc>
      </w:tr>
      <w:tr w:rsidR="00581081" w:rsidRPr="00C20C2B" w14:paraId="131F71BE" w14:textId="77777777" w:rsidTr="00530CB6">
        <w:trPr>
          <w:trHeight w:val="57"/>
          <w:tblHeader/>
          <w:jc w:val="right"/>
        </w:trPr>
        <w:tc>
          <w:tcPr>
            <w:tcW w:w="1134" w:type="dxa"/>
            <w:tcBorders>
              <w:top w:val="nil"/>
              <w:left w:val="nil"/>
              <w:bottom w:val="nil"/>
              <w:right w:val="nil"/>
            </w:tcBorders>
            <w:hideMark/>
          </w:tcPr>
          <w:p w14:paraId="26A56F37" w14:textId="77777777" w:rsidR="00581081" w:rsidRPr="00C20C2B" w:rsidRDefault="00581081" w:rsidP="00581081">
            <w:pPr>
              <w:pStyle w:val="Normal-pool-Table"/>
            </w:pPr>
            <w:r w:rsidRPr="00C20C2B">
              <w:t>1310</w:t>
            </w:r>
          </w:p>
        </w:tc>
        <w:tc>
          <w:tcPr>
            <w:tcW w:w="4111" w:type="dxa"/>
            <w:tcBorders>
              <w:top w:val="nil"/>
              <w:left w:val="nil"/>
              <w:bottom w:val="nil"/>
              <w:right w:val="nil"/>
            </w:tcBorders>
            <w:noWrap/>
            <w:hideMark/>
          </w:tcPr>
          <w:p w14:paraId="33A861C1" w14:textId="42A04246" w:rsidR="00581081" w:rsidRPr="00C20C2B" w:rsidRDefault="00581081" w:rsidP="00581081">
            <w:pPr>
              <w:pStyle w:val="Normal-pool-Table"/>
            </w:pPr>
            <w:r w:rsidRPr="00C20C2B">
              <w:t xml:space="preserve">Meetings of the Parties </w:t>
            </w:r>
          </w:p>
        </w:tc>
        <w:tc>
          <w:tcPr>
            <w:tcW w:w="1319" w:type="dxa"/>
            <w:tcBorders>
              <w:top w:val="nil"/>
              <w:left w:val="nil"/>
              <w:bottom w:val="nil"/>
              <w:right w:val="nil"/>
            </w:tcBorders>
            <w:noWrap/>
          </w:tcPr>
          <w:p w14:paraId="5DBAFB9C" w14:textId="77777777" w:rsidR="00581081" w:rsidRPr="00C20C2B" w:rsidRDefault="00581081" w:rsidP="00581081">
            <w:pPr>
              <w:pStyle w:val="Normal-pool-Table"/>
              <w:jc w:val="right"/>
            </w:pPr>
            <w:r w:rsidRPr="00C20C2B">
              <w:t>600 000</w:t>
            </w:r>
          </w:p>
        </w:tc>
        <w:tc>
          <w:tcPr>
            <w:tcW w:w="1466" w:type="dxa"/>
            <w:tcBorders>
              <w:top w:val="nil"/>
              <w:left w:val="nil"/>
              <w:bottom w:val="nil"/>
              <w:right w:val="nil"/>
            </w:tcBorders>
          </w:tcPr>
          <w:p w14:paraId="695368FC" w14:textId="77777777" w:rsidR="00581081" w:rsidRPr="00C20C2B" w:rsidRDefault="00581081" w:rsidP="00581081">
            <w:pPr>
              <w:pStyle w:val="Normal-pool-Table"/>
              <w:jc w:val="right"/>
            </w:pPr>
            <w:r w:rsidRPr="00C20C2B">
              <w:t>600 000</w:t>
            </w:r>
          </w:p>
        </w:tc>
        <w:tc>
          <w:tcPr>
            <w:tcW w:w="1468" w:type="dxa"/>
            <w:tcBorders>
              <w:top w:val="nil"/>
              <w:left w:val="nil"/>
              <w:bottom w:val="nil"/>
              <w:right w:val="nil"/>
            </w:tcBorders>
            <w:noWrap/>
          </w:tcPr>
          <w:p w14:paraId="3FEF792B" w14:textId="77777777" w:rsidR="00581081" w:rsidRPr="00C20C2B" w:rsidRDefault="00581081" w:rsidP="00581081">
            <w:pPr>
              <w:pStyle w:val="Normal-pool-Table"/>
              <w:jc w:val="right"/>
            </w:pPr>
            <w:r w:rsidRPr="00C20C2B">
              <w:t>600 000</w:t>
            </w:r>
          </w:p>
        </w:tc>
      </w:tr>
      <w:tr w:rsidR="00581081" w:rsidRPr="00C20C2B" w14:paraId="75617B99" w14:textId="77777777" w:rsidTr="00D17DA8">
        <w:trPr>
          <w:trHeight w:val="57"/>
          <w:tblHeader/>
          <w:jc w:val="right"/>
        </w:trPr>
        <w:tc>
          <w:tcPr>
            <w:tcW w:w="1134" w:type="dxa"/>
            <w:tcBorders>
              <w:top w:val="nil"/>
              <w:left w:val="nil"/>
              <w:bottom w:val="nil"/>
              <w:right w:val="nil"/>
            </w:tcBorders>
            <w:hideMark/>
          </w:tcPr>
          <w:p w14:paraId="385B4411" w14:textId="77777777" w:rsidR="00581081" w:rsidRPr="00C20C2B" w:rsidRDefault="00581081" w:rsidP="00581081">
            <w:pPr>
              <w:pStyle w:val="Normal-pool-Table"/>
            </w:pPr>
            <w:r w:rsidRPr="00C20C2B">
              <w:t>1315</w:t>
            </w:r>
          </w:p>
        </w:tc>
        <w:tc>
          <w:tcPr>
            <w:tcW w:w="4111" w:type="dxa"/>
            <w:tcBorders>
              <w:top w:val="nil"/>
              <w:left w:val="nil"/>
              <w:bottom w:val="nil"/>
              <w:right w:val="nil"/>
            </w:tcBorders>
            <w:noWrap/>
            <w:hideMark/>
          </w:tcPr>
          <w:p w14:paraId="204F02F0" w14:textId="77777777" w:rsidR="00581081" w:rsidRPr="00C20C2B" w:rsidRDefault="00581081" w:rsidP="00581081">
            <w:pPr>
              <w:pStyle w:val="Normal-pool-Table"/>
            </w:pPr>
            <w:r w:rsidRPr="00C20C2B">
              <w:t>Communication costs of Article 5 assessment panel members and organizational costs of panel meetings</w:t>
            </w:r>
          </w:p>
        </w:tc>
        <w:tc>
          <w:tcPr>
            <w:tcW w:w="1319" w:type="dxa"/>
            <w:tcBorders>
              <w:top w:val="nil"/>
              <w:left w:val="nil"/>
              <w:bottom w:val="nil"/>
              <w:right w:val="nil"/>
            </w:tcBorders>
            <w:noWrap/>
            <w:vAlign w:val="bottom"/>
          </w:tcPr>
          <w:p w14:paraId="123084F6" w14:textId="77777777" w:rsidR="00581081" w:rsidRPr="00C20C2B" w:rsidRDefault="00581081" w:rsidP="00581081">
            <w:pPr>
              <w:pStyle w:val="Normal-pool-Table"/>
              <w:jc w:val="right"/>
            </w:pPr>
            <w:r w:rsidRPr="00C20C2B">
              <w:t>55 000</w:t>
            </w:r>
          </w:p>
        </w:tc>
        <w:tc>
          <w:tcPr>
            <w:tcW w:w="1466" w:type="dxa"/>
            <w:tcBorders>
              <w:top w:val="nil"/>
              <w:left w:val="nil"/>
              <w:bottom w:val="nil"/>
              <w:right w:val="nil"/>
            </w:tcBorders>
            <w:vAlign w:val="bottom"/>
          </w:tcPr>
          <w:p w14:paraId="6A6987B0" w14:textId="77777777" w:rsidR="00581081" w:rsidRPr="00C20C2B" w:rsidRDefault="00581081" w:rsidP="00581081">
            <w:pPr>
              <w:pStyle w:val="Normal-pool-Table"/>
              <w:jc w:val="right"/>
            </w:pPr>
            <w:r w:rsidRPr="00C20C2B">
              <w:t>55 000</w:t>
            </w:r>
          </w:p>
        </w:tc>
        <w:tc>
          <w:tcPr>
            <w:tcW w:w="1468" w:type="dxa"/>
            <w:tcBorders>
              <w:top w:val="nil"/>
              <w:left w:val="nil"/>
              <w:bottom w:val="nil"/>
              <w:right w:val="nil"/>
            </w:tcBorders>
            <w:noWrap/>
            <w:vAlign w:val="bottom"/>
          </w:tcPr>
          <w:p w14:paraId="6D875F39" w14:textId="77777777" w:rsidR="00581081" w:rsidRPr="00C20C2B" w:rsidRDefault="00581081" w:rsidP="00581081">
            <w:pPr>
              <w:pStyle w:val="Normal-pool-Table"/>
              <w:jc w:val="right"/>
            </w:pPr>
            <w:r w:rsidRPr="00C20C2B">
              <w:t>55 000</w:t>
            </w:r>
          </w:p>
        </w:tc>
      </w:tr>
      <w:tr w:rsidR="00581081" w:rsidRPr="00C20C2B" w14:paraId="536DB5A6" w14:textId="77777777" w:rsidTr="00530CB6">
        <w:trPr>
          <w:trHeight w:val="57"/>
          <w:tblHeader/>
          <w:jc w:val="right"/>
        </w:trPr>
        <w:tc>
          <w:tcPr>
            <w:tcW w:w="1134" w:type="dxa"/>
            <w:tcBorders>
              <w:top w:val="nil"/>
              <w:left w:val="nil"/>
              <w:bottom w:val="nil"/>
              <w:right w:val="nil"/>
            </w:tcBorders>
            <w:hideMark/>
          </w:tcPr>
          <w:p w14:paraId="37CF8303" w14:textId="77777777" w:rsidR="00581081" w:rsidRPr="00C20C2B" w:rsidRDefault="00581081" w:rsidP="00581081">
            <w:pPr>
              <w:pStyle w:val="Normal-pool-Table"/>
            </w:pPr>
            <w:r w:rsidRPr="00C20C2B">
              <w:t>1320</w:t>
            </w:r>
          </w:p>
        </w:tc>
        <w:tc>
          <w:tcPr>
            <w:tcW w:w="4111" w:type="dxa"/>
            <w:tcBorders>
              <w:top w:val="nil"/>
              <w:left w:val="nil"/>
              <w:bottom w:val="nil"/>
              <w:right w:val="nil"/>
            </w:tcBorders>
            <w:noWrap/>
            <w:hideMark/>
          </w:tcPr>
          <w:p w14:paraId="2EE1C941" w14:textId="77777777" w:rsidR="00581081" w:rsidRPr="00C20C2B" w:rsidRDefault="00581081" w:rsidP="00581081">
            <w:pPr>
              <w:pStyle w:val="Normal-pool-Table"/>
            </w:pPr>
            <w:r w:rsidRPr="00C20C2B">
              <w:t xml:space="preserve">Bureau meetings </w:t>
            </w:r>
          </w:p>
        </w:tc>
        <w:tc>
          <w:tcPr>
            <w:tcW w:w="1319" w:type="dxa"/>
            <w:tcBorders>
              <w:top w:val="nil"/>
              <w:left w:val="nil"/>
              <w:bottom w:val="nil"/>
              <w:right w:val="nil"/>
            </w:tcBorders>
            <w:noWrap/>
          </w:tcPr>
          <w:p w14:paraId="26F2A12D" w14:textId="77777777" w:rsidR="00581081" w:rsidRPr="00C20C2B" w:rsidRDefault="00581081" w:rsidP="00581081">
            <w:pPr>
              <w:pStyle w:val="Normal-pool-Table"/>
              <w:jc w:val="right"/>
            </w:pPr>
            <w:r w:rsidRPr="00C20C2B">
              <w:t>25 000</w:t>
            </w:r>
          </w:p>
        </w:tc>
        <w:tc>
          <w:tcPr>
            <w:tcW w:w="1466" w:type="dxa"/>
            <w:tcBorders>
              <w:top w:val="nil"/>
              <w:left w:val="nil"/>
              <w:bottom w:val="nil"/>
              <w:right w:val="nil"/>
            </w:tcBorders>
          </w:tcPr>
          <w:p w14:paraId="451DF7AA" w14:textId="77777777" w:rsidR="00581081" w:rsidRPr="00C20C2B" w:rsidRDefault="00581081" w:rsidP="00581081">
            <w:pPr>
              <w:pStyle w:val="Normal-pool-Table"/>
              <w:jc w:val="right"/>
            </w:pPr>
            <w:r w:rsidRPr="00C20C2B">
              <w:t>25 000</w:t>
            </w:r>
          </w:p>
        </w:tc>
        <w:tc>
          <w:tcPr>
            <w:tcW w:w="1468" w:type="dxa"/>
            <w:tcBorders>
              <w:top w:val="nil"/>
              <w:left w:val="nil"/>
              <w:bottom w:val="nil"/>
              <w:right w:val="nil"/>
            </w:tcBorders>
            <w:noWrap/>
          </w:tcPr>
          <w:p w14:paraId="29B31711" w14:textId="77777777" w:rsidR="00581081" w:rsidRPr="00C20C2B" w:rsidRDefault="00581081" w:rsidP="00581081">
            <w:pPr>
              <w:pStyle w:val="Normal-pool-Table"/>
              <w:jc w:val="right"/>
            </w:pPr>
            <w:r w:rsidRPr="00C20C2B">
              <w:t>25 000</w:t>
            </w:r>
          </w:p>
        </w:tc>
      </w:tr>
      <w:tr w:rsidR="00581081" w:rsidRPr="00C20C2B" w14:paraId="538F8F1A" w14:textId="77777777" w:rsidTr="00530CB6">
        <w:trPr>
          <w:trHeight w:val="57"/>
          <w:tblHeader/>
          <w:jc w:val="right"/>
        </w:trPr>
        <w:tc>
          <w:tcPr>
            <w:tcW w:w="1134" w:type="dxa"/>
            <w:tcBorders>
              <w:top w:val="nil"/>
              <w:left w:val="nil"/>
              <w:bottom w:val="nil"/>
              <w:right w:val="nil"/>
            </w:tcBorders>
            <w:hideMark/>
          </w:tcPr>
          <w:p w14:paraId="32DE7381" w14:textId="77777777" w:rsidR="00581081" w:rsidRPr="00C20C2B" w:rsidRDefault="00581081" w:rsidP="00581081">
            <w:pPr>
              <w:pStyle w:val="Normal-pool-Table"/>
            </w:pPr>
            <w:r w:rsidRPr="00C20C2B">
              <w:t>1325</w:t>
            </w:r>
          </w:p>
        </w:tc>
        <w:tc>
          <w:tcPr>
            <w:tcW w:w="4111" w:type="dxa"/>
            <w:tcBorders>
              <w:top w:val="nil"/>
              <w:left w:val="nil"/>
              <w:bottom w:val="nil"/>
              <w:right w:val="nil"/>
            </w:tcBorders>
            <w:noWrap/>
            <w:hideMark/>
          </w:tcPr>
          <w:p w14:paraId="1B01D94F" w14:textId="77777777" w:rsidR="00581081" w:rsidRPr="00C20C2B" w:rsidRDefault="00581081" w:rsidP="00581081">
            <w:pPr>
              <w:pStyle w:val="Normal-pool-Table"/>
            </w:pPr>
            <w:r w:rsidRPr="00C20C2B">
              <w:t>Implementation Committee meetings</w:t>
            </w:r>
          </w:p>
        </w:tc>
        <w:tc>
          <w:tcPr>
            <w:tcW w:w="1319" w:type="dxa"/>
            <w:tcBorders>
              <w:top w:val="nil"/>
              <w:left w:val="nil"/>
              <w:bottom w:val="nil"/>
              <w:right w:val="nil"/>
            </w:tcBorders>
            <w:noWrap/>
          </w:tcPr>
          <w:p w14:paraId="30FA5D14" w14:textId="77777777" w:rsidR="00581081" w:rsidRPr="00C20C2B" w:rsidRDefault="00581081" w:rsidP="00581081">
            <w:pPr>
              <w:pStyle w:val="Normal-pool-Table"/>
              <w:jc w:val="right"/>
            </w:pPr>
            <w:r w:rsidRPr="00C20C2B">
              <w:t>200 000</w:t>
            </w:r>
          </w:p>
        </w:tc>
        <w:tc>
          <w:tcPr>
            <w:tcW w:w="1466" w:type="dxa"/>
            <w:tcBorders>
              <w:top w:val="nil"/>
              <w:left w:val="nil"/>
              <w:bottom w:val="nil"/>
              <w:right w:val="nil"/>
            </w:tcBorders>
          </w:tcPr>
          <w:p w14:paraId="0FD196A5" w14:textId="77777777" w:rsidR="00581081" w:rsidRPr="00C20C2B" w:rsidRDefault="00581081" w:rsidP="00581081">
            <w:pPr>
              <w:pStyle w:val="Normal-pool-Table"/>
              <w:jc w:val="right"/>
            </w:pPr>
            <w:r w:rsidRPr="00C20C2B">
              <w:t>200 000</w:t>
            </w:r>
          </w:p>
        </w:tc>
        <w:tc>
          <w:tcPr>
            <w:tcW w:w="1468" w:type="dxa"/>
            <w:tcBorders>
              <w:top w:val="nil"/>
              <w:left w:val="nil"/>
              <w:bottom w:val="nil"/>
              <w:right w:val="nil"/>
            </w:tcBorders>
            <w:noWrap/>
          </w:tcPr>
          <w:p w14:paraId="768CEB44" w14:textId="655668F7" w:rsidR="00581081" w:rsidRPr="00C20C2B" w:rsidRDefault="00581081" w:rsidP="00581081">
            <w:pPr>
              <w:pStyle w:val="Normal-pool-Table"/>
              <w:jc w:val="right"/>
            </w:pPr>
            <w:r w:rsidRPr="00C20C2B">
              <w:t>107 000</w:t>
            </w:r>
          </w:p>
        </w:tc>
      </w:tr>
      <w:tr w:rsidR="00581081" w:rsidRPr="00C20C2B" w14:paraId="75D636F8" w14:textId="77777777" w:rsidTr="00530CB6">
        <w:trPr>
          <w:trHeight w:val="57"/>
          <w:tblHeader/>
          <w:jc w:val="right"/>
        </w:trPr>
        <w:tc>
          <w:tcPr>
            <w:tcW w:w="1134" w:type="dxa"/>
            <w:tcBorders>
              <w:top w:val="nil"/>
              <w:left w:val="nil"/>
              <w:bottom w:val="single" w:sz="4" w:space="0" w:color="auto"/>
              <w:right w:val="nil"/>
            </w:tcBorders>
            <w:hideMark/>
          </w:tcPr>
          <w:p w14:paraId="4571CC49" w14:textId="77777777" w:rsidR="00581081" w:rsidRPr="00C20C2B" w:rsidRDefault="00581081" w:rsidP="00581081">
            <w:pPr>
              <w:pStyle w:val="Normal-pool-Table"/>
            </w:pPr>
            <w:r w:rsidRPr="00C20C2B">
              <w:t>1350</w:t>
            </w:r>
          </w:p>
        </w:tc>
        <w:tc>
          <w:tcPr>
            <w:tcW w:w="4111" w:type="dxa"/>
            <w:tcBorders>
              <w:top w:val="nil"/>
              <w:left w:val="nil"/>
              <w:bottom w:val="single" w:sz="4" w:space="0" w:color="auto"/>
              <w:right w:val="nil"/>
            </w:tcBorders>
            <w:noWrap/>
            <w:hideMark/>
          </w:tcPr>
          <w:p w14:paraId="39B6DF51" w14:textId="77777777" w:rsidR="00581081" w:rsidRPr="00C20C2B" w:rsidRDefault="00581081" w:rsidP="00581081">
            <w:pPr>
              <w:pStyle w:val="Normal-pool-Table"/>
            </w:pPr>
            <w:r w:rsidRPr="00C20C2B">
              <w:t xml:space="preserve">Hospitality </w:t>
            </w:r>
          </w:p>
        </w:tc>
        <w:tc>
          <w:tcPr>
            <w:tcW w:w="1319" w:type="dxa"/>
            <w:tcBorders>
              <w:top w:val="nil"/>
              <w:left w:val="nil"/>
              <w:bottom w:val="single" w:sz="4" w:space="0" w:color="auto"/>
              <w:right w:val="nil"/>
            </w:tcBorders>
            <w:noWrap/>
          </w:tcPr>
          <w:p w14:paraId="37A1F540" w14:textId="77777777" w:rsidR="00581081" w:rsidRPr="00C20C2B" w:rsidRDefault="00581081" w:rsidP="00581081">
            <w:pPr>
              <w:pStyle w:val="Normal-pool-Table"/>
              <w:jc w:val="right"/>
            </w:pPr>
            <w:r w:rsidRPr="00C20C2B">
              <w:t>15 000</w:t>
            </w:r>
          </w:p>
        </w:tc>
        <w:tc>
          <w:tcPr>
            <w:tcW w:w="1466" w:type="dxa"/>
            <w:tcBorders>
              <w:top w:val="nil"/>
              <w:left w:val="nil"/>
              <w:bottom w:val="single" w:sz="4" w:space="0" w:color="auto"/>
              <w:right w:val="nil"/>
            </w:tcBorders>
          </w:tcPr>
          <w:p w14:paraId="5B4A7562" w14:textId="77777777" w:rsidR="00581081" w:rsidRPr="00C20C2B" w:rsidRDefault="00581081" w:rsidP="00581081">
            <w:pPr>
              <w:pStyle w:val="Normal-pool-Table"/>
              <w:jc w:val="right"/>
            </w:pPr>
            <w:r w:rsidRPr="00C20C2B">
              <w:t>15 000</w:t>
            </w:r>
          </w:p>
        </w:tc>
        <w:tc>
          <w:tcPr>
            <w:tcW w:w="1468" w:type="dxa"/>
            <w:tcBorders>
              <w:top w:val="nil"/>
              <w:left w:val="nil"/>
              <w:bottom w:val="single" w:sz="4" w:space="0" w:color="auto"/>
              <w:right w:val="nil"/>
            </w:tcBorders>
            <w:noWrap/>
          </w:tcPr>
          <w:p w14:paraId="52862856" w14:textId="795B2196" w:rsidR="00581081" w:rsidRPr="00C20C2B" w:rsidRDefault="00581081" w:rsidP="00581081">
            <w:pPr>
              <w:pStyle w:val="Normal-pool-Table"/>
              <w:jc w:val="right"/>
            </w:pPr>
            <w:r w:rsidRPr="00C20C2B">
              <w:t>15 000</w:t>
            </w:r>
          </w:p>
        </w:tc>
      </w:tr>
      <w:tr w:rsidR="00581081" w:rsidRPr="00C20C2B" w14:paraId="2C597A73" w14:textId="77777777" w:rsidTr="00530CB6">
        <w:trPr>
          <w:trHeight w:val="57"/>
          <w:tblHeader/>
          <w:jc w:val="right"/>
        </w:trPr>
        <w:tc>
          <w:tcPr>
            <w:tcW w:w="1134" w:type="dxa"/>
            <w:tcBorders>
              <w:top w:val="single" w:sz="4" w:space="0" w:color="auto"/>
              <w:left w:val="nil"/>
              <w:bottom w:val="single" w:sz="4" w:space="0" w:color="auto"/>
              <w:right w:val="nil"/>
            </w:tcBorders>
            <w:hideMark/>
          </w:tcPr>
          <w:p w14:paraId="3607B8B6" w14:textId="77777777" w:rsidR="00581081" w:rsidRPr="00C20C2B" w:rsidRDefault="00581081" w:rsidP="00581081">
            <w:pPr>
              <w:pStyle w:val="Normal-pool-Table"/>
              <w:rPr>
                <w:b/>
                <w:bCs/>
              </w:rPr>
            </w:pPr>
          </w:p>
        </w:tc>
        <w:tc>
          <w:tcPr>
            <w:tcW w:w="4111" w:type="dxa"/>
            <w:tcBorders>
              <w:top w:val="single" w:sz="4" w:space="0" w:color="auto"/>
              <w:left w:val="nil"/>
              <w:bottom w:val="single" w:sz="4" w:space="0" w:color="auto"/>
              <w:right w:val="nil"/>
            </w:tcBorders>
            <w:noWrap/>
            <w:hideMark/>
          </w:tcPr>
          <w:p w14:paraId="6145F841" w14:textId="77777777" w:rsidR="00581081" w:rsidRPr="00C20C2B" w:rsidRDefault="00581081" w:rsidP="00581081">
            <w:pPr>
              <w:pStyle w:val="Normal-pool-Table"/>
              <w:rPr>
                <w:b/>
                <w:bCs/>
              </w:rPr>
            </w:pPr>
            <w:r w:rsidRPr="00C20C2B">
              <w:rPr>
                <w:b/>
                <w:bCs/>
              </w:rPr>
              <w:t>Subtotal: conference services costs</w:t>
            </w:r>
          </w:p>
        </w:tc>
        <w:tc>
          <w:tcPr>
            <w:tcW w:w="1319" w:type="dxa"/>
            <w:tcBorders>
              <w:top w:val="single" w:sz="4" w:space="0" w:color="auto"/>
              <w:left w:val="nil"/>
              <w:bottom w:val="single" w:sz="4" w:space="0" w:color="auto"/>
              <w:right w:val="nil"/>
            </w:tcBorders>
            <w:noWrap/>
          </w:tcPr>
          <w:p w14:paraId="5451C328" w14:textId="77777777" w:rsidR="00581081" w:rsidRPr="00C20C2B" w:rsidRDefault="00581081" w:rsidP="00581081">
            <w:pPr>
              <w:pStyle w:val="Normal-pool-Table"/>
              <w:jc w:val="right"/>
              <w:rPr>
                <w:b/>
                <w:bCs/>
              </w:rPr>
            </w:pPr>
            <w:r w:rsidRPr="00C20C2B">
              <w:rPr>
                <w:b/>
                <w:bCs/>
              </w:rPr>
              <w:t>1 545 000</w:t>
            </w:r>
          </w:p>
        </w:tc>
        <w:tc>
          <w:tcPr>
            <w:tcW w:w="1466" w:type="dxa"/>
            <w:tcBorders>
              <w:top w:val="single" w:sz="4" w:space="0" w:color="auto"/>
              <w:left w:val="nil"/>
              <w:bottom w:val="single" w:sz="4" w:space="0" w:color="auto"/>
              <w:right w:val="nil"/>
            </w:tcBorders>
          </w:tcPr>
          <w:p w14:paraId="5FB8C4CC" w14:textId="77777777" w:rsidR="00581081" w:rsidRPr="00C20C2B" w:rsidRDefault="00581081" w:rsidP="00581081">
            <w:pPr>
              <w:pStyle w:val="Normal-pool-Table"/>
              <w:jc w:val="right"/>
              <w:rPr>
                <w:b/>
                <w:bCs/>
              </w:rPr>
            </w:pPr>
            <w:r w:rsidRPr="00C20C2B">
              <w:rPr>
                <w:b/>
                <w:bCs/>
              </w:rPr>
              <w:t>1 545 000</w:t>
            </w:r>
          </w:p>
        </w:tc>
        <w:tc>
          <w:tcPr>
            <w:tcW w:w="1468" w:type="dxa"/>
            <w:tcBorders>
              <w:top w:val="single" w:sz="4" w:space="0" w:color="auto"/>
              <w:left w:val="nil"/>
              <w:bottom w:val="single" w:sz="4" w:space="0" w:color="auto"/>
              <w:right w:val="nil"/>
            </w:tcBorders>
            <w:noWrap/>
          </w:tcPr>
          <w:p w14:paraId="4E62BC32" w14:textId="1EF24552" w:rsidR="00581081" w:rsidRPr="00C20C2B" w:rsidRDefault="00581081" w:rsidP="00581081">
            <w:pPr>
              <w:pStyle w:val="Normal-pool-Table"/>
              <w:jc w:val="right"/>
              <w:rPr>
                <w:b/>
                <w:bCs/>
              </w:rPr>
            </w:pPr>
            <w:r w:rsidRPr="00C20C2B">
              <w:rPr>
                <w:b/>
                <w:bCs/>
              </w:rPr>
              <w:t>1 452 000</w:t>
            </w:r>
          </w:p>
        </w:tc>
      </w:tr>
      <w:tr w:rsidR="00581081" w:rsidRPr="00C20C2B" w14:paraId="42A2B56E" w14:textId="77777777" w:rsidTr="00530CB6">
        <w:trPr>
          <w:trHeight w:val="57"/>
          <w:tblHeader/>
          <w:jc w:val="right"/>
        </w:trPr>
        <w:tc>
          <w:tcPr>
            <w:tcW w:w="1134" w:type="dxa"/>
            <w:tcBorders>
              <w:top w:val="single" w:sz="4" w:space="0" w:color="auto"/>
              <w:left w:val="nil"/>
              <w:bottom w:val="nil"/>
              <w:right w:val="nil"/>
            </w:tcBorders>
            <w:hideMark/>
          </w:tcPr>
          <w:p w14:paraId="7FBB4FC9" w14:textId="191B4EE0" w:rsidR="00581081" w:rsidRPr="00C20C2B" w:rsidRDefault="00581081" w:rsidP="00581081">
            <w:pPr>
              <w:pStyle w:val="Normal-pool-Table"/>
              <w:rPr>
                <w:b/>
                <w:bCs/>
              </w:rPr>
            </w:pPr>
            <w:r w:rsidRPr="00C20C2B">
              <w:rPr>
                <w:b/>
                <w:bCs/>
              </w:rPr>
              <w:t>3300</w:t>
            </w:r>
            <w:r w:rsidRPr="00055CE8">
              <w:rPr>
                <w:b/>
                <w:bCs/>
                <w:i/>
                <w:iCs/>
                <w:vertAlign w:val="superscript"/>
              </w:rPr>
              <w:t>a</w:t>
            </w:r>
          </w:p>
        </w:tc>
        <w:tc>
          <w:tcPr>
            <w:tcW w:w="4111" w:type="dxa"/>
            <w:tcBorders>
              <w:top w:val="single" w:sz="4" w:space="0" w:color="auto"/>
              <w:left w:val="nil"/>
              <w:bottom w:val="nil"/>
              <w:right w:val="nil"/>
            </w:tcBorders>
            <w:noWrap/>
            <w:hideMark/>
          </w:tcPr>
          <w:p w14:paraId="4FF0D332" w14:textId="77777777" w:rsidR="00581081" w:rsidRPr="00C20C2B" w:rsidRDefault="00581081" w:rsidP="00581081">
            <w:pPr>
              <w:pStyle w:val="Normal-pool-Table"/>
              <w:rPr>
                <w:b/>
                <w:bCs/>
              </w:rPr>
            </w:pPr>
            <w:r w:rsidRPr="00C20C2B">
              <w:rPr>
                <w:b/>
                <w:bCs/>
              </w:rPr>
              <w:t>Travel of Article 5 parties</w:t>
            </w:r>
          </w:p>
        </w:tc>
        <w:tc>
          <w:tcPr>
            <w:tcW w:w="1319" w:type="dxa"/>
            <w:tcBorders>
              <w:top w:val="single" w:sz="4" w:space="0" w:color="auto"/>
              <w:left w:val="nil"/>
              <w:bottom w:val="nil"/>
              <w:right w:val="nil"/>
            </w:tcBorders>
            <w:noWrap/>
          </w:tcPr>
          <w:p w14:paraId="64E304B2" w14:textId="77777777" w:rsidR="00581081" w:rsidRPr="00C20C2B" w:rsidRDefault="00581081" w:rsidP="00581081">
            <w:pPr>
              <w:pStyle w:val="Normal-pool-Table"/>
              <w:jc w:val="right"/>
              <w:rPr>
                <w:b/>
                <w:bCs/>
              </w:rPr>
            </w:pPr>
          </w:p>
        </w:tc>
        <w:tc>
          <w:tcPr>
            <w:tcW w:w="1466" w:type="dxa"/>
            <w:tcBorders>
              <w:top w:val="single" w:sz="4" w:space="0" w:color="auto"/>
              <w:left w:val="nil"/>
              <w:bottom w:val="nil"/>
              <w:right w:val="nil"/>
            </w:tcBorders>
          </w:tcPr>
          <w:p w14:paraId="74381134" w14:textId="77777777" w:rsidR="00581081" w:rsidRPr="00C20C2B" w:rsidRDefault="00581081" w:rsidP="00581081">
            <w:pPr>
              <w:pStyle w:val="Normal-pool-Table"/>
              <w:jc w:val="right"/>
              <w:rPr>
                <w:b/>
                <w:bCs/>
              </w:rPr>
            </w:pPr>
          </w:p>
        </w:tc>
        <w:tc>
          <w:tcPr>
            <w:tcW w:w="1468" w:type="dxa"/>
            <w:tcBorders>
              <w:top w:val="single" w:sz="4" w:space="0" w:color="auto"/>
              <w:left w:val="nil"/>
              <w:bottom w:val="nil"/>
              <w:right w:val="nil"/>
            </w:tcBorders>
            <w:noWrap/>
          </w:tcPr>
          <w:p w14:paraId="25F8F15A" w14:textId="77777777" w:rsidR="00581081" w:rsidRPr="00C20C2B" w:rsidRDefault="00581081" w:rsidP="00581081">
            <w:pPr>
              <w:pStyle w:val="Normal-pool-Table"/>
              <w:jc w:val="right"/>
            </w:pPr>
          </w:p>
        </w:tc>
      </w:tr>
      <w:tr w:rsidR="00581081" w:rsidRPr="00C20C2B" w14:paraId="295E6A25" w14:textId="77777777" w:rsidTr="00530CB6">
        <w:trPr>
          <w:trHeight w:val="57"/>
          <w:tblHeader/>
          <w:jc w:val="right"/>
        </w:trPr>
        <w:tc>
          <w:tcPr>
            <w:tcW w:w="1134" w:type="dxa"/>
            <w:tcBorders>
              <w:top w:val="nil"/>
              <w:left w:val="nil"/>
              <w:bottom w:val="nil"/>
              <w:right w:val="nil"/>
            </w:tcBorders>
          </w:tcPr>
          <w:p w14:paraId="77170BB5" w14:textId="77777777" w:rsidR="00581081" w:rsidRPr="00C20C2B" w:rsidRDefault="00581081" w:rsidP="00581081">
            <w:pPr>
              <w:pStyle w:val="Normal-pool-Table"/>
            </w:pPr>
            <w:r w:rsidRPr="00C20C2B">
              <w:t>3305</w:t>
            </w:r>
          </w:p>
        </w:tc>
        <w:tc>
          <w:tcPr>
            <w:tcW w:w="4111" w:type="dxa"/>
            <w:tcBorders>
              <w:top w:val="nil"/>
              <w:left w:val="nil"/>
              <w:bottom w:val="nil"/>
              <w:right w:val="nil"/>
            </w:tcBorders>
            <w:noWrap/>
          </w:tcPr>
          <w:p w14:paraId="4A291B49" w14:textId="47AD99E0" w:rsidR="00581081" w:rsidRPr="00C20C2B" w:rsidRDefault="00581081" w:rsidP="00581081">
            <w:pPr>
              <w:pStyle w:val="Normal-pool-Table"/>
            </w:pPr>
            <w:r w:rsidRPr="00C20C2B">
              <w:t>Open-ended Working Group meetings</w:t>
            </w:r>
          </w:p>
        </w:tc>
        <w:tc>
          <w:tcPr>
            <w:tcW w:w="1319" w:type="dxa"/>
            <w:tcBorders>
              <w:top w:val="nil"/>
              <w:left w:val="nil"/>
              <w:bottom w:val="nil"/>
              <w:right w:val="nil"/>
            </w:tcBorders>
            <w:noWrap/>
          </w:tcPr>
          <w:p w14:paraId="2608952A" w14:textId="77777777" w:rsidR="00581081" w:rsidRPr="00C20C2B" w:rsidRDefault="00581081" w:rsidP="00581081">
            <w:pPr>
              <w:pStyle w:val="Normal-pool-Table"/>
              <w:jc w:val="right"/>
            </w:pPr>
            <w:r w:rsidRPr="00C20C2B">
              <w:t>390 000</w:t>
            </w:r>
          </w:p>
        </w:tc>
        <w:tc>
          <w:tcPr>
            <w:tcW w:w="1466" w:type="dxa"/>
            <w:tcBorders>
              <w:top w:val="nil"/>
              <w:left w:val="nil"/>
              <w:bottom w:val="nil"/>
              <w:right w:val="nil"/>
            </w:tcBorders>
          </w:tcPr>
          <w:p w14:paraId="324F3756" w14:textId="77777777" w:rsidR="00581081" w:rsidRPr="00C20C2B" w:rsidRDefault="00581081" w:rsidP="00581081">
            <w:pPr>
              <w:pStyle w:val="Normal-pool-Table"/>
              <w:jc w:val="right"/>
            </w:pPr>
            <w:r w:rsidRPr="00C20C2B">
              <w:t>420 000</w:t>
            </w:r>
          </w:p>
        </w:tc>
        <w:tc>
          <w:tcPr>
            <w:tcW w:w="1468" w:type="dxa"/>
            <w:tcBorders>
              <w:top w:val="nil"/>
              <w:left w:val="nil"/>
              <w:bottom w:val="nil"/>
              <w:right w:val="nil"/>
            </w:tcBorders>
            <w:noWrap/>
          </w:tcPr>
          <w:p w14:paraId="240AB83C" w14:textId="77777777" w:rsidR="00581081" w:rsidRPr="00C20C2B" w:rsidRDefault="00581081" w:rsidP="00581081">
            <w:pPr>
              <w:pStyle w:val="Normal-pool-Table"/>
              <w:jc w:val="right"/>
            </w:pPr>
            <w:r w:rsidRPr="00C20C2B">
              <w:t>390 000</w:t>
            </w:r>
          </w:p>
        </w:tc>
      </w:tr>
      <w:tr w:rsidR="00581081" w:rsidRPr="00C20C2B" w14:paraId="120547E2" w14:textId="77777777" w:rsidTr="00530CB6">
        <w:trPr>
          <w:trHeight w:val="57"/>
          <w:tblHeader/>
          <w:jc w:val="right"/>
        </w:trPr>
        <w:tc>
          <w:tcPr>
            <w:tcW w:w="1134" w:type="dxa"/>
            <w:tcBorders>
              <w:top w:val="nil"/>
              <w:left w:val="nil"/>
              <w:bottom w:val="nil"/>
              <w:right w:val="nil"/>
            </w:tcBorders>
            <w:hideMark/>
          </w:tcPr>
          <w:p w14:paraId="261ADC6B" w14:textId="77777777" w:rsidR="00581081" w:rsidRPr="00C20C2B" w:rsidRDefault="00581081" w:rsidP="00581081">
            <w:pPr>
              <w:pStyle w:val="Normal-pool-Table"/>
            </w:pPr>
            <w:r w:rsidRPr="00C20C2B">
              <w:t>3310</w:t>
            </w:r>
          </w:p>
        </w:tc>
        <w:tc>
          <w:tcPr>
            <w:tcW w:w="4111" w:type="dxa"/>
            <w:tcBorders>
              <w:top w:val="nil"/>
              <w:left w:val="nil"/>
              <w:bottom w:val="nil"/>
              <w:right w:val="nil"/>
            </w:tcBorders>
            <w:noWrap/>
            <w:hideMark/>
          </w:tcPr>
          <w:p w14:paraId="6F86B994" w14:textId="69F5108C" w:rsidR="00581081" w:rsidRPr="00C20C2B" w:rsidRDefault="00581081" w:rsidP="00581081">
            <w:pPr>
              <w:pStyle w:val="Normal-pool-Table"/>
            </w:pPr>
            <w:r w:rsidRPr="00C20C2B">
              <w:t>Meetings of the Parties</w:t>
            </w:r>
          </w:p>
        </w:tc>
        <w:tc>
          <w:tcPr>
            <w:tcW w:w="1319" w:type="dxa"/>
            <w:tcBorders>
              <w:top w:val="nil"/>
              <w:left w:val="nil"/>
              <w:bottom w:val="nil"/>
              <w:right w:val="nil"/>
            </w:tcBorders>
            <w:noWrap/>
          </w:tcPr>
          <w:p w14:paraId="1E8A5243" w14:textId="77777777" w:rsidR="00581081" w:rsidRPr="00C20C2B" w:rsidRDefault="00581081" w:rsidP="00581081">
            <w:pPr>
              <w:pStyle w:val="Normal-pool-Table"/>
              <w:jc w:val="right"/>
            </w:pPr>
            <w:r w:rsidRPr="00C20C2B">
              <w:t>410 000</w:t>
            </w:r>
          </w:p>
        </w:tc>
        <w:tc>
          <w:tcPr>
            <w:tcW w:w="1466" w:type="dxa"/>
            <w:tcBorders>
              <w:top w:val="nil"/>
              <w:left w:val="nil"/>
              <w:bottom w:val="nil"/>
              <w:right w:val="nil"/>
            </w:tcBorders>
          </w:tcPr>
          <w:p w14:paraId="3B82929B" w14:textId="77777777" w:rsidR="00581081" w:rsidRPr="00C20C2B" w:rsidRDefault="00581081" w:rsidP="00581081">
            <w:pPr>
              <w:pStyle w:val="Normal-pool-Table"/>
              <w:jc w:val="right"/>
            </w:pPr>
            <w:r w:rsidRPr="00C20C2B">
              <w:t>460 000</w:t>
            </w:r>
          </w:p>
        </w:tc>
        <w:tc>
          <w:tcPr>
            <w:tcW w:w="1468" w:type="dxa"/>
            <w:tcBorders>
              <w:top w:val="nil"/>
              <w:left w:val="nil"/>
              <w:bottom w:val="nil"/>
              <w:right w:val="nil"/>
            </w:tcBorders>
            <w:noWrap/>
          </w:tcPr>
          <w:p w14:paraId="1B3F1BFA" w14:textId="77777777" w:rsidR="00581081" w:rsidRPr="00C20C2B" w:rsidRDefault="00581081" w:rsidP="00581081">
            <w:pPr>
              <w:pStyle w:val="Normal-pool-Table"/>
              <w:jc w:val="right"/>
            </w:pPr>
            <w:r w:rsidRPr="00C20C2B">
              <w:t>410 000</w:t>
            </w:r>
          </w:p>
        </w:tc>
      </w:tr>
      <w:tr w:rsidR="00581081" w:rsidRPr="00C20C2B" w14:paraId="54A07262" w14:textId="77777777" w:rsidTr="00530CB6">
        <w:trPr>
          <w:trHeight w:val="57"/>
          <w:tblHeader/>
          <w:jc w:val="right"/>
        </w:trPr>
        <w:tc>
          <w:tcPr>
            <w:tcW w:w="1134" w:type="dxa"/>
            <w:tcBorders>
              <w:top w:val="nil"/>
              <w:left w:val="nil"/>
              <w:bottom w:val="nil"/>
              <w:right w:val="nil"/>
            </w:tcBorders>
            <w:hideMark/>
          </w:tcPr>
          <w:p w14:paraId="6FA36C76" w14:textId="77777777" w:rsidR="00581081" w:rsidRPr="00C20C2B" w:rsidRDefault="00581081" w:rsidP="00581081">
            <w:pPr>
              <w:pStyle w:val="Normal-pool-Table"/>
            </w:pPr>
            <w:r w:rsidRPr="00C20C2B">
              <w:t>3315</w:t>
            </w:r>
          </w:p>
        </w:tc>
        <w:tc>
          <w:tcPr>
            <w:tcW w:w="4111" w:type="dxa"/>
            <w:tcBorders>
              <w:top w:val="nil"/>
              <w:left w:val="nil"/>
              <w:bottom w:val="nil"/>
              <w:right w:val="nil"/>
            </w:tcBorders>
            <w:noWrap/>
            <w:hideMark/>
          </w:tcPr>
          <w:p w14:paraId="6B84D005" w14:textId="77777777" w:rsidR="00581081" w:rsidRPr="00C20C2B" w:rsidRDefault="00581081" w:rsidP="00581081">
            <w:pPr>
              <w:pStyle w:val="Normal-pool-Table"/>
            </w:pPr>
            <w:r w:rsidRPr="00C20C2B">
              <w:t>Assessment panel meetings</w:t>
            </w:r>
          </w:p>
        </w:tc>
        <w:tc>
          <w:tcPr>
            <w:tcW w:w="1319" w:type="dxa"/>
            <w:tcBorders>
              <w:top w:val="nil"/>
              <w:left w:val="nil"/>
              <w:bottom w:val="nil"/>
              <w:right w:val="nil"/>
            </w:tcBorders>
            <w:noWrap/>
          </w:tcPr>
          <w:p w14:paraId="612D320C" w14:textId="77777777" w:rsidR="00581081" w:rsidRPr="00C20C2B" w:rsidRDefault="00581081" w:rsidP="00581081">
            <w:pPr>
              <w:pStyle w:val="Normal-pool-Table"/>
              <w:jc w:val="right"/>
            </w:pPr>
            <w:r w:rsidRPr="00C20C2B">
              <w:t>350 000</w:t>
            </w:r>
          </w:p>
        </w:tc>
        <w:tc>
          <w:tcPr>
            <w:tcW w:w="1466" w:type="dxa"/>
            <w:tcBorders>
              <w:top w:val="nil"/>
              <w:left w:val="nil"/>
              <w:bottom w:val="nil"/>
              <w:right w:val="nil"/>
            </w:tcBorders>
          </w:tcPr>
          <w:p w14:paraId="1DE5D54C" w14:textId="77777777" w:rsidR="00581081" w:rsidRPr="00C20C2B" w:rsidRDefault="00581081" w:rsidP="00581081">
            <w:pPr>
              <w:pStyle w:val="Normal-pool-Table"/>
              <w:jc w:val="right"/>
            </w:pPr>
            <w:r w:rsidRPr="00C20C2B">
              <w:t>350 000</w:t>
            </w:r>
          </w:p>
        </w:tc>
        <w:tc>
          <w:tcPr>
            <w:tcW w:w="1468" w:type="dxa"/>
            <w:tcBorders>
              <w:top w:val="nil"/>
              <w:left w:val="nil"/>
              <w:bottom w:val="nil"/>
              <w:right w:val="nil"/>
            </w:tcBorders>
            <w:noWrap/>
          </w:tcPr>
          <w:p w14:paraId="15347D68" w14:textId="77777777" w:rsidR="00581081" w:rsidRPr="00C20C2B" w:rsidRDefault="00581081" w:rsidP="00581081">
            <w:pPr>
              <w:pStyle w:val="Normal-pool-Table"/>
              <w:jc w:val="right"/>
            </w:pPr>
            <w:r w:rsidRPr="00C20C2B">
              <w:t>300 000</w:t>
            </w:r>
          </w:p>
        </w:tc>
      </w:tr>
      <w:tr w:rsidR="00581081" w:rsidRPr="00C20C2B" w14:paraId="29870672" w14:textId="77777777" w:rsidTr="00530CB6">
        <w:trPr>
          <w:trHeight w:val="57"/>
          <w:tblHeader/>
          <w:jc w:val="right"/>
        </w:trPr>
        <w:tc>
          <w:tcPr>
            <w:tcW w:w="1134" w:type="dxa"/>
            <w:tcBorders>
              <w:top w:val="nil"/>
              <w:left w:val="nil"/>
              <w:bottom w:val="nil"/>
              <w:right w:val="nil"/>
            </w:tcBorders>
            <w:hideMark/>
          </w:tcPr>
          <w:p w14:paraId="2A51026E" w14:textId="77777777" w:rsidR="00581081" w:rsidRPr="00C20C2B" w:rsidRDefault="00581081" w:rsidP="00581081">
            <w:pPr>
              <w:pStyle w:val="Normal-pool-Table"/>
            </w:pPr>
            <w:r w:rsidRPr="00C20C2B">
              <w:t>3320</w:t>
            </w:r>
          </w:p>
        </w:tc>
        <w:tc>
          <w:tcPr>
            <w:tcW w:w="4111" w:type="dxa"/>
            <w:tcBorders>
              <w:top w:val="nil"/>
              <w:left w:val="nil"/>
              <w:bottom w:val="nil"/>
              <w:right w:val="nil"/>
            </w:tcBorders>
            <w:noWrap/>
            <w:hideMark/>
          </w:tcPr>
          <w:p w14:paraId="00D6EDDD" w14:textId="77777777" w:rsidR="00581081" w:rsidRPr="00C20C2B" w:rsidRDefault="00581081" w:rsidP="00581081">
            <w:pPr>
              <w:pStyle w:val="Normal-pool-Table"/>
            </w:pPr>
            <w:r w:rsidRPr="00C20C2B">
              <w:t>Bureau meetings</w:t>
            </w:r>
          </w:p>
        </w:tc>
        <w:tc>
          <w:tcPr>
            <w:tcW w:w="1319" w:type="dxa"/>
            <w:tcBorders>
              <w:top w:val="nil"/>
              <w:left w:val="nil"/>
              <w:bottom w:val="nil"/>
              <w:right w:val="nil"/>
            </w:tcBorders>
            <w:noWrap/>
          </w:tcPr>
          <w:p w14:paraId="506FD7BA" w14:textId="77777777" w:rsidR="00581081" w:rsidRPr="00C20C2B" w:rsidRDefault="00581081" w:rsidP="00581081">
            <w:pPr>
              <w:pStyle w:val="Normal-pool-Table"/>
              <w:jc w:val="right"/>
            </w:pPr>
            <w:r w:rsidRPr="00C20C2B">
              <w:t>15 000</w:t>
            </w:r>
          </w:p>
        </w:tc>
        <w:tc>
          <w:tcPr>
            <w:tcW w:w="1466" w:type="dxa"/>
            <w:tcBorders>
              <w:top w:val="nil"/>
              <w:left w:val="nil"/>
              <w:bottom w:val="nil"/>
              <w:right w:val="nil"/>
            </w:tcBorders>
          </w:tcPr>
          <w:p w14:paraId="6DB3ED5C" w14:textId="77777777" w:rsidR="00581081" w:rsidRPr="00C20C2B" w:rsidRDefault="00581081" w:rsidP="00581081">
            <w:pPr>
              <w:pStyle w:val="Normal-pool-Table"/>
              <w:jc w:val="right"/>
            </w:pPr>
            <w:r w:rsidRPr="00C20C2B">
              <w:t>15 000</w:t>
            </w:r>
          </w:p>
        </w:tc>
        <w:tc>
          <w:tcPr>
            <w:tcW w:w="1468" w:type="dxa"/>
            <w:tcBorders>
              <w:top w:val="nil"/>
              <w:left w:val="nil"/>
              <w:bottom w:val="nil"/>
              <w:right w:val="nil"/>
            </w:tcBorders>
            <w:noWrap/>
          </w:tcPr>
          <w:p w14:paraId="2AA5D237" w14:textId="77777777" w:rsidR="00581081" w:rsidRPr="00C20C2B" w:rsidRDefault="00581081" w:rsidP="00581081">
            <w:pPr>
              <w:pStyle w:val="Normal-pool-Table"/>
              <w:jc w:val="right"/>
            </w:pPr>
            <w:r w:rsidRPr="00C20C2B">
              <w:t>15 000</w:t>
            </w:r>
          </w:p>
        </w:tc>
      </w:tr>
      <w:tr w:rsidR="00581081" w:rsidRPr="00C20C2B" w14:paraId="278510B0" w14:textId="77777777" w:rsidTr="00530CB6">
        <w:trPr>
          <w:trHeight w:val="57"/>
          <w:tblHeader/>
          <w:jc w:val="right"/>
        </w:trPr>
        <w:tc>
          <w:tcPr>
            <w:tcW w:w="1134" w:type="dxa"/>
            <w:tcBorders>
              <w:top w:val="nil"/>
              <w:left w:val="nil"/>
              <w:bottom w:val="single" w:sz="4" w:space="0" w:color="auto"/>
              <w:right w:val="nil"/>
            </w:tcBorders>
            <w:hideMark/>
          </w:tcPr>
          <w:p w14:paraId="3C0F0C52" w14:textId="77777777" w:rsidR="00581081" w:rsidRPr="00C20C2B" w:rsidRDefault="00581081" w:rsidP="00581081">
            <w:pPr>
              <w:pStyle w:val="Normal-pool-Table"/>
            </w:pPr>
            <w:r w:rsidRPr="00C20C2B">
              <w:t>3325</w:t>
            </w:r>
          </w:p>
        </w:tc>
        <w:tc>
          <w:tcPr>
            <w:tcW w:w="4111" w:type="dxa"/>
            <w:tcBorders>
              <w:top w:val="nil"/>
              <w:left w:val="nil"/>
              <w:bottom w:val="single" w:sz="4" w:space="0" w:color="auto"/>
              <w:right w:val="nil"/>
            </w:tcBorders>
            <w:noWrap/>
            <w:hideMark/>
          </w:tcPr>
          <w:p w14:paraId="28587584" w14:textId="77777777" w:rsidR="00581081" w:rsidRPr="00C20C2B" w:rsidRDefault="00581081" w:rsidP="00581081">
            <w:pPr>
              <w:pStyle w:val="Normal-pool-Table"/>
            </w:pPr>
            <w:r w:rsidRPr="00C20C2B">
              <w:t>Implementation Committee meetings</w:t>
            </w:r>
          </w:p>
        </w:tc>
        <w:tc>
          <w:tcPr>
            <w:tcW w:w="1319" w:type="dxa"/>
            <w:tcBorders>
              <w:top w:val="nil"/>
              <w:left w:val="nil"/>
              <w:bottom w:val="single" w:sz="4" w:space="0" w:color="auto"/>
              <w:right w:val="nil"/>
            </w:tcBorders>
            <w:noWrap/>
          </w:tcPr>
          <w:p w14:paraId="64A1069E" w14:textId="77777777" w:rsidR="00581081" w:rsidRPr="00C20C2B" w:rsidRDefault="00581081" w:rsidP="00581081">
            <w:pPr>
              <w:pStyle w:val="Normal-pool-Table"/>
              <w:jc w:val="right"/>
            </w:pPr>
            <w:r w:rsidRPr="00C20C2B">
              <w:t>65 000</w:t>
            </w:r>
          </w:p>
        </w:tc>
        <w:tc>
          <w:tcPr>
            <w:tcW w:w="1466" w:type="dxa"/>
            <w:tcBorders>
              <w:top w:val="nil"/>
              <w:left w:val="nil"/>
              <w:bottom w:val="single" w:sz="4" w:space="0" w:color="auto"/>
              <w:right w:val="nil"/>
            </w:tcBorders>
          </w:tcPr>
          <w:p w14:paraId="1087C80C" w14:textId="77777777" w:rsidR="00581081" w:rsidRPr="00C20C2B" w:rsidRDefault="00581081" w:rsidP="00581081">
            <w:pPr>
              <w:pStyle w:val="Normal-pool-Table"/>
              <w:jc w:val="right"/>
            </w:pPr>
            <w:r w:rsidRPr="00C20C2B">
              <w:t>65 000</w:t>
            </w:r>
          </w:p>
        </w:tc>
        <w:tc>
          <w:tcPr>
            <w:tcW w:w="1468" w:type="dxa"/>
            <w:tcBorders>
              <w:top w:val="nil"/>
              <w:left w:val="nil"/>
              <w:bottom w:val="single" w:sz="4" w:space="0" w:color="auto"/>
              <w:right w:val="nil"/>
            </w:tcBorders>
            <w:noWrap/>
          </w:tcPr>
          <w:p w14:paraId="4412365F" w14:textId="77777777" w:rsidR="00581081" w:rsidRPr="00C20C2B" w:rsidRDefault="00581081" w:rsidP="00581081">
            <w:pPr>
              <w:pStyle w:val="Normal-pool-Table"/>
              <w:jc w:val="right"/>
            </w:pPr>
            <w:r w:rsidRPr="00C20C2B">
              <w:t>65 000</w:t>
            </w:r>
          </w:p>
        </w:tc>
      </w:tr>
      <w:tr w:rsidR="00581081" w:rsidRPr="00C20C2B" w14:paraId="0A2C364B" w14:textId="77777777" w:rsidTr="00530CB6">
        <w:trPr>
          <w:trHeight w:val="57"/>
          <w:tblHeader/>
          <w:jc w:val="right"/>
        </w:trPr>
        <w:tc>
          <w:tcPr>
            <w:tcW w:w="1134" w:type="dxa"/>
            <w:tcBorders>
              <w:top w:val="single" w:sz="4" w:space="0" w:color="auto"/>
              <w:left w:val="nil"/>
              <w:bottom w:val="single" w:sz="4" w:space="0" w:color="auto"/>
              <w:right w:val="nil"/>
            </w:tcBorders>
            <w:hideMark/>
          </w:tcPr>
          <w:p w14:paraId="36DDFA1E" w14:textId="77777777" w:rsidR="00581081" w:rsidRPr="00C20C2B" w:rsidRDefault="00581081" w:rsidP="00581081">
            <w:pPr>
              <w:pStyle w:val="Normal-pool-Table"/>
            </w:pPr>
          </w:p>
        </w:tc>
        <w:tc>
          <w:tcPr>
            <w:tcW w:w="4111" w:type="dxa"/>
            <w:tcBorders>
              <w:top w:val="single" w:sz="4" w:space="0" w:color="auto"/>
              <w:left w:val="nil"/>
              <w:bottom w:val="single" w:sz="4" w:space="0" w:color="auto"/>
              <w:right w:val="nil"/>
            </w:tcBorders>
            <w:noWrap/>
            <w:hideMark/>
          </w:tcPr>
          <w:p w14:paraId="7CD123FE" w14:textId="77777777" w:rsidR="00581081" w:rsidRPr="00C20C2B" w:rsidRDefault="00581081" w:rsidP="00581081">
            <w:pPr>
              <w:pStyle w:val="Normal-pool-Table"/>
            </w:pPr>
            <w:r w:rsidRPr="00C20C2B">
              <w:t>Subtotal: travel of Article 5 parties</w:t>
            </w:r>
          </w:p>
        </w:tc>
        <w:tc>
          <w:tcPr>
            <w:tcW w:w="1319" w:type="dxa"/>
            <w:tcBorders>
              <w:top w:val="single" w:sz="4" w:space="0" w:color="auto"/>
              <w:left w:val="nil"/>
              <w:bottom w:val="single" w:sz="4" w:space="0" w:color="auto"/>
              <w:right w:val="nil"/>
            </w:tcBorders>
            <w:noWrap/>
          </w:tcPr>
          <w:p w14:paraId="7E5EB1F8" w14:textId="77777777" w:rsidR="00581081" w:rsidRPr="00C20C2B" w:rsidRDefault="00581081" w:rsidP="00581081">
            <w:pPr>
              <w:pStyle w:val="Normal-pool-Table"/>
              <w:jc w:val="right"/>
            </w:pPr>
            <w:r w:rsidRPr="00C20C2B">
              <w:t>1 230 000</w:t>
            </w:r>
          </w:p>
        </w:tc>
        <w:tc>
          <w:tcPr>
            <w:tcW w:w="1466" w:type="dxa"/>
            <w:tcBorders>
              <w:top w:val="single" w:sz="4" w:space="0" w:color="auto"/>
              <w:left w:val="nil"/>
              <w:bottom w:val="single" w:sz="4" w:space="0" w:color="auto"/>
              <w:right w:val="nil"/>
            </w:tcBorders>
            <w:noWrap/>
          </w:tcPr>
          <w:p w14:paraId="11DE6A1D" w14:textId="77777777" w:rsidR="00581081" w:rsidRPr="00C20C2B" w:rsidRDefault="00581081" w:rsidP="00581081">
            <w:pPr>
              <w:pStyle w:val="Normal-pool-Table"/>
              <w:jc w:val="right"/>
            </w:pPr>
            <w:r w:rsidRPr="00C20C2B">
              <w:t>1 310 000</w:t>
            </w:r>
          </w:p>
        </w:tc>
        <w:tc>
          <w:tcPr>
            <w:tcW w:w="1468" w:type="dxa"/>
            <w:tcBorders>
              <w:top w:val="single" w:sz="4" w:space="0" w:color="auto"/>
              <w:left w:val="nil"/>
              <w:bottom w:val="single" w:sz="4" w:space="0" w:color="auto"/>
              <w:right w:val="nil"/>
            </w:tcBorders>
            <w:noWrap/>
          </w:tcPr>
          <w:p w14:paraId="1C99871F" w14:textId="77777777" w:rsidR="00581081" w:rsidRPr="00C20C2B" w:rsidRDefault="00581081" w:rsidP="00581081">
            <w:pPr>
              <w:pStyle w:val="Normal-pool-Table"/>
              <w:jc w:val="right"/>
            </w:pPr>
            <w:r w:rsidRPr="00C20C2B">
              <w:t>1 180 000</w:t>
            </w:r>
          </w:p>
        </w:tc>
      </w:tr>
      <w:tr w:rsidR="00581081" w:rsidRPr="00C20C2B" w14:paraId="35CDF867" w14:textId="77777777" w:rsidTr="00530CB6">
        <w:trPr>
          <w:trHeight w:val="57"/>
          <w:tblHeader/>
          <w:jc w:val="right"/>
        </w:trPr>
        <w:tc>
          <w:tcPr>
            <w:tcW w:w="1134" w:type="dxa"/>
            <w:tcBorders>
              <w:top w:val="single" w:sz="4" w:space="0" w:color="auto"/>
              <w:left w:val="nil"/>
              <w:bottom w:val="nil"/>
              <w:right w:val="nil"/>
            </w:tcBorders>
            <w:hideMark/>
          </w:tcPr>
          <w:p w14:paraId="5D2B8701" w14:textId="77777777" w:rsidR="00581081" w:rsidRPr="00C20C2B" w:rsidRDefault="00581081" w:rsidP="00581081">
            <w:pPr>
              <w:pStyle w:val="Normal-pool-Table"/>
            </w:pPr>
            <w:r w:rsidRPr="00C20C2B">
              <w:t>1600</w:t>
            </w:r>
          </w:p>
        </w:tc>
        <w:tc>
          <w:tcPr>
            <w:tcW w:w="4111" w:type="dxa"/>
            <w:tcBorders>
              <w:top w:val="single" w:sz="4" w:space="0" w:color="auto"/>
              <w:left w:val="nil"/>
              <w:bottom w:val="nil"/>
              <w:right w:val="nil"/>
            </w:tcBorders>
            <w:noWrap/>
            <w:hideMark/>
          </w:tcPr>
          <w:p w14:paraId="69E70E32" w14:textId="77777777" w:rsidR="00581081" w:rsidRPr="00C20C2B" w:rsidRDefault="00581081" w:rsidP="00581081">
            <w:pPr>
              <w:pStyle w:val="Normal-pool-Table"/>
            </w:pPr>
            <w:r w:rsidRPr="00C20C2B">
              <w:t>Travel on official business</w:t>
            </w:r>
          </w:p>
        </w:tc>
        <w:tc>
          <w:tcPr>
            <w:tcW w:w="1319" w:type="dxa"/>
            <w:tcBorders>
              <w:top w:val="single" w:sz="4" w:space="0" w:color="auto"/>
              <w:left w:val="nil"/>
              <w:bottom w:val="nil"/>
              <w:right w:val="nil"/>
            </w:tcBorders>
            <w:noWrap/>
          </w:tcPr>
          <w:p w14:paraId="60189663" w14:textId="77777777" w:rsidR="00581081" w:rsidRPr="00C20C2B" w:rsidRDefault="00581081" w:rsidP="00581081">
            <w:pPr>
              <w:pStyle w:val="Normal-pool-Table"/>
              <w:jc w:val="right"/>
            </w:pPr>
          </w:p>
        </w:tc>
        <w:tc>
          <w:tcPr>
            <w:tcW w:w="1466" w:type="dxa"/>
            <w:tcBorders>
              <w:top w:val="single" w:sz="4" w:space="0" w:color="auto"/>
              <w:left w:val="nil"/>
              <w:bottom w:val="nil"/>
              <w:right w:val="nil"/>
            </w:tcBorders>
          </w:tcPr>
          <w:p w14:paraId="2A4E4855" w14:textId="77777777" w:rsidR="00581081" w:rsidRPr="00C20C2B" w:rsidRDefault="00581081" w:rsidP="00581081">
            <w:pPr>
              <w:pStyle w:val="Normal-pool-Table"/>
              <w:jc w:val="right"/>
            </w:pPr>
          </w:p>
        </w:tc>
        <w:tc>
          <w:tcPr>
            <w:tcW w:w="1468" w:type="dxa"/>
            <w:tcBorders>
              <w:top w:val="single" w:sz="4" w:space="0" w:color="auto"/>
              <w:left w:val="nil"/>
              <w:bottom w:val="nil"/>
              <w:right w:val="nil"/>
            </w:tcBorders>
            <w:noWrap/>
          </w:tcPr>
          <w:p w14:paraId="18399BBB" w14:textId="77777777" w:rsidR="00581081" w:rsidRPr="00C20C2B" w:rsidRDefault="00581081" w:rsidP="00581081">
            <w:pPr>
              <w:pStyle w:val="Normal-pool-Table"/>
              <w:jc w:val="right"/>
            </w:pPr>
          </w:p>
        </w:tc>
      </w:tr>
      <w:tr w:rsidR="00581081" w:rsidRPr="00C20C2B" w14:paraId="0EF58305" w14:textId="77777777" w:rsidTr="00530CB6">
        <w:trPr>
          <w:trHeight w:val="57"/>
          <w:tblHeader/>
          <w:jc w:val="right"/>
        </w:trPr>
        <w:tc>
          <w:tcPr>
            <w:tcW w:w="1134" w:type="dxa"/>
            <w:tcBorders>
              <w:top w:val="nil"/>
              <w:left w:val="nil"/>
              <w:bottom w:val="nil"/>
              <w:right w:val="nil"/>
            </w:tcBorders>
            <w:hideMark/>
          </w:tcPr>
          <w:p w14:paraId="39BF66A7" w14:textId="77777777" w:rsidR="00581081" w:rsidRPr="00C20C2B" w:rsidRDefault="00581081" w:rsidP="00581081">
            <w:pPr>
              <w:pStyle w:val="Normal-pool-Table"/>
            </w:pPr>
            <w:r w:rsidRPr="00C20C2B">
              <w:t>1601</w:t>
            </w:r>
          </w:p>
        </w:tc>
        <w:tc>
          <w:tcPr>
            <w:tcW w:w="4111" w:type="dxa"/>
            <w:tcBorders>
              <w:top w:val="nil"/>
              <w:left w:val="nil"/>
              <w:bottom w:val="nil"/>
              <w:right w:val="nil"/>
            </w:tcBorders>
            <w:noWrap/>
            <w:hideMark/>
          </w:tcPr>
          <w:p w14:paraId="7ED1E955" w14:textId="3856DA98" w:rsidR="00581081" w:rsidRPr="00C20C2B" w:rsidRDefault="00581081" w:rsidP="00581081">
            <w:pPr>
              <w:pStyle w:val="Normal-pool-Table"/>
            </w:pPr>
            <w:r w:rsidRPr="00C20C2B">
              <w:t>Staff travel on official business</w:t>
            </w:r>
          </w:p>
        </w:tc>
        <w:tc>
          <w:tcPr>
            <w:tcW w:w="1319" w:type="dxa"/>
            <w:tcBorders>
              <w:top w:val="nil"/>
              <w:left w:val="nil"/>
              <w:bottom w:val="nil"/>
              <w:right w:val="nil"/>
            </w:tcBorders>
            <w:noWrap/>
          </w:tcPr>
          <w:p w14:paraId="55F16BD2" w14:textId="77777777" w:rsidR="00581081" w:rsidRPr="00C20C2B" w:rsidRDefault="00581081" w:rsidP="00581081">
            <w:pPr>
              <w:pStyle w:val="Normal-pool-Table"/>
              <w:jc w:val="right"/>
            </w:pPr>
            <w:r w:rsidRPr="00C20C2B">
              <w:t>80 000</w:t>
            </w:r>
          </w:p>
        </w:tc>
        <w:tc>
          <w:tcPr>
            <w:tcW w:w="1466" w:type="dxa"/>
            <w:tcBorders>
              <w:top w:val="nil"/>
              <w:left w:val="nil"/>
              <w:bottom w:val="nil"/>
              <w:right w:val="nil"/>
            </w:tcBorders>
          </w:tcPr>
          <w:p w14:paraId="29C24091" w14:textId="77777777" w:rsidR="00581081" w:rsidRPr="00C20C2B" w:rsidRDefault="00581081" w:rsidP="00581081">
            <w:pPr>
              <w:pStyle w:val="Normal-pool-Table"/>
              <w:jc w:val="right"/>
            </w:pPr>
            <w:r w:rsidRPr="00C20C2B">
              <w:t>185 000</w:t>
            </w:r>
          </w:p>
        </w:tc>
        <w:tc>
          <w:tcPr>
            <w:tcW w:w="1468" w:type="dxa"/>
            <w:tcBorders>
              <w:top w:val="nil"/>
              <w:left w:val="nil"/>
              <w:bottom w:val="nil"/>
              <w:right w:val="nil"/>
            </w:tcBorders>
            <w:noWrap/>
          </w:tcPr>
          <w:p w14:paraId="1C33B606" w14:textId="760E72C1" w:rsidR="00581081" w:rsidRPr="00C20C2B" w:rsidRDefault="00581081" w:rsidP="00581081">
            <w:pPr>
              <w:pStyle w:val="Normal-pool-Table"/>
              <w:jc w:val="right"/>
            </w:pPr>
            <w:r w:rsidRPr="00C20C2B">
              <w:t>100 000</w:t>
            </w:r>
          </w:p>
        </w:tc>
      </w:tr>
      <w:tr w:rsidR="00581081" w:rsidRPr="00C20C2B" w14:paraId="1FD84383" w14:textId="77777777" w:rsidTr="00530CB6">
        <w:trPr>
          <w:trHeight w:val="57"/>
          <w:tblHeader/>
          <w:jc w:val="right"/>
        </w:trPr>
        <w:tc>
          <w:tcPr>
            <w:tcW w:w="1134" w:type="dxa"/>
            <w:tcBorders>
              <w:top w:val="single" w:sz="4" w:space="0" w:color="auto"/>
              <w:left w:val="nil"/>
              <w:bottom w:val="single" w:sz="4" w:space="0" w:color="auto"/>
              <w:right w:val="nil"/>
            </w:tcBorders>
            <w:hideMark/>
          </w:tcPr>
          <w:p w14:paraId="7BAFFFA6" w14:textId="77777777" w:rsidR="00581081" w:rsidRPr="00C20C2B" w:rsidRDefault="00581081" w:rsidP="00581081">
            <w:pPr>
              <w:pStyle w:val="Normal-pool-Table"/>
              <w:rPr>
                <w:b/>
                <w:bCs/>
              </w:rPr>
            </w:pPr>
          </w:p>
        </w:tc>
        <w:tc>
          <w:tcPr>
            <w:tcW w:w="4111" w:type="dxa"/>
            <w:tcBorders>
              <w:top w:val="single" w:sz="4" w:space="0" w:color="auto"/>
              <w:left w:val="nil"/>
              <w:bottom w:val="single" w:sz="4" w:space="0" w:color="auto"/>
              <w:right w:val="nil"/>
            </w:tcBorders>
            <w:noWrap/>
            <w:hideMark/>
          </w:tcPr>
          <w:p w14:paraId="29EF8349" w14:textId="77777777" w:rsidR="00581081" w:rsidRPr="00C20C2B" w:rsidRDefault="00581081" w:rsidP="00581081">
            <w:pPr>
              <w:pStyle w:val="Normal-pool-Table"/>
              <w:rPr>
                <w:b/>
                <w:bCs/>
              </w:rPr>
            </w:pPr>
            <w:r w:rsidRPr="00C20C2B">
              <w:rPr>
                <w:b/>
                <w:bCs/>
              </w:rPr>
              <w:t>Subtotal: travel on official business</w:t>
            </w:r>
          </w:p>
        </w:tc>
        <w:tc>
          <w:tcPr>
            <w:tcW w:w="1319" w:type="dxa"/>
            <w:tcBorders>
              <w:top w:val="single" w:sz="4" w:space="0" w:color="auto"/>
              <w:left w:val="nil"/>
              <w:bottom w:val="single" w:sz="4" w:space="0" w:color="auto"/>
              <w:right w:val="nil"/>
            </w:tcBorders>
            <w:noWrap/>
          </w:tcPr>
          <w:p w14:paraId="648C4449" w14:textId="77777777" w:rsidR="00581081" w:rsidRPr="00C20C2B" w:rsidRDefault="00581081" w:rsidP="00581081">
            <w:pPr>
              <w:pStyle w:val="Normal-pool-Table"/>
              <w:jc w:val="right"/>
              <w:rPr>
                <w:b/>
                <w:bCs/>
              </w:rPr>
            </w:pPr>
            <w:r w:rsidRPr="00C20C2B">
              <w:rPr>
                <w:b/>
                <w:bCs/>
              </w:rPr>
              <w:t>80 000</w:t>
            </w:r>
          </w:p>
        </w:tc>
        <w:tc>
          <w:tcPr>
            <w:tcW w:w="1466" w:type="dxa"/>
            <w:tcBorders>
              <w:top w:val="single" w:sz="4" w:space="0" w:color="auto"/>
              <w:left w:val="nil"/>
              <w:bottom w:val="single" w:sz="4" w:space="0" w:color="auto"/>
              <w:right w:val="nil"/>
            </w:tcBorders>
            <w:noWrap/>
          </w:tcPr>
          <w:p w14:paraId="74248A45" w14:textId="77777777" w:rsidR="00581081" w:rsidRPr="00C20C2B" w:rsidRDefault="00581081" w:rsidP="00581081">
            <w:pPr>
              <w:pStyle w:val="Normal-pool-Table"/>
              <w:jc w:val="right"/>
              <w:rPr>
                <w:b/>
                <w:bCs/>
              </w:rPr>
            </w:pPr>
            <w:r w:rsidRPr="00C20C2B">
              <w:rPr>
                <w:b/>
                <w:bCs/>
              </w:rPr>
              <w:t>185 000</w:t>
            </w:r>
          </w:p>
        </w:tc>
        <w:tc>
          <w:tcPr>
            <w:tcW w:w="1468" w:type="dxa"/>
            <w:tcBorders>
              <w:top w:val="single" w:sz="4" w:space="0" w:color="auto"/>
              <w:left w:val="nil"/>
              <w:bottom w:val="single" w:sz="4" w:space="0" w:color="auto"/>
              <w:right w:val="nil"/>
            </w:tcBorders>
            <w:noWrap/>
          </w:tcPr>
          <w:p w14:paraId="38D96C88" w14:textId="23E2E0D4" w:rsidR="00581081" w:rsidRPr="00C20C2B" w:rsidRDefault="00581081" w:rsidP="00581081">
            <w:pPr>
              <w:pStyle w:val="Normal-pool-Table"/>
              <w:jc w:val="right"/>
              <w:rPr>
                <w:b/>
                <w:bCs/>
              </w:rPr>
            </w:pPr>
            <w:r w:rsidRPr="00C20C2B">
              <w:rPr>
                <w:b/>
                <w:bCs/>
              </w:rPr>
              <w:t>100 000</w:t>
            </w:r>
          </w:p>
        </w:tc>
      </w:tr>
      <w:tr w:rsidR="00581081" w:rsidRPr="00C20C2B" w14:paraId="5F70804A" w14:textId="77777777" w:rsidTr="00530CB6">
        <w:trPr>
          <w:trHeight w:val="57"/>
          <w:tblHeader/>
          <w:jc w:val="right"/>
        </w:trPr>
        <w:tc>
          <w:tcPr>
            <w:tcW w:w="1134" w:type="dxa"/>
            <w:tcBorders>
              <w:top w:val="single" w:sz="4" w:space="0" w:color="auto"/>
              <w:left w:val="nil"/>
              <w:bottom w:val="nil"/>
              <w:right w:val="nil"/>
            </w:tcBorders>
            <w:hideMark/>
          </w:tcPr>
          <w:p w14:paraId="46A2A95E" w14:textId="77777777" w:rsidR="00581081" w:rsidRPr="00C20C2B" w:rsidRDefault="00581081" w:rsidP="00581081">
            <w:pPr>
              <w:pStyle w:val="Normal-pool-Table"/>
              <w:rPr>
                <w:b/>
                <w:bCs/>
              </w:rPr>
            </w:pPr>
            <w:r w:rsidRPr="00C20C2B">
              <w:rPr>
                <w:b/>
                <w:bCs/>
              </w:rPr>
              <w:t>4100–5300</w:t>
            </w:r>
          </w:p>
        </w:tc>
        <w:tc>
          <w:tcPr>
            <w:tcW w:w="4111" w:type="dxa"/>
            <w:tcBorders>
              <w:top w:val="single" w:sz="4" w:space="0" w:color="auto"/>
              <w:left w:val="nil"/>
              <w:bottom w:val="nil"/>
              <w:right w:val="nil"/>
            </w:tcBorders>
            <w:noWrap/>
            <w:hideMark/>
          </w:tcPr>
          <w:p w14:paraId="69485E80" w14:textId="77777777" w:rsidR="00581081" w:rsidRPr="00C20C2B" w:rsidRDefault="00581081" w:rsidP="00581081">
            <w:pPr>
              <w:pStyle w:val="Normal-pool-Table"/>
              <w:rPr>
                <w:b/>
                <w:bCs/>
              </w:rPr>
            </w:pPr>
            <w:r w:rsidRPr="00C20C2B">
              <w:rPr>
                <w:b/>
                <w:bCs/>
              </w:rPr>
              <w:t xml:space="preserve">Operating costs </w:t>
            </w:r>
          </w:p>
        </w:tc>
        <w:tc>
          <w:tcPr>
            <w:tcW w:w="1319" w:type="dxa"/>
            <w:tcBorders>
              <w:top w:val="single" w:sz="4" w:space="0" w:color="auto"/>
              <w:left w:val="nil"/>
              <w:bottom w:val="nil"/>
              <w:right w:val="nil"/>
            </w:tcBorders>
            <w:noWrap/>
          </w:tcPr>
          <w:p w14:paraId="185E4F29" w14:textId="77777777" w:rsidR="00581081" w:rsidRPr="00C20C2B" w:rsidRDefault="00581081" w:rsidP="00581081">
            <w:pPr>
              <w:pStyle w:val="Normal-pool-Table"/>
              <w:jc w:val="right"/>
              <w:rPr>
                <w:b/>
                <w:bCs/>
              </w:rPr>
            </w:pPr>
          </w:p>
        </w:tc>
        <w:tc>
          <w:tcPr>
            <w:tcW w:w="1466" w:type="dxa"/>
            <w:tcBorders>
              <w:top w:val="single" w:sz="4" w:space="0" w:color="auto"/>
              <w:left w:val="nil"/>
              <w:bottom w:val="nil"/>
              <w:right w:val="nil"/>
            </w:tcBorders>
          </w:tcPr>
          <w:p w14:paraId="750F98A1" w14:textId="77777777" w:rsidR="00581081" w:rsidRPr="00C20C2B" w:rsidRDefault="00581081" w:rsidP="00581081">
            <w:pPr>
              <w:pStyle w:val="Normal-pool-Table"/>
              <w:jc w:val="right"/>
              <w:rPr>
                <w:b/>
                <w:bCs/>
              </w:rPr>
            </w:pPr>
          </w:p>
        </w:tc>
        <w:tc>
          <w:tcPr>
            <w:tcW w:w="1468" w:type="dxa"/>
            <w:tcBorders>
              <w:top w:val="single" w:sz="4" w:space="0" w:color="auto"/>
              <w:left w:val="nil"/>
              <w:bottom w:val="nil"/>
              <w:right w:val="nil"/>
            </w:tcBorders>
            <w:noWrap/>
          </w:tcPr>
          <w:p w14:paraId="725F564A" w14:textId="77777777" w:rsidR="00581081" w:rsidRPr="00C20C2B" w:rsidRDefault="00581081" w:rsidP="00581081">
            <w:pPr>
              <w:pStyle w:val="Normal-pool-Table"/>
              <w:jc w:val="right"/>
              <w:rPr>
                <w:b/>
                <w:bCs/>
              </w:rPr>
            </w:pPr>
          </w:p>
        </w:tc>
      </w:tr>
      <w:tr w:rsidR="00581081" w:rsidRPr="00C20C2B" w14:paraId="25A04924" w14:textId="77777777" w:rsidTr="00530CB6">
        <w:trPr>
          <w:trHeight w:val="57"/>
          <w:tblHeader/>
          <w:jc w:val="right"/>
        </w:trPr>
        <w:tc>
          <w:tcPr>
            <w:tcW w:w="1134" w:type="dxa"/>
            <w:tcBorders>
              <w:top w:val="nil"/>
              <w:left w:val="nil"/>
              <w:bottom w:val="nil"/>
              <w:right w:val="nil"/>
            </w:tcBorders>
            <w:hideMark/>
          </w:tcPr>
          <w:p w14:paraId="79F68254" w14:textId="77777777" w:rsidR="00581081" w:rsidRPr="00C20C2B" w:rsidRDefault="00581081" w:rsidP="00581081">
            <w:pPr>
              <w:pStyle w:val="Normal-pool-Table"/>
            </w:pPr>
            <w:r w:rsidRPr="00C20C2B">
              <w:t>4100</w:t>
            </w:r>
          </w:p>
        </w:tc>
        <w:tc>
          <w:tcPr>
            <w:tcW w:w="4111" w:type="dxa"/>
            <w:tcBorders>
              <w:top w:val="nil"/>
              <w:left w:val="nil"/>
              <w:bottom w:val="nil"/>
              <w:right w:val="nil"/>
            </w:tcBorders>
            <w:noWrap/>
            <w:hideMark/>
          </w:tcPr>
          <w:p w14:paraId="00F2BC7E" w14:textId="77777777" w:rsidR="00581081" w:rsidRPr="00C20C2B" w:rsidRDefault="00581081" w:rsidP="00581081">
            <w:pPr>
              <w:pStyle w:val="Normal-pool-Table"/>
            </w:pPr>
            <w:r w:rsidRPr="00C20C2B">
              <w:t>Expendable equipment</w:t>
            </w:r>
          </w:p>
        </w:tc>
        <w:tc>
          <w:tcPr>
            <w:tcW w:w="1319" w:type="dxa"/>
            <w:tcBorders>
              <w:top w:val="nil"/>
              <w:left w:val="nil"/>
              <w:bottom w:val="nil"/>
              <w:right w:val="nil"/>
            </w:tcBorders>
            <w:noWrap/>
          </w:tcPr>
          <w:p w14:paraId="7B35D781" w14:textId="77777777" w:rsidR="00581081" w:rsidRPr="00C20C2B" w:rsidRDefault="00581081" w:rsidP="00581081">
            <w:pPr>
              <w:pStyle w:val="Normal-pool-Table"/>
              <w:jc w:val="right"/>
            </w:pPr>
            <w:r w:rsidRPr="00C20C2B">
              <w:t>5 000</w:t>
            </w:r>
          </w:p>
        </w:tc>
        <w:tc>
          <w:tcPr>
            <w:tcW w:w="1466" w:type="dxa"/>
            <w:tcBorders>
              <w:top w:val="nil"/>
              <w:left w:val="nil"/>
              <w:bottom w:val="nil"/>
              <w:right w:val="nil"/>
            </w:tcBorders>
          </w:tcPr>
          <w:p w14:paraId="5B9976BC" w14:textId="77777777" w:rsidR="00581081" w:rsidRPr="00C20C2B" w:rsidRDefault="00581081" w:rsidP="00581081">
            <w:pPr>
              <w:pStyle w:val="Normal-pool-Table"/>
              <w:jc w:val="right"/>
            </w:pPr>
            <w:r w:rsidRPr="00C20C2B">
              <w:t>5 000</w:t>
            </w:r>
          </w:p>
        </w:tc>
        <w:tc>
          <w:tcPr>
            <w:tcW w:w="1468" w:type="dxa"/>
            <w:tcBorders>
              <w:top w:val="nil"/>
              <w:left w:val="nil"/>
              <w:bottom w:val="nil"/>
              <w:right w:val="nil"/>
            </w:tcBorders>
            <w:noWrap/>
          </w:tcPr>
          <w:p w14:paraId="296CEDE1" w14:textId="77777777" w:rsidR="00581081" w:rsidRPr="00C20C2B" w:rsidRDefault="00581081" w:rsidP="00581081">
            <w:pPr>
              <w:pStyle w:val="Normal-pool-Table"/>
              <w:jc w:val="right"/>
            </w:pPr>
            <w:r w:rsidRPr="00C20C2B">
              <w:t>5 000</w:t>
            </w:r>
          </w:p>
        </w:tc>
      </w:tr>
      <w:tr w:rsidR="00581081" w:rsidRPr="00C20C2B" w14:paraId="781D5791" w14:textId="77777777" w:rsidTr="00530CB6">
        <w:trPr>
          <w:trHeight w:val="57"/>
          <w:tblHeader/>
          <w:jc w:val="right"/>
        </w:trPr>
        <w:tc>
          <w:tcPr>
            <w:tcW w:w="1134" w:type="dxa"/>
            <w:tcBorders>
              <w:top w:val="nil"/>
              <w:left w:val="nil"/>
              <w:bottom w:val="nil"/>
              <w:right w:val="nil"/>
            </w:tcBorders>
            <w:hideMark/>
          </w:tcPr>
          <w:p w14:paraId="1122C2A6" w14:textId="77777777" w:rsidR="00581081" w:rsidRPr="00C20C2B" w:rsidRDefault="00581081" w:rsidP="00581081">
            <w:pPr>
              <w:pStyle w:val="Normal-pool-Table"/>
            </w:pPr>
            <w:r w:rsidRPr="00C20C2B">
              <w:t>4200</w:t>
            </w:r>
          </w:p>
        </w:tc>
        <w:tc>
          <w:tcPr>
            <w:tcW w:w="4111" w:type="dxa"/>
            <w:tcBorders>
              <w:top w:val="nil"/>
              <w:left w:val="nil"/>
              <w:bottom w:val="nil"/>
              <w:right w:val="nil"/>
            </w:tcBorders>
            <w:noWrap/>
            <w:hideMark/>
          </w:tcPr>
          <w:p w14:paraId="7D92023D" w14:textId="7988B375" w:rsidR="00581081" w:rsidRPr="00C20C2B" w:rsidRDefault="00581081" w:rsidP="00581081">
            <w:pPr>
              <w:pStyle w:val="Normal-pool-Table"/>
            </w:pPr>
            <w:r w:rsidRPr="00C20C2B">
              <w:t>Non-expendable equipment</w:t>
            </w:r>
          </w:p>
        </w:tc>
        <w:tc>
          <w:tcPr>
            <w:tcW w:w="1319" w:type="dxa"/>
            <w:tcBorders>
              <w:top w:val="nil"/>
              <w:left w:val="nil"/>
              <w:bottom w:val="nil"/>
              <w:right w:val="nil"/>
            </w:tcBorders>
            <w:noWrap/>
          </w:tcPr>
          <w:p w14:paraId="656CD73E" w14:textId="77777777" w:rsidR="00581081" w:rsidRPr="00C20C2B" w:rsidRDefault="00581081" w:rsidP="00581081">
            <w:pPr>
              <w:pStyle w:val="Normal-pool-Table"/>
              <w:jc w:val="right"/>
            </w:pPr>
            <w:r w:rsidRPr="00C20C2B">
              <w:t>8 000</w:t>
            </w:r>
          </w:p>
        </w:tc>
        <w:tc>
          <w:tcPr>
            <w:tcW w:w="1466" w:type="dxa"/>
            <w:tcBorders>
              <w:top w:val="nil"/>
              <w:left w:val="nil"/>
              <w:bottom w:val="nil"/>
              <w:right w:val="nil"/>
            </w:tcBorders>
          </w:tcPr>
          <w:p w14:paraId="1B8A53BF" w14:textId="77777777" w:rsidR="00581081" w:rsidRPr="00C20C2B" w:rsidRDefault="00581081" w:rsidP="00581081">
            <w:pPr>
              <w:pStyle w:val="Normal-pool-Table"/>
              <w:jc w:val="right"/>
            </w:pPr>
            <w:r w:rsidRPr="00C20C2B">
              <w:t>8 000</w:t>
            </w:r>
          </w:p>
        </w:tc>
        <w:tc>
          <w:tcPr>
            <w:tcW w:w="1468" w:type="dxa"/>
            <w:tcBorders>
              <w:top w:val="nil"/>
              <w:left w:val="nil"/>
              <w:bottom w:val="nil"/>
              <w:right w:val="nil"/>
            </w:tcBorders>
            <w:noWrap/>
          </w:tcPr>
          <w:p w14:paraId="24BB8148" w14:textId="54B05CFE" w:rsidR="00581081" w:rsidRPr="00C20C2B" w:rsidRDefault="00581081" w:rsidP="00581081">
            <w:pPr>
              <w:pStyle w:val="Normal-pool-Table"/>
              <w:jc w:val="right"/>
            </w:pPr>
            <w:r w:rsidRPr="00C20C2B">
              <w:t>8 000</w:t>
            </w:r>
          </w:p>
        </w:tc>
      </w:tr>
      <w:tr w:rsidR="00581081" w:rsidRPr="00C20C2B" w14:paraId="60886DDA" w14:textId="77777777" w:rsidTr="00530CB6">
        <w:trPr>
          <w:trHeight w:val="57"/>
          <w:tblHeader/>
          <w:jc w:val="right"/>
        </w:trPr>
        <w:tc>
          <w:tcPr>
            <w:tcW w:w="1134" w:type="dxa"/>
            <w:tcBorders>
              <w:top w:val="nil"/>
              <w:left w:val="nil"/>
              <w:bottom w:val="nil"/>
              <w:right w:val="nil"/>
            </w:tcBorders>
            <w:hideMark/>
          </w:tcPr>
          <w:p w14:paraId="18B548FE" w14:textId="77777777" w:rsidR="00581081" w:rsidRPr="00C20C2B" w:rsidRDefault="00581081" w:rsidP="00581081">
            <w:pPr>
              <w:pStyle w:val="Normal-pool-Table"/>
            </w:pPr>
            <w:r w:rsidRPr="00C20C2B">
              <w:t>4300</w:t>
            </w:r>
          </w:p>
        </w:tc>
        <w:tc>
          <w:tcPr>
            <w:tcW w:w="4111" w:type="dxa"/>
            <w:tcBorders>
              <w:top w:val="nil"/>
              <w:left w:val="nil"/>
              <w:bottom w:val="nil"/>
              <w:right w:val="nil"/>
            </w:tcBorders>
            <w:noWrap/>
            <w:hideMark/>
          </w:tcPr>
          <w:p w14:paraId="7DBE00BA" w14:textId="77777777" w:rsidR="00581081" w:rsidRPr="00C20C2B" w:rsidRDefault="00581081" w:rsidP="00581081">
            <w:pPr>
              <w:pStyle w:val="Normal-pool-Table"/>
            </w:pPr>
            <w:r w:rsidRPr="00C20C2B">
              <w:t>Rental of premises</w:t>
            </w:r>
          </w:p>
        </w:tc>
        <w:tc>
          <w:tcPr>
            <w:tcW w:w="1319" w:type="dxa"/>
            <w:tcBorders>
              <w:top w:val="nil"/>
              <w:left w:val="nil"/>
              <w:bottom w:val="nil"/>
              <w:right w:val="nil"/>
            </w:tcBorders>
            <w:noWrap/>
          </w:tcPr>
          <w:p w14:paraId="7D2ED235" w14:textId="77777777" w:rsidR="00581081" w:rsidRPr="00C20C2B" w:rsidRDefault="00581081" w:rsidP="00581081">
            <w:pPr>
              <w:pStyle w:val="Normal-pool-Table"/>
              <w:jc w:val="right"/>
            </w:pPr>
            <w:r w:rsidRPr="00C20C2B">
              <w:t>34 000</w:t>
            </w:r>
          </w:p>
        </w:tc>
        <w:tc>
          <w:tcPr>
            <w:tcW w:w="1466" w:type="dxa"/>
            <w:tcBorders>
              <w:top w:val="nil"/>
              <w:left w:val="nil"/>
              <w:bottom w:val="nil"/>
              <w:right w:val="nil"/>
            </w:tcBorders>
          </w:tcPr>
          <w:p w14:paraId="0843382A" w14:textId="77777777" w:rsidR="00581081" w:rsidRPr="00C20C2B" w:rsidRDefault="00581081" w:rsidP="00581081">
            <w:pPr>
              <w:pStyle w:val="Normal-pool-Table"/>
              <w:jc w:val="right"/>
            </w:pPr>
            <w:r w:rsidRPr="00C20C2B">
              <w:t>34 000</w:t>
            </w:r>
          </w:p>
        </w:tc>
        <w:tc>
          <w:tcPr>
            <w:tcW w:w="1468" w:type="dxa"/>
            <w:tcBorders>
              <w:top w:val="nil"/>
              <w:left w:val="nil"/>
              <w:bottom w:val="nil"/>
              <w:right w:val="nil"/>
            </w:tcBorders>
            <w:noWrap/>
          </w:tcPr>
          <w:p w14:paraId="15CE4EF2" w14:textId="79DE610A" w:rsidR="00581081" w:rsidRPr="00C20C2B" w:rsidRDefault="00581081" w:rsidP="00581081">
            <w:pPr>
              <w:pStyle w:val="Normal-pool-Table"/>
              <w:jc w:val="right"/>
            </w:pPr>
            <w:r w:rsidRPr="00C20C2B">
              <w:t>34 000</w:t>
            </w:r>
          </w:p>
        </w:tc>
      </w:tr>
      <w:tr w:rsidR="00581081" w:rsidRPr="00C20C2B" w14:paraId="6FC81465" w14:textId="77777777" w:rsidTr="00530CB6">
        <w:trPr>
          <w:trHeight w:val="57"/>
          <w:tblHeader/>
          <w:jc w:val="right"/>
        </w:trPr>
        <w:tc>
          <w:tcPr>
            <w:tcW w:w="1134" w:type="dxa"/>
            <w:tcBorders>
              <w:top w:val="nil"/>
              <w:left w:val="nil"/>
              <w:bottom w:val="nil"/>
              <w:right w:val="nil"/>
            </w:tcBorders>
            <w:hideMark/>
          </w:tcPr>
          <w:p w14:paraId="6CEB382F" w14:textId="77777777" w:rsidR="00581081" w:rsidRPr="00C20C2B" w:rsidRDefault="00581081" w:rsidP="00581081">
            <w:pPr>
              <w:pStyle w:val="Normal-pool-Table"/>
            </w:pPr>
            <w:r w:rsidRPr="00C20C2B">
              <w:t>5100</w:t>
            </w:r>
          </w:p>
        </w:tc>
        <w:tc>
          <w:tcPr>
            <w:tcW w:w="4111" w:type="dxa"/>
            <w:tcBorders>
              <w:top w:val="nil"/>
              <w:left w:val="nil"/>
              <w:bottom w:val="nil"/>
              <w:right w:val="nil"/>
            </w:tcBorders>
            <w:noWrap/>
            <w:hideMark/>
          </w:tcPr>
          <w:p w14:paraId="16D743CF" w14:textId="77777777" w:rsidR="00581081" w:rsidRPr="00C20C2B" w:rsidRDefault="00581081" w:rsidP="00581081">
            <w:pPr>
              <w:pStyle w:val="Normal-pool-Table"/>
            </w:pPr>
            <w:r w:rsidRPr="00C20C2B">
              <w:t>Operation and maintenance of equipment</w:t>
            </w:r>
          </w:p>
        </w:tc>
        <w:tc>
          <w:tcPr>
            <w:tcW w:w="1319" w:type="dxa"/>
            <w:tcBorders>
              <w:top w:val="nil"/>
              <w:left w:val="nil"/>
              <w:bottom w:val="nil"/>
              <w:right w:val="nil"/>
            </w:tcBorders>
            <w:noWrap/>
          </w:tcPr>
          <w:p w14:paraId="5B5122DB" w14:textId="77777777" w:rsidR="00581081" w:rsidRPr="00C20C2B" w:rsidRDefault="00581081" w:rsidP="00581081">
            <w:pPr>
              <w:pStyle w:val="Normal-pool-Table"/>
              <w:jc w:val="right"/>
            </w:pPr>
            <w:r w:rsidRPr="00C20C2B">
              <w:t>22 000</w:t>
            </w:r>
          </w:p>
        </w:tc>
        <w:tc>
          <w:tcPr>
            <w:tcW w:w="1466" w:type="dxa"/>
            <w:tcBorders>
              <w:top w:val="nil"/>
              <w:left w:val="nil"/>
              <w:bottom w:val="nil"/>
              <w:right w:val="nil"/>
            </w:tcBorders>
          </w:tcPr>
          <w:p w14:paraId="52B31069" w14:textId="77777777" w:rsidR="00581081" w:rsidRPr="00C20C2B" w:rsidRDefault="00581081" w:rsidP="00581081">
            <w:pPr>
              <w:pStyle w:val="Normal-pool-Table"/>
              <w:jc w:val="right"/>
            </w:pPr>
            <w:r w:rsidRPr="00C20C2B">
              <w:t>22 000</w:t>
            </w:r>
          </w:p>
        </w:tc>
        <w:tc>
          <w:tcPr>
            <w:tcW w:w="1468" w:type="dxa"/>
            <w:tcBorders>
              <w:top w:val="nil"/>
              <w:left w:val="nil"/>
              <w:bottom w:val="nil"/>
              <w:right w:val="nil"/>
            </w:tcBorders>
            <w:noWrap/>
          </w:tcPr>
          <w:p w14:paraId="3A8978B7" w14:textId="2AB00E97" w:rsidR="00581081" w:rsidRPr="00C20C2B" w:rsidRDefault="00581081" w:rsidP="00581081">
            <w:pPr>
              <w:pStyle w:val="Normal-pool-Table"/>
              <w:jc w:val="right"/>
            </w:pPr>
            <w:r w:rsidRPr="00C20C2B">
              <w:t>22 000</w:t>
            </w:r>
          </w:p>
        </w:tc>
      </w:tr>
      <w:tr w:rsidR="00581081" w:rsidRPr="00C20C2B" w14:paraId="564F5F47" w14:textId="77777777" w:rsidTr="00530CB6">
        <w:trPr>
          <w:trHeight w:val="57"/>
          <w:tblHeader/>
          <w:jc w:val="right"/>
        </w:trPr>
        <w:tc>
          <w:tcPr>
            <w:tcW w:w="1134" w:type="dxa"/>
            <w:tcBorders>
              <w:top w:val="nil"/>
              <w:left w:val="nil"/>
              <w:bottom w:val="nil"/>
              <w:right w:val="nil"/>
            </w:tcBorders>
            <w:hideMark/>
          </w:tcPr>
          <w:p w14:paraId="69C36C36" w14:textId="77777777" w:rsidR="00581081" w:rsidRPr="00C20C2B" w:rsidRDefault="00581081" w:rsidP="00581081">
            <w:pPr>
              <w:pStyle w:val="Normal-pool-Table"/>
            </w:pPr>
            <w:r w:rsidRPr="00C20C2B">
              <w:t>5200</w:t>
            </w:r>
          </w:p>
        </w:tc>
        <w:tc>
          <w:tcPr>
            <w:tcW w:w="4111" w:type="dxa"/>
            <w:tcBorders>
              <w:top w:val="nil"/>
              <w:left w:val="nil"/>
              <w:bottom w:val="nil"/>
              <w:right w:val="nil"/>
            </w:tcBorders>
            <w:noWrap/>
            <w:hideMark/>
          </w:tcPr>
          <w:p w14:paraId="091B47D6" w14:textId="0C597F3A" w:rsidR="00581081" w:rsidRPr="00C20C2B" w:rsidRDefault="00581081" w:rsidP="00581081">
            <w:pPr>
              <w:pStyle w:val="Normal-pool-Table"/>
            </w:pPr>
            <w:r w:rsidRPr="00C20C2B">
              <w:t xml:space="preserve">Reporting </w:t>
            </w:r>
            <w:proofErr w:type="spellStart"/>
            <w:r w:rsidRPr="00C20C2B">
              <w:t>costs</w:t>
            </w:r>
            <w:r w:rsidRPr="00055CE8">
              <w:rPr>
                <w:i/>
                <w:iCs/>
                <w:vertAlign w:val="superscript"/>
              </w:rPr>
              <w:t>b</w:t>
            </w:r>
            <w:proofErr w:type="spellEnd"/>
          </w:p>
        </w:tc>
        <w:tc>
          <w:tcPr>
            <w:tcW w:w="1319" w:type="dxa"/>
            <w:tcBorders>
              <w:top w:val="nil"/>
              <w:left w:val="nil"/>
              <w:bottom w:val="nil"/>
              <w:right w:val="nil"/>
            </w:tcBorders>
            <w:noWrap/>
          </w:tcPr>
          <w:p w14:paraId="769F85A6" w14:textId="77777777" w:rsidR="00581081" w:rsidRPr="00C20C2B" w:rsidRDefault="00581081" w:rsidP="00581081">
            <w:pPr>
              <w:pStyle w:val="Normal-pool-Table"/>
              <w:jc w:val="right"/>
            </w:pPr>
            <w:r w:rsidRPr="00C20C2B">
              <w:t>33 400</w:t>
            </w:r>
          </w:p>
        </w:tc>
        <w:tc>
          <w:tcPr>
            <w:tcW w:w="1466" w:type="dxa"/>
            <w:tcBorders>
              <w:top w:val="nil"/>
              <w:left w:val="nil"/>
              <w:bottom w:val="nil"/>
              <w:right w:val="nil"/>
            </w:tcBorders>
          </w:tcPr>
          <w:p w14:paraId="60D73840" w14:textId="77777777" w:rsidR="00581081" w:rsidRPr="00C20C2B" w:rsidRDefault="00581081" w:rsidP="00581081">
            <w:pPr>
              <w:pStyle w:val="Normal-pool-Table"/>
              <w:jc w:val="right"/>
            </w:pPr>
            <w:r w:rsidRPr="00C20C2B">
              <w:t>65 000</w:t>
            </w:r>
          </w:p>
        </w:tc>
        <w:tc>
          <w:tcPr>
            <w:tcW w:w="1468" w:type="dxa"/>
            <w:tcBorders>
              <w:top w:val="nil"/>
              <w:left w:val="nil"/>
              <w:bottom w:val="nil"/>
              <w:right w:val="nil"/>
            </w:tcBorders>
            <w:noWrap/>
          </w:tcPr>
          <w:p w14:paraId="3B95CE56" w14:textId="24532AE2" w:rsidR="00581081" w:rsidRPr="00C20C2B" w:rsidRDefault="00581081" w:rsidP="00581081">
            <w:pPr>
              <w:pStyle w:val="Normal-pool-Table"/>
              <w:jc w:val="right"/>
            </w:pPr>
            <w:r w:rsidRPr="00C20C2B">
              <w:t>33 400</w:t>
            </w:r>
          </w:p>
        </w:tc>
      </w:tr>
      <w:tr w:rsidR="00581081" w:rsidRPr="00C20C2B" w14:paraId="1312D658" w14:textId="77777777" w:rsidTr="00530CB6">
        <w:trPr>
          <w:trHeight w:val="57"/>
          <w:tblHeader/>
          <w:jc w:val="right"/>
        </w:trPr>
        <w:tc>
          <w:tcPr>
            <w:tcW w:w="1134" w:type="dxa"/>
            <w:tcBorders>
              <w:top w:val="nil"/>
              <w:left w:val="nil"/>
              <w:bottom w:val="nil"/>
              <w:right w:val="nil"/>
            </w:tcBorders>
            <w:hideMark/>
          </w:tcPr>
          <w:p w14:paraId="3E070F52" w14:textId="77777777" w:rsidR="00581081" w:rsidRPr="00C20C2B" w:rsidRDefault="00581081" w:rsidP="00581081">
            <w:pPr>
              <w:pStyle w:val="Normal-pool-Table"/>
            </w:pPr>
            <w:r w:rsidRPr="00C20C2B">
              <w:t>5300</w:t>
            </w:r>
          </w:p>
        </w:tc>
        <w:tc>
          <w:tcPr>
            <w:tcW w:w="4111" w:type="dxa"/>
            <w:tcBorders>
              <w:top w:val="nil"/>
              <w:left w:val="nil"/>
              <w:bottom w:val="nil"/>
              <w:right w:val="nil"/>
            </w:tcBorders>
            <w:noWrap/>
            <w:hideMark/>
          </w:tcPr>
          <w:p w14:paraId="2FE37F2D" w14:textId="607280F3" w:rsidR="00581081" w:rsidRPr="00C20C2B" w:rsidRDefault="00581081" w:rsidP="00581081">
            <w:pPr>
              <w:pStyle w:val="Normal-pool-Table"/>
            </w:pPr>
            <w:r w:rsidRPr="00C20C2B">
              <w:t xml:space="preserve">Miscellaneous </w:t>
            </w:r>
            <w:proofErr w:type="spellStart"/>
            <w:r w:rsidRPr="00C20C2B">
              <w:t>costs</w:t>
            </w:r>
            <w:r w:rsidRPr="00055CE8">
              <w:rPr>
                <w:i/>
                <w:iCs/>
                <w:vertAlign w:val="superscript"/>
              </w:rPr>
              <w:t>c</w:t>
            </w:r>
            <w:proofErr w:type="spellEnd"/>
          </w:p>
        </w:tc>
        <w:tc>
          <w:tcPr>
            <w:tcW w:w="1319" w:type="dxa"/>
            <w:tcBorders>
              <w:top w:val="nil"/>
              <w:left w:val="nil"/>
              <w:bottom w:val="nil"/>
              <w:right w:val="nil"/>
            </w:tcBorders>
            <w:noWrap/>
          </w:tcPr>
          <w:p w14:paraId="4592B8A4" w14:textId="77777777" w:rsidR="00581081" w:rsidRPr="00C20C2B" w:rsidRDefault="00581081" w:rsidP="00581081">
            <w:pPr>
              <w:pStyle w:val="Normal-pool-Table"/>
              <w:jc w:val="right"/>
            </w:pPr>
            <w:r w:rsidRPr="00C20C2B">
              <w:t>10 000</w:t>
            </w:r>
          </w:p>
        </w:tc>
        <w:tc>
          <w:tcPr>
            <w:tcW w:w="1466" w:type="dxa"/>
            <w:tcBorders>
              <w:top w:val="nil"/>
              <w:left w:val="nil"/>
              <w:bottom w:val="nil"/>
              <w:right w:val="nil"/>
            </w:tcBorders>
          </w:tcPr>
          <w:p w14:paraId="28C23682" w14:textId="77777777" w:rsidR="00581081" w:rsidRPr="00C20C2B" w:rsidRDefault="00581081" w:rsidP="00581081">
            <w:pPr>
              <w:pStyle w:val="Normal-pool-Table"/>
              <w:jc w:val="right"/>
            </w:pPr>
            <w:r w:rsidRPr="00C20C2B">
              <w:t>10 000</w:t>
            </w:r>
          </w:p>
        </w:tc>
        <w:tc>
          <w:tcPr>
            <w:tcW w:w="1468" w:type="dxa"/>
            <w:tcBorders>
              <w:top w:val="nil"/>
              <w:left w:val="nil"/>
              <w:bottom w:val="nil"/>
              <w:right w:val="nil"/>
            </w:tcBorders>
            <w:noWrap/>
          </w:tcPr>
          <w:p w14:paraId="3DB1E547" w14:textId="77777777" w:rsidR="00581081" w:rsidRPr="00C20C2B" w:rsidRDefault="00581081" w:rsidP="00581081">
            <w:pPr>
              <w:pStyle w:val="Normal-pool-Table"/>
              <w:jc w:val="right"/>
            </w:pPr>
            <w:r w:rsidRPr="00C20C2B">
              <w:t>10 000</w:t>
            </w:r>
          </w:p>
        </w:tc>
      </w:tr>
      <w:tr w:rsidR="00581081" w:rsidRPr="00C20C2B" w14:paraId="32E8E4A8" w14:textId="77777777" w:rsidTr="00530CB6">
        <w:trPr>
          <w:trHeight w:val="57"/>
          <w:tblHeader/>
          <w:jc w:val="right"/>
        </w:trPr>
        <w:tc>
          <w:tcPr>
            <w:tcW w:w="1134" w:type="dxa"/>
            <w:tcBorders>
              <w:top w:val="nil"/>
              <w:left w:val="nil"/>
              <w:bottom w:val="nil"/>
              <w:right w:val="nil"/>
            </w:tcBorders>
            <w:hideMark/>
          </w:tcPr>
          <w:p w14:paraId="54B59DB2" w14:textId="77777777" w:rsidR="00581081" w:rsidRPr="00C20C2B" w:rsidRDefault="00581081" w:rsidP="00581081">
            <w:pPr>
              <w:pStyle w:val="Normal-pool-Table"/>
            </w:pPr>
            <w:r w:rsidRPr="00C20C2B">
              <w:t>5310</w:t>
            </w:r>
          </w:p>
        </w:tc>
        <w:tc>
          <w:tcPr>
            <w:tcW w:w="4111" w:type="dxa"/>
            <w:tcBorders>
              <w:top w:val="nil"/>
              <w:left w:val="nil"/>
              <w:bottom w:val="nil"/>
              <w:right w:val="nil"/>
            </w:tcBorders>
            <w:noWrap/>
            <w:hideMark/>
          </w:tcPr>
          <w:p w14:paraId="566FAA8D" w14:textId="77777777" w:rsidR="00581081" w:rsidRPr="00C20C2B" w:rsidRDefault="00581081" w:rsidP="00581081">
            <w:pPr>
              <w:pStyle w:val="Normal-pool-Table"/>
            </w:pPr>
            <w:r w:rsidRPr="00C20C2B">
              <w:t>Registration system enhancement</w:t>
            </w:r>
          </w:p>
        </w:tc>
        <w:tc>
          <w:tcPr>
            <w:tcW w:w="1319" w:type="dxa"/>
            <w:tcBorders>
              <w:top w:val="nil"/>
              <w:left w:val="nil"/>
              <w:bottom w:val="nil"/>
              <w:right w:val="nil"/>
            </w:tcBorders>
            <w:noWrap/>
          </w:tcPr>
          <w:p w14:paraId="14EECADA" w14:textId="77777777" w:rsidR="00581081" w:rsidRPr="00C20C2B" w:rsidRDefault="00581081" w:rsidP="00581081">
            <w:pPr>
              <w:pStyle w:val="Normal-pool-Table"/>
              <w:jc w:val="right"/>
            </w:pPr>
            <w:r w:rsidRPr="00C20C2B">
              <w:t>–</w:t>
            </w:r>
          </w:p>
        </w:tc>
        <w:tc>
          <w:tcPr>
            <w:tcW w:w="1466" w:type="dxa"/>
            <w:tcBorders>
              <w:top w:val="nil"/>
              <w:left w:val="nil"/>
              <w:bottom w:val="nil"/>
              <w:right w:val="nil"/>
            </w:tcBorders>
          </w:tcPr>
          <w:p w14:paraId="27E8C8B1" w14:textId="77777777" w:rsidR="00581081" w:rsidRPr="00C20C2B" w:rsidRDefault="00581081" w:rsidP="00581081">
            <w:pPr>
              <w:pStyle w:val="Normal-pool-Table"/>
              <w:jc w:val="right"/>
            </w:pPr>
            <w:r w:rsidRPr="00C20C2B">
              <w:t>–</w:t>
            </w:r>
          </w:p>
        </w:tc>
        <w:tc>
          <w:tcPr>
            <w:tcW w:w="1468" w:type="dxa"/>
            <w:tcBorders>
              <w:top w:val="nil"/>
              <w:left w:val="nil"/>
              <w:bottom w:val="nil"/>
              <w:right w:val="nil"/>
            </w:tcBorders>
            <w:noWrap/>
          </w:tcPr>
          <w:p w14:paraId="2867EA52" w14:textId="77777777" w:rsidR="00581081" w:rsidRPr="00C20C2B" w:rsidRDefault="00581081" w:rsidP="00581081">
            <w:pPr>
              <w:pStyle w:val="Normal-pool-Table"/>
              <w:jc w:val="right"/>
            </w:pPr>
            <w:r w:rsidRPr="00C20C2B">
              <w:t>–</w:t>
            </w:r>
          </w:p>
        </w:tc>
      </w:tr>
      <w:tr w:rsidR="00581081" w:rsidRPr="00C20C2B" w14:paraId="6693C90A" w14:textId="77777777" w:rsidTr="00530CB6">
        <w:trPr>
          <w:trHeight w:val="57"/>
          <w:tblHeader/>
          <w:jc w:val="right"/>
        </w:trPr>
        <w:tc>
          <w:tcPr>
            <w:tcW w:w="1134" w:type="dxa"/>
            <w:tcBorders>
              <w:top w:val="nil"/>
              <w:left w:val="nil"/>
              <w:bottom w:val="nil"/>
              <w:right w:val="nil"/>
            </w:tcBorders>
            <w:hideMark/>
          </w:tcPr>
          <w:p w14:paraId="2B98D39B" w14:textId="77777777" w:rsidR="00581081" w:rsidRPr="00C20C2B" w:rsidRDefault="00581081" w:rsidP="00581081">
            <w:pPr>
              <w:pStyle w:val="Normal-pool-Table"/>
            </w:pPr>
            <w:r w:rsidRPr="00C20C2B">
              <w:t>5320</w:t>
            </w:r>
          </w:p>
        </w:tc>
        <w:tc>
          <w:tcPr>
            <w:tcW w:w="4111" w:type="dxa"/>
            <w:tcBorders>
              <w:top w:val="nil"/>
              <w:left w:val="nil"/>
              <w:bottom w:val="nil"/>
              <w:right w:val="nil"/>
            </w:tcBorders>
            <w:noWrap/>
            <w:hideMark/>
          </w:tcPr>
          <w:p w14:paraId="20FA9B3B" w14:textId="77777777" w:rsidR="00581081" w:rsidRPr="00C20C2B" w:rsidRDefault="00581081" w:rsidP="00581081">
            <w:pPr>
              <w:pStyle w:val="Normal-pool-Table"/>
            </w:pPr>
            <w:r w:rsidRPr="00C20C2B">
              <w:t>Software and website maintenance</w:t>
            </w:r>
          </w:p>
        </w:tc>
        <w:tc>
          <w:tcPr>
            <w:tcW w:w="1319" w:type="dxa"/>
            <w:tcBorders>
              <w:top w:val="nil"/>
              <w:left w:val="nil"/>
              <w:bottom w:val="nil"/>
              <w:right w:val="nil"/>
            </w:tcBorders>
            <w:noWrap/>
          </w:tcPr>
          <w:p w14:paraId="4921E992" w14:textId="77777777" w:rsidR="00581081" w:rsidRPr="00C20C2B" w:rsidRDefault="00581081" w:rsidP="00581081">
            <w:pPr>
              <w:pStyle w:val="Normal-pool-Table"/>
              <w:jc w:val="right"/>
            </w:pPr>
            <w:r w:rsidRPr="00C20C2B">
              <w:t>30 000</w:t>
            </w:r>
          </w:p>
        </w:tc>
        <w:tc>
          <w:tcPr>
            <w:tcW w:w="1466" w:type="dxa"/>
            <w:tcBorders>
              <w:top w:val="nil"/>
              <w:left w:val="nil"/>
              <w:bottom w:val="nil"/>
              <w:right w:val="nil"/>
            </w:tcBorders>
          </w:tcPr>
          <w:p w14:paraId="350A564A" w14:textId="77777777" w:rsidR="00581081" w:rsidRPr="00C20C2B" w:rsidRDefault="00581081" w:rsidP="00581081">
            <w:pPr>
              <w:pStyle w:val="Normal-pool-Table"/>
              <w:jc w:val="right"/>
            </w:pPr>
            <w:r w:rsidRPr="00C20C2B">
              <w:t>30 000</w:t>
            </w:r>
          </w:p>
        </w:tc>
        <w:tc>
          <w:tcPr>
            <w:tcW w:w="1468" w:type="dxa"/>
            <w:tcBorders>
              <w:top w:val="nil"/>
              <w:left w:val="nil"/>
              <w:bottom w:val="nil"/>
              <w:right w:val="nil"/>
            </w:tcBorders>
            <w:noWrap/>
          </w:tcPr>
          <w:p w14:paraId="689D1CF6" w14:textId="77777777" w:rsidR="00581081" w:rsidRPr="00C20C2B" w:rsidRDefault="00581081" w:rsidP="00581081">
            <w:pPr>
              <w:pStyle w:val="Normal-pool-Table"/>
              <w:jc w:val="right"/>
            </w:pPr>
            <w:r w:rsidRPr="00C20C2B">
              <w:t>30 000</w:t>
            </w:r>
          </w:p>
        </w:tc>
      </w:tr>
      <w:tr w:rsidR="00581081" w:rsidRPr="00C20C2B" w14:paraId="21D2B07D" w14:textId="77777777" w:rsidTr="00530CB6">
        <w:trPr>
          <w:trHeight w:val="57"/>
          <w:tblHeader/>
          <w:jc w:val="right"/>
        </w:trPr>
        <w:tc>
          <w:tcPr>
            <w:tcW w:w="1134" w:type="dxa"/>
            <w:tcBorders>
              <w:top w:val="nil"/>
              <w:left w:val="nil"/>
              <w:bottom w:val="single" w:sz="4" w:space="0" w:color="auto"/>
              <w:right w:val="nil"/>
            </w:tcBorders>
            <w:hideMark/>
          </w:tcPr>
          <w:p w14:paraId="4E946D28" w14:textId="77777777" w:rsidR="00581081" w:rsidRPr="00C20C2B" w:rsidRDefault="00581081" w:rsidP="00581081">
            <w:pPr>
              <w:pStyle w:val="Normal-pool-Table"/>
            </w:pPr>
            <w:r w:rsidRPr="00C20C2B">
              <w:t>5330</w:t>
            </w:r>
          </w:p>
        </w:tc>
        <w:tc>
          <w:tcPr>
            <w:tcW w:w="4111" w:type="dxa"/>
            <w:tcBorders>
              <w:top w:val="nil"/>
              <w:left w:val="nil"/>
              <w:bottom w:val="single" w:sz="4" w:space="0" w:color="auto"/>
              <w:right w:val="nil"/>
            </w:tcBorders>
            <w:noWrap/>
            <w:hideMark/>
          </w:tcPr>
          <w:p w14:paraId="2F2C8048" w14:textId="77777777" w:rsidR="00581081" w:rsidRPr="00C20C2B" w:rsidRDefault="00581081" w:rsidP="00581081">
            <w:pPr>
              <w:pStyle w:val="Normal-pool-Table"/>
            </w:pPr>
            <w:r w:rsidRPr="00C20C2B">
              <w:t xml:space="preserve">Website hosting </w:t>
            </w:r>
          </w:p>
        </w:tc>
        <w:tc>
          <w:tcPr>
            <w:tcW w:w="1319" w:type="dxa"/>
            <w:tcBorders>
              <w:top w:val="nil"/>
              <w:left w:val="nil"/>
              <w:bottom w:val="single" w:sz="4" w:space="0" w:color="auto"/>
              <w:right w:val="nil"/>
            </w:tcBorders>
            <w:noWrap/>
          </w:tcPr>
          <w:p w14:paraId="59422172" w14:textId="77777777" w:rsidR="00581081" w:rsidRPr="00C20C2B" w:rsidRDefault="00581081" w:rsidP="00581081">
            <w:pPr>
              <w:pStyle w:val="Normal-pool-Table"/>
              <w:jc w:val="right"/>
            </w:pPr>
            <w:r w:rsidRPr="00C20C2B">
              <w:t>5 000</w:t>
            </w:r>
          </w:p>
        </w:tc>
        <w:tc>
          <w:tcPr>
            <w:tcW w:w="1466" w:type="dxa"/>
            <w:tcBorders>
              <w:top w:val="nil"/>
              <w:left w:val="nil"/>
              <w:bottom w:val="single" w:sz="4" w:space="0" w:color="auto"/>
              <w:right w:val="nil"/>
            </w:tcBorders>
          </w:tcPr>
          <w:p w14:paraId="590A03B4" w14:textId="77777777" w:rsidR="00581081" w:rsidRPr="00C20C2B" w:rsidRDefault="00581081" w:rsidP="00581081">
            <w:pPr>
              <w:pStyle w:val="Normal-pool-Table"/>
              <w:jc w:val="right"/>
            </w:pPr>
            <w:r w:rsidRPr="00C20C2B">
              <w:t>5 000</w:t>
            </w:r>
          </w:p>
        </w:tc>
        <w:tc>
          <w:tcPr>
            <w:tcW w:w="1468" w:type="dxa"/>
            <w:tcBorders>
              <w:top w:val="nil"/>
              <w:left w:val="nil"/>
              <w:bottom w:val="single" w:sz="4" w:space="0" w:color="auto"/>
              <w:right w:val="nil"/>
            </w:tcBorders>
            <w:noWrap/>
          </w:tcPr>
          <w:p w14:paraId="703D02CE" w14:textId="77777777" w:rsidR="00581081" w:rsidRPr="00C20C2B" w:rsidRDefault="00581081" w:rsidP="00581081">
            <w:pPr>
              <w:pStyle w:val="Normal-pool-Table"/>
              <w:jc w:val="right"/>
            </w:pPr>
            <w:r w:rsidRPr="00C20C2B">
              <w:t>5 000</w:t>
            </w:r>
          </w:p>
        </w:tc>
      </w:tr>
      <w:tr w:rsidR="00581081" w:rsidRPr="00C20C2B" w14:paraId="098AD16C" w14:textId="77777777" w:rsidTr="00530CB6">
        <w:trPr>
          <w:trHeight w:val="57"/>
          <w:tblHeader/>
          <w:jc w:val="right"/>
        </w:trPr>
        <w:tc>
          <w:tcPr>
            <w:tcW w:w="1134" w:type="dxa"/>
            <w:tcBorders>
              <w:top w:val="single" w:sz="4" w:space="0" w:color="auto"/>
              <w:left w:val="nil"/>
              <w:bottom w:val="single" w:sz="4" w:space="0" w:color="auto"/>
              <w:right w:val="nil"/>
            </w:tcBorders>
            <w:hideMark/>
          </w:tcPr>
          <w:p w14:paraId="2AC96914" w14:textId="77777777" w:rsidR="00581081" w:rsidRPr="00C20C2B" w:rsidRDefault="00581081" w:rsidP="00581081">
            <w:pPr>
              <w:pStyle w:val="Normal-pool-Table"/>
              <w:rPr>
                <w:b/>
                <w:bCs/>
              </w:rPr>
            </w:pPr>
          </w:p>
        </w:tc>
        <w:tc>
          <w:tcPr>
            <w:tcW w:w="4111" w:type="dxa"/>
            <w:tcBorders>
              <w:top w:val="single" w:sz="4" w:space="0" w:color="auto"/>
              <w:left w:val="nil"/>
              <w:bottom w:val="single" w:sz="4" w:space="0" w:color="auto"/>
              <w:right w:val="nil"/>
            </w:tcBorders>
            <w:noWrap/>
            <w:hideMark/>
          </w:tcPr>
          <w:p w14:paraId="0BD0EA8D" w14:textId="77777777" w:rsidR="00581081" w:rsidRPr="00C20C2B" w:rsidRDefault="00581081" w:rsidP="00581081">
            <w:pPr>
              <w:pStyle w:val="Normal-pool-Table"/>
              <w:rPr>
                <w:b/>
                <w:bCs/>
              </w:rPr>
            </w:pPr>
            <w:r w:rsidRPr="00C20C2B">
              <w:rPr>
                <w:b/>
                <w:bCs/>
              </w:rPr>
              <w:t xml:space="preserve">Subtotal: operating costs </w:t>
            </w:r>
          </w:p>
        </w:tc>
        <w:tc>
          <w:tcPr>
            <w:tcW w:w="1319" w:type="dxa"/>
            <w:tcBorders>
              <w:top w:val="single" w:sz="4" w:space="0" w:color="auto"/>
              <w:left w:val="nil"/>
              <w:bottom w:val="single" w:sz="4" w:space="0" w:color="auto"/>
              <w:right w:val="nil"/>
            </w:tcBorders>
            <w:noWrap/>
          </w:tcPr>
          <w:p w14:paraId="68C2E53B" w14:textId="77777777" w:rsidR="00581081" w:rsidRPr="00C20C2B" w:rsidRDefault="00581081" w:rsidP="00581081">
            <w:pPr>
              <w:pStyle w:val="Normal-pool-Table"/>
              <w:jc w:val="right"/>
              <w:rPr>
                <w:b/>
                <w:bCs/>
              </w:rPr>
            </w:pPr>
            <w:r w:rsidRPr="00C20C2B">
              <w:rPr>
                <w:b/>
                <w:bCs/>
              </w:rPr>
              <w:t>147 400</w:t>
            </w:r>
          </w:p>
        </w:tc>
        <w:tc>
          <w:tcPr>
            <w:tcW w:w="1466" w:type="dxa"/>
            <w:tcBorders>
              <w:top w:val="single" w:sz="4" w:space="0" w:color="auto"/>
              <w:left w:val="nil"/>
              <w:bottom w:val="single" w:sz="4" w:space="0" w:color="auto"/>
              <w:right w:val="nil"/>
            </w:tcBorders>
            <w:noWrap/>
          </w:tcPr>
          <w:p w14:paraId="17E1099D" w14:textId="77777777" w:rsidR="00581081" w:rsidRPr="00C20C2B" w:rsidRDefault="00581081" w:rsidP="00581081">
            <w:pPr>
              <w:pStyle w:val="Normal-pool-Table"/>
              <w:jc w:val="right"/>
              <w:rPr>
                <w:b/>
                <w:bCs/>
              </w:rPr>
            </w:pPr>
            <w:r w:rsidRPr="00C20C2B">
              <w:rPr>
                <w:b/>
                <w:bCs/>
              </w:rPr>
              <w:t>179 000</w:t>
            </w:r>
          </w:p>
        </w:tc>
        <w:tc>
          <w:tcPr>
            <w:tcW w:w="1468" w:type="dxa"/>
            <w:tcBorders>
              <w:top w:val="single" w:sz="4" w:space="0" w:color="auto"/>
              <w:left w:val="nil"/>
              <w:bottom w:val="single" w:sz="4" w:space="0" w:color="auto"/>
              <w:right w:val="nil"/>
            </w:tcBorders>
            <w:noWrap/>
          </w:tcPr>
          <w:p w14:paraId="2F3A8535" w14:textId="0EECB8D2" w:rsidR="00581081" w:rsidRPr="00C20C2B" w:rsidRDefault="00581081" w:rsidP="00581081">
            <w:pPr>
              <w:pStyle w:val="Normal-pool-Table"/>
              <w:jc w:val="right"/>
              <w:rPr>
                <w:b/>
                <w:bCs/>
              </w:rPr>
            </w:pPr>
            <w:r w:rsidRPr="00C20C2B">
              <w:rPr>
                <w:b/>
                <w:bCs/>
              </w:rPr>
              <w:t>147 400</w:t>
            </w:r>
          </w:p>
        </w:tc>
      </w:tr>
      <w:tr w:rsidR="00581081" w:rsidRPr="00C20C2B" w14:paraId="619ADF63" w14:textId="77777777" w:rsidTr="00530CB6">
        <w:trPr>
          <w:trHeight w:val="57"/>
          <w:tblHeader/>
          <w:jc w:val="right"/>
        </w:trPr>
        <w:tc>
          <w:tcPr>
            <w:tcW w:w="1134" w:type="dxa"/>
            <w:tcBorders>
              <w:top w:val="single" w:sz="4" w:space="0" w:color="auto"/>
              <w:left w:val="nil"/>
              <w:bottom w:val="single" w:sz="4" w:space="0" w:color="auto"/>
              <w:right w:val="nil"/>
            </w:tcBorders>
            <w:hideMark/>
          </w:tcPr>
          <w:p w14:paraId="2D90E0A5" w14:textId="77777777" w:rsidR="00581081" w:rsidRPr="00C20C2B" w:rsidRDefault="00581081" w:rsidP="00581081">
            <w:pPr>
              <w:pStyle w:val="Normal-pool-Table"/>
              <w:rPr>
                <w:b/>
                <w:bCs/>
              </w:rPr>
            </w:pPr>
            <w:r w:rsidRPr="00C20C2B">
              <w:rPr>
                <w:b/>
                <w:bCs/>
              </w:rPr>
              <w:t>5201</w:t>
            </w:r>
          </w:p>
        </w:tc>
        <w:tc>
          <w:tcPr>
            <w:tcW w:w="4111" w:type="dxa"/>
            <w:tcBorders>
              <w:top w:val="single" w:sz="4" w:space="0" w:color="auto"/>
              <w:left w:val="nil"/>
              <w:bottom w:val="single" w:sz="4" w:space="0" w:color="auto"/>
              <w:right w:val="nil"/>
            </w:tcBorders>
            <w:noWrap/>
            <w:hideMark/>
          </w:tcPr>
          <w:p w14:paraId="2A06ED90" w14:textId="23C9E2EA" w:rsidR="00581081" w:rsidRPr="00C20C2B" w:rsidRDefault="00581081" w:rsidP="00581081">
            <w:pPr>
              <w:pStyle w:val="Normal-pool-Table"/>
              <w:rPr>
                <w:b/>
                <w:bCs/>
              </w:rPr>
            </w:pPr>
            <w:r w:rsidRPr="00C20C2B">
              <w:rPr>
                <w:b/>
                <w:bCs/>
              </w:rPr>
              <w:t xml:space="preserve">Public awareness and </w:t>
            </w:r>
            <w:proofErr w:type="spellStart"/>
            <w:r w:rsidRPr="00C20C2B">
              <w:rPr>
                <w:b/>
                <w:bCs/>
              </w:rPr>
              <w:t>communication</w:t>
            </w:r>
            <w:r w:rsidRPr="00055CE8">
              <w:rPr>
                <w:b/>
                <w:bCs/>
                <w:i/>
                <w:iCs/>
                <w:vertAlign w:val="superscript"/>
              </w:rPr>
              <w:t>d</w:t>
            </w:r>
            <w:proofErr w:type="spellEnd"/>
          </w:p>
        </w:tc>
        <w:tc>
          <w:tcPr>
            <w:tcW w:w="1319" w:type="dxa"/>
            <w:tcBorders>
              <w:top w:val="single" w:sz="4" w:space="0" w:color="auto"/>
              <w:left w:val="nil"/>
              <w:bottom w:val="single" w:sz="4" w:space="0" w:color="auto"/>
              <w:right w:val="nil"/>
            </w:tcBorders>
            <w:noWrap/>
          </w:tcPr>
          <w:p w14:paraId="66D47C0F" w14:textId="77777777" w:rsidR="00581081" w:rsidRPr="00C20C2B" w:rsidRDefault="00581081" w:rsidP="00581081">
            <w:pPr>
              <w:pStyle w:val="Normal-pool-Table"/>
              <w:jc w:val="right"/>
              <w:rPr>
                <w:b/>
                <w:bCs/>
              </w:rPr>
            </w:pPr>
            <w:r w:rsidRPr="00C20C2B">
              <w:rPr>
                <w:b/>
                <w:bCs/>
              </w:rPr>
              <w:t>70 000</w:t>
            </w:r>
          </w:p>
        </w:tc>
        <w:tc>
          <w:tcPr>
            <w:tcW w:w="1466" w:type="dxa"/>
            <w:tcBorders>
              <w:top w:val="single" w:sz="4" w:space="0" w:color="auto"/>
              <w:left w:val="nil"/>
              <w:bottom w:val="single" w:sz="4" w:space="0" w:color="auto"/>
              <w:right w:val="nil"/>
            </w:tcBorders>
          </w:tcPr>
          <w:p w14:paraId="00A847FC" w14:textId="77777777" w:rsidR="00581081" w:rsidRPr="00C20C2B" w:rsidRDefault="00581081" w:rsidP="00581081">
            <w:pPr>
              <w:pStyle w:val="Normal-pool-Table"/>
              <w:jc w:val="right"/>
              <w:rPr>
                <w:b/>
                <w:bCs/>
              </w:rPr>
            </w:pPr>
            <w:r w:rsidRPr="00C20C2B">
              <w:rPr>
                <w:b/>
                <w:bCs/>
              </w:rPr>
              <w:t>70 000</w:t>
            </w:r>
          </w:p>
        </w:tc>
        <w:tc>
          <w:tcPr>
            <w:tcW w:w="1468" w:type="dxa"/>
            <w:tcBorders>
              <w:top w:val="single" w:sz="4" w:space="0" w:color="auto"/>
              <w:left w:val="nil"/>
              <w:bottom w:val="single" w:sz="4" w:space="0" w:color="auto"/>
              <w:right w:val="nil"/>
            </w:tcBorders>
            <w:noWrap/>
          </w:tcPr>
          <w:p w14:paraId="52DE3DAD" w14:textId="5FFB329F" w:rsidR="00581081" w:rsidRPr="00C20C2B" w:rsidRDefault="00581081" w:rsidP="00581081">
            <w:pPr>
              <w:pStyle w:val="Normal-pool-Table"/>
              <w:jc w:val="right"/>
              <w:rPr>
                <w:b/>
                <w:bCs/>
              </w:rPr>
            </w:pPr>
            <w:r w:rsidRPr="00C20C2B">
              <w:rPr>
                <w:b/>
                <w:bCs/>
              </w:rPr>
              <w:t>70 000</w:t>
            </w:r>
          </w:p>
        </w:tc>
      </w:tr>
      <w:tr w:rsidR="00581081" w:rsidRPr="00C20C2B" w14:paraId="0C788E7A" w14:textId="77777777" w:rsidTr="00530CB6">
        <w:trPr>
          <w:trHeight w:val="57"/>
          <w:tblHeader/>
          <w:jc w:val="right"/>
        </w:trPr>
        <w:tc>
          <w:tcPr>
            <w:tcW w:w="1134" w:type="dxa"/>
            <w:tcBorders>
              <w:top w:val="single" w:sz="4" w:space="0" w:color="auto"/>
              <w:left w:val="nil"/>
              <w:bottom w:val="single" w:sz="4" w:space="0" w:color="auto"/>
              <w:right w:val="nil"/>
            </w:tcBorders>
            <w:hideMark/>
          </w:tcPr>
          <w:p w14:paraId="0D78D62C" w14:textId="77777777" w:rsidR="00581081" w:rsidRPr="00C20C2B" w:rsidRDefault="00581081" w:rsidP="00581081">
            <w:pPr>
              <w:pStyle w:val="Normal-pool-Table"/>
              <w:rPr>
                <w:b/>
                <w:bCs/>
              </w:rPr>
            </w:pPr>
          </w:p>
        </w:tc>
        <w:tc>
          <w:tcPr>
            <w:tcW w:w="4111" w:type="dxa"/>
            <w:tcBorders>
              <w:top w:val="single" w:sz="4" w:space="0" w:color="auto"/>
              <w:left w:val="nil"/>
              <w:bottom w:val="single" w:sz="4" w:space="0" w:color="auto"/>
              <w:right w:val="nil"/>
            </w:tcBorders>
            <w:noWrap/>
            <w:hideMark/>
          </w:tcPr>
          <w:p w14:paraId="6FBD1D77" w14:textId="77777777" w:rsidR="00581081" w:rsidRPr="00C20C2B" w:rsidRDefault="00581081" w:rsidP="00581081">
            <w:pPr>
              <w:pStyle w:val="Normal-pool-Table"/>
              <w:rPr>
                <w:b/>
                <w:bCs/>
              </w:rPr>
            </w:pPr>
            <w:r w:rsidRPr="00C20C2B">
              <w:rPr>
                <w:b/>
                <w:bCs/>
              </w:rPr>
              <w:t xml:space="preserve">Total direct costs </w:t>
            </w:r>
          </w:p>
        </w:tc>
        <w:tc>
          <w:tcPr>
            <w:tcW w:w="1319" w:type="dxa"/>
            <w:tcBorders>
              <w:top w:val="single" w:sz="4" w:space="0" w:color="auto"/>
              <w:left w:val="nil"/>
              <w:bottom w:val="single" w:sz="4" w:space="0" w:color="auto"/>
              <w:right w:val="nil"/>
            </w:tcBorders>
            <w:noWrap/>
          </w:tcPr>
          <w:p w14:paraId="45204302" w14:textId="77777777" w:rsidR="00581081" w:rsidRPr="00C20C2B" w:rsidRDefault="00581081" w:rsidP="00581081">
            <w:pPr>
              <w:pStyle w:val="Normal-pool-Table"/>
              <w:jc w:val="right"/>
              <w:rPr>
                <w:b/>
                <w:bCs/>
              </w:rPr>
            </w:pPr>
            <w:r w:rsidRPr="00C20C2B">
              <w:rPr>
                <w:b/>
                <w:bCs/>
              </w:rPr>
              <w:t>5 232 400</w:t>
            </w:r>
          </w:p>
        </w:tc>
        <w:tc>
          <w:tcPr>
            <w:tcW w:w="1466" w:type="dxa"/>
            <w:tcBorders>
              <w:top w:val="single" w:sz="4" w:space="0" w:color="auto"/>
              <w:left w:val="nil"/>
              <w:bottom w:val="single" w:sz="4" w:space="0" w:color="auto"/>
              <w:right w:val="nil"/>
            </w:tcBorders>
            <w:noWrap/>
          </w:tcPr>
          <w:p w14:paraId="01B78969" w14:textId="77777777" w:rsidR="00581081" w:rsidRPr="00C20C2B" w:rsidRDefault="00581081" w:rsidP="00581081">
            <w:pPr>
              <w:pStyle w:val="Normal-pool-Table"/>
              <w:jc w:val="right"/>
              <w:rPr>
                <w:b/>
                <w:bCs/>
              </w:rPr>
            </w:pPr>
            <w:r w:rsidRPr="00C20C2B">
              <w:rPr>
                <w:b/>
                <w:bCs/>
              </w:rPr>
              <w:t>5 449 000</w:t>
            </w:r>
          </w:p>
        </w:tc>
        <w:tc>
          <w:tcPr>
            <w:tcW w:w="1468" w:type="dxa"/>
            <w:tcBorders>
              <w:top w:val="single" w:sz="4" w:space="0" w:color="auto"/>
              <w:left w:val="nil"/>
              <w:bottom w:val="single" w:sz="4" w:space="0" w:color="auto"/>
              <w:right w:val="nil"/>
            </w:tcBorders>
            <w:noWrap/>
          </w:tcPr>
          <w:p w14:paraId="791F20E9" w14:textId="5C4253E1" w:rsidR="00581081" w:rsidRPr="00C20C2B" w:rsidRDefault="00581081" w:rsidP="00581081">
            <w:pPr>
              <w:pStyle w:val="Normal-pool-Table"/>
              <w:jc w:val="right"/>
              <w:rPr>
                <w:b/>
                <w:bCs/>
              </w:rPr>
            </w:pPr>
            <w:r w:rsidRPr="00C20C2B">
              <w:rPr>
                <w:b/>
                <w:bCs/>
              </w:rPr>
              <w:t>5 109 400</w:t>
            </w:r>
          </w:p>
        </w:tc>
      </w:tr>
      <w:tr w:rsidR="00581081" w:rsidRPr="00C20C2B" w14:paraId="27ABBCAD" w14:textId="77777777" w:rsidTr="00530CB6">
        <w:trPr>
          <w:trHeight w:val="57"/>
          <w:tblHeader/>
          <w:jc w:val="right"/>
        </w:trPr>
        <w:tc>
          <w:tcPr>
            <w:tcW w:w="1134" w:type="dxa"/>
            <w:tcBorders>
              <w:top w:val="single" w:sz="4" w:space="0" w:color="auto"/>
              <w:left w:val="nil"/>
              <w:bottom w:val="single" w:sz="4" w:space="0" w:color="auto"/>
              <w:right w:val="nil"/>
            </w:tcBorders>
            <w:hideMark/>
          </w:tcPr>
          <w:p w14:paraId="07FE8DAE" w14:textId="77777777" w:rsidR="00581081" w:rsidRPr="00C20C2B" w:rsidRDefault="00581081" w:rsidP="00581081">
            <w:pPr>
              <w:pStyle w:val="Normal-pool-Table"/>
            </w:pPr>
          </w:p>
        </w:tc>
        <w:tc>
          <w:tcPr>
            <w:tcW w:w="4111" w:type="dxa"/>
            <w:tcBorders>
              <w:top w:val="single" w:sz="4" w:space="0" w:color="auto"/>
              <w:left w:val="nil"/>
              <w:bottom w:val="single" w:sz="4" w:space="0" w:color="auto"/>
              <w:right w:val="nil"/>
            </w:tcBorders>
            <w:noWrap/>
            <w:hideMark/>
          </w:tcPr>
          <w:p w14:paraId="4B8DF7E5" w14:textId="77777777" w:rsidR="00581081" w:rsidRPr="00C20C2B" w:rsidRDefault="00581081" w:rsidP="00581081">
            <w:pPr>
              <w:pStyle w:val="Normal-pool-Table"/>
            </w:pPr>
            <w:r w:rsidRPr="00C20C2B">
              <w:t>Programme support costs</w:t>
            </w:r>
          </w:p>
        </w:tc>
        <w:tc>
          <w:tcPr>
            <w:tcW w:w="1319" w:type="dxa"/>
            <w:tcBorders>
              <w:top w:val="single" w:sz="4" w:space="0" w:color="auto"/>
              <w:left w:val="nil"/>
              <w:bottom w:val="single" w:sz="4" w:space="0" w:color="auto"/>
              <w:right w:val="nil"/>
            </w:tcBorders>
            <w:noWrap/>
          </w:tcPr>
          <w:p w14:paraId="206BE210" w14:textId="77777777" w:rsidR="00581081" w:rsidRPr="00C20C2B" w:rsidRDefault="00581081" w:rsidP="00581081">
            <w:pPr>
              <w:pStyle w:val="Normal-pool-Table"/>
              <w:jc w:val="right"/>
            </w:pPr>
            <w:r w:rsidRPr="00C20C2B">
              <w:t>680 212</w:t>
            </w:r>
          </w:p>
        </w:tc>
        <w:tc>
          <w:tcPr>
            <w:tcW w:w="1466" w:type="dxa"/>
            <w:tcBorders>
              <w:top w:val="single" w:sz="4" w:space="0" w:color="auto"/>
              <w:left w:val="nil"/>
              <w:bottom w:val="single" w:sz="4" w:space="0" w:color="auto"/>
              <w:right w:val="nil"/>
            </w:tcBorders>
            <w:noWrap/>
          </w:tcPr>
          <w:p w14:paraId="65CC396E" w14:textId="77777777" w:rsidR="00581081" w:rsidRPr="00C20C2B" w:rsidRDefault="00581081" w:rsidP="00581081">
            <w:pPr>
              <w:pStyle w:val="Normal-pool-Table"/>
              <w:jc w:val="right"/>
            </w:pPr>
            <w:r w:rsidRPr="00C20C2B">
              <w:t>708 370</w:t>
            </w:r>
          </w:p>
        </w:tc>
        <w:tc>
          <w:tcPr>
            <w:tcW w:w="1468" w:type="dxa"/>
            <w:tcBorders>
              <w:top w:val="single" w:sz="4" w:space="0" w:color="auto"/>
              <w:left w:val="nil"/>
              <w:bottom w:val="single" w:sz="4" w:space="0" w:color="auto"/>
              <w:right w:val="nil"/>
            </w:tcBorders>
            <w:noWrap/>
          </w:tcPr>
          <w:p w14:paraId="66C424F3" w14:textId="2772AFCC" w:rsidR="00581081" w:rsidRPr="00C20C2B" w:rsidRDefault="00581081" w:rsidP="00581081">
            <w:pPr>
              <w:pStyle w:val="Normal-pool-Table"/>
              <w:jc w:val="right"/>
            </w:pPr>
            <w:r w:rsidRPr="00C20C2B">
              <w:t>664 222</w:t>
            </w:r>
          </w:p>
        </w:tc>
      </w:tr>
      <w:tr w:rsidR="00581081" w:rsidRPr="00C20C2B" w14:paraId="4EFA42F1" w14:textId="77777777" w:rsidTr="00530CB6">
        <w:trPr>
          <w:trHeight w:val="57"/>
          <w:tblHeader/>
          <w:jc w:val="right"/>
        </w:trPr>
        <w:tc>
          <w:tcPr>
            <w:tcW w:w="1134" w:type="dxa"/>
            <w:tcBorders>
              <w:top w:val="single" w:sz="4" w:space="0" w:color="auto"/>
              <w:left w:val="nil"/>
              <w:bottom w:val="single" w:sz="12" w:space="0" w:color="auto"/>
              <w:right w:val="nil"/>
            </w:tcBorders>
            <w:hideMark/>
          </w:tcPr>
          <w:p w14:paraId="0271F060" w14:textId="77777777" w:rsidR="00581081" w:rsidRPr="00C20C2B" w:rsidRDefault="00581081" w:rsidP="00581081">
            <w:pPr>
              <w:pStyle w:val="Normal-pool-Table"/>
            </w:pPr>
          </w:p>
        </w:tc>
        <w:tc>
          <w:tcPr>
            <w:tcW w:w="4111" w:type="dxa"/>
            <w:tcBorders>
              <w:top w:val="single" w:sz="4" w:space="0" w:color="auto"/>
              <w:left w:val="nil"/>
              <w:bottom w:val="single" w:sz="12" w:space="0" w:color="auto"/>
              <w:right w:val="nil"/>
            </w:tcBorders>
            <w:noWrap/>
            <w:hideMark/>
          </w:tcPr>
          <w:p w14:paraId="681F36D7" w14:textId="77777777" w:rsidR="00581081" w:rsidRPr="00C20C2B" w:rsidRDefault="00581081" w:rsidP="00581081">
            <w:pPr>
              <w:pStyle w:val="Normal-pool-Table"/>
              <w:rPr>
                <w:b/>
                <w:bCs/>
              </w:rPr>
            </w:pPr>
            <w:r w:rsidRPr="00C20C2B">
              <w:rPr>
                <w:b/>
                <w:bCs/>
              </w:rPr>
              <w:t>Grand total</w:t>
            </w:r>
          </w:p>
        </w:tc>
        <w:tc>
          <w:tcPr>
            <w:tcW w:w="1319" w:type="dxa"/>
            <w:tcBorders>
              <w:top w:val="single" w:sz="4" w:space="0" w:color="auto"/>
              <w:left w:val="nil"/>
              <w:bottom w:val="single" w:sz="12" w:space="0" w:color="auto"/>
              <w:right w:val="nil"/>
            </w:tcBorders>
            <w:noWrap/>
          </w:tcPr>
          <w:p w14:paraId="1087B725" w14:textId="77777777" w:rsidR="00581081" w:rsidRPr="00C20C2B" w:rsidRDefault="00581081" w:rsidP="00581081">
            <w:pPr>
              <w:pStyle w:val="Normal-pool-Table"/>
              <w:jc w:val="right"/>
              <w:rPr>
                <w:b/>
                <w:bCs/>
              </w:rPr>
            </w:pPr>
            <w:r w:rsidRPr="00C20C2B">
              <w:rPr>
                <w:b/>
                <w:bCs/>
              </w:rPr>
              <w:t>5 912 612</w:t>
            </w:r>
          </w:p>
        </w:tc>
        <w:tc>
          <w:tcPr>
            <w:tcW w:w="1466" w:type="dxa"/>
            <w:tcBorders>
              <w:top w:val="single" w:sz="4" w:space="0" w:color="auto"/>
              <w:left w:val="nil"/>
              <w:bottom w:val="single" w:sz="12" w:space="0" w:color="auto"/>
              <w:right w:val="nil"/>
            </w:tcBorders>
            <w:noWrap/>
          </w:tcPr>
          <w:p w14:paraId="4189B32D" w14:textId="77777777" w:rsidR="00581081" w:rsidRPr="00C20C2B" w:rsidRDefault="00581081" w:rsidP="00581081">
            <w:pPr>
              <w:pStyle w:val="Normal-pool-Table"/>
              <w:jc w:val="right"/>
              <w:rPr>
                <w:b/>
                <w:bCs/>
              </w:rPr>
            </w:pPr>
            <w:r w:rsidRPr="00C20C2B">
              <w:rPr>
                <w:b/>
                <w:bCs/>
              </w:rPr>
              <w:t>6 157 370</w:t>
            </w:r>
          </w:p>
        </w:tc>
        <w:tc>
          <w:tcPr>
            <w:tcW w:w="1468" w:type="dxa"/>
            <w:tcBorders>
              <w:top w:val="single" w:sz="4" w:space="0" w:color="auto"/>
              <w:left w:val="nil"/>
              <w:bottom w:val="single" w:sz="12" w:space="0" w:color="auto"/>
              <w:right w:val="nil"/>
            </w:tcBorders>
            <w:noWrap/>
          </w:tcPr>
          <w:p w14:paraId="5AAB89AE" w14:textId="1D453D57" w:rsidR="00581081" w:rsidRPr="00C20C2B" w:rsidRDefault="00581081" w:rsidP="00581081">
            <w:pPr>
              <w:pStyle w:val="Normal-pool-Table"/>
              <w:jc w:val="right"/>
              <w:rPr>
                <w:b/>
                <w:bCs/>
              </w:rPr>
            </w:pPr>
            <w:r w:rsidRPr="00C20C2B">
              <w:rPr>
                <w:b/>
                <w:bCs/>
              </w:rPr>
              <w:t>5 773 622</w:t>
            </w:r>
          </w:p>
        </w:tc>
      </w:tr>
    </w:tbl>
    <w:p w14:paraId="71E6ED58" w14:textId="0CEF41DA" w:rsidR="00F61DC9" w:rsidRPr="00C20C2B" w:rsidRDefault="00852C9F" w:rsidP="00962413">
      <w:pPr>
        <w:pStyle w:val="Normal-pool"/>
        <w:tabs>
          <w:tab w:val="clear" w:pos="1247"/>
          <w:tab w:val="clear" w:pos="1871"/>
          <w:tab w:val="clear" w:pos="2495"/>
          <w:tab w:val="clear" w:pos="3119"/>
          <w:tab w:val="clear" w:pos="3742"/>
          <w:tab w:val="clear" w:pos="4366"/>
          <w:tab w:val="clear" w:pos="4990"/>
        </w:tabs>
        <w:spacing w:before="60"/>
        <w:ind w:left="1247"/>
        <w:rPr>
          <w:sz w:val="17"/>
          <w:szCs w:val="17"/>
        </w:rPr>
      </w:pPr>
      <w:r w:rsidRPr="00C20C2B">
        <w:rPr>
          <w:sz w:val="17"/>
          <w:szCs w:val="17"/>
        </w:rPr>
        <w:tab/>
      </w:r>
      <w:r w:rsidRPr="00C20C2B">
        <w:rPr>
          <w:sz w:val="17"/>
          <w:szCs w:val="17"/>
        </w:rPr>
        <w:tab/>
      </w:r>
      <w:r w:rsidR="00EB27E0" w:rsidRPr="00C20C2B">
        <w:rPr>
          <w:i/>
          <w:iCs/>
          <w:sz w:val="17"/>
          <w:szCs w:val="17"/>
          <w:vertAlign w:val="superscript"/>
        </w:rPr>
        <w:t>a</w:t>
      </w:r>
      <w:r w:rsidR="00F61DC9" w:rsidRPr="00C20C2B">
        <w:rPr>
          <w:sz w:val="17"/>
          <w:szCs w:val="17"/>
        </w:rPr>
        <w:t xml:space="preserve"> Budget line numbers and description</w:t>
      </w:r>
      <w:r w:rsidR="008907B1" w:rsidRPr="00C20C2B">
        <w:rPr>
          <w:sz w:val="17"/>
          <w:szCs w:val="17"/>
        </w:rPr>
        <w:t>s</w:t>
      </w:r>
      <w:r w:rsidR="00F61DC9" w:rsidRPr="00C20C2B">
        <w:rPr>
          <w:sz w:val="17"/>
          <w:szCs w:val="17"/>
        </w:rPr>
        <w:t xml:space="preserve"> aligned with </w:t>
      </w:r>
      <w:r w:rsidR="009A6663" w:rsidRPr="00C20C2B">
        <w:rPr>
          <w:sz w:val="17"/>
          <w:szCs w:val="17"/>
        </w:rPr>
        <w:t xml:space="preserve">those </w:t>
      </w:r>
      <w:r w:rsidR="008907B1" w:rsidRPr="00C20C2B">
        <w:rPr>
          <w:sz w:val="17"/>
          <w:szCs w:val="17"/>
        </w:rPr>
        <w:t>in</w:t>
      </w:r>
      <w:r w:rsidR="009A6663" w:rsidRPr="00C20C2B">
        <w:rPr>
          <w:sz w:val="17"/>
          <w:szCs w:val="17"/>
        </w:rPr>
        <w:t xml:space="preserve"> </w:t>
      </w:r>
      <w:r w:rsidR="00F61DC9" w:rsidRPr="00C20C2B">
        <w:rPr>
          <w:sz w:val="17"/>
          <w:szCs w:val="17"/>
        </w:rPr>
        <w:t xml:space="preserve">the </w:t>
      </w:r>
      <w:r w:rsidR="009A6663" w:rsidRPr="00C20C2B">
        <w:rPr>
          <w:sz w:val="17"/>
          <w:szCs w:val="17"/>
        </w:rPr>
        <w:t>“Conference</w:t>
      </w:r>
      <w:r w:rsidR="00F61DC9" w:rsidRPr="00C20C2B">
        <w:rPr>
          <w:sz w:val="17"/>
          <w:szCs w:val="17"/>
        </w:rPr>
        <w:t xml:space="preserve"> </w:t>
      </w:r>
      <w:r w:rsidR="009A6663" w:rsidRPr="00C20C2B">
        <w:rPr>
          <w:sz w:val="17"/>
          <w:szCs w:val="17"/>
        </w:rPr>
        <w:t xml:space="preserve">services </w:t>
      </w:r>
      <w:r w:rsidR="00F61DC9" w:rsidRPr="00C20C2B">
        <w:rPr>
          <w:sz w:val="17"/>
          <w:szCs w:val="17"/>
        </w:rPr>
        <w:t>cost</w:t>
      </w:r>
      <w:r w:rsidR="009A6663" w:rsidRPr="00C20C2B">
        <w:rPr>
          <w:sz w:val="17"/>
          <w:szCs w:val="17"/>
        </w:rPr>
        <w:t>s”</w:t>
      </w:r>
      <w:r w:rsidR="00F61DC9" w:rsidRPr="00C20C2B">
        <w:rPr>
          <w:sz w:val="17"/>
          <w:szCs w:val="17"/>
        </w:rPr>
        <w:t xml:space="preserve"> category.</w:t>
      </w:r>
    </w:p>
    <w:p w14:paraId="432C38FD" w14:textId="7930297C" w:rsidR="00F61DC9" w:rsidRPr="00C20C2B" w:rsidRDefault="00F61DC9" w:rsidP="00962413">
      <w:pPr>
        <w:pStyle w:val="Normal-pool"/>
        <w:tabs>
          <w:tab w:val="clear" w:pos="1247"/>
          <w:tab w:val="clear" w:pos="1871"/>
          <w:tab w:val="clear" w:pos="2495"/>
          <w:tab w:val="clear" w:pos="3119"/>
          <w:tab w:val="clear" w:pos="3742"/>
          <w:tab w:val="clear" w:pos="4366"/>
          <w:tab w:val="clear" w:pos="4990"/>
        </w:tabs>
        <w:spacing w:before="60"/>
        <w:ind w:left="1247"/>
        <w:rPr>
          <w:sz w:val="17"/>
          <w:szCs w:val="17"/>
        </w:rPr>
      </w:pPr>
      <w:r w:rsidRPr="00C20C2B">
        <w:rPr>
          <w:sz w:val="17"/>
          <w:szCs w:val="17"/>
          <w:vertAlign w:val="superscript"/>
        </w:rPr>
        <w:tab/>
      </w:r>
      <w:r w:rsidRPr="00C20C2B">
        <w:rPr>
          <w:sz w:val="17"/>
          <w:szCs w:val="17"/>
          <w:vertAlign w:val="superscript"/>
        </w:rPr>
        <w:tab/>
      </w:r>
      <w:r w:rsidR="00EB27E0" w:rsidRPr="00C20C2B">
        <w:rPr>
          <w:i/>
          <w:iCs/>
          <w:sz w:val="17"/>
          <w:szCs w:val="17"/>
          <w:vertAlign w:val="superscript"/>
        </w:rPr>
        <w:t>b</w:t>
      </w:r>
      <w:r w:rsidRPr="00C20C2B">
        <w:rPr>
          <w:sz w:val="17"/>
          <w:szCs w:val="17"/>
        </w:rPr>
        <w:t xml:space="preserve"> This budget line includes</w:t>
      </w:r>
      <w:r w:rsidR="00845EDF" w:rsidRPr="00C20C2B">
        <w:rPr>
          <w:sz w:val="17"/>
          <w:szCs w:val="17"/>
        </w:rPr>
        <w:t>:</w:t>
      </w:r>
      <w:r w:rsidRPr="00C20C2B">
        <w:rPr>
          <w:sz w:val="17"/>
          <w:szCs w:val="17"/>
        </w:rPr>
        <w:t xml:space="preserve"> (</w:t>
      </w:r>
      <w:r w:rsidR="009A6663" w:rsidRPr="00C20C2B">
        <w:rPr>
          <w:sz w:val="17"/>
          <w:szCs w:val="17"/>
        </w:rPr>
        <w:t>a</w:t>
      </w:r>
      <w:r w:rsidRPr="00C20C2B">
        <w:rPr>
          <w:sz w:val="17"/>
          <w:szCs w:val="17"/>
        </w:rPr>
        <w:t>) coverage of the meetings; (</w:t>
      </w:r>
      <w:r w:rsidR="009A6663" w:rsidRPr="00C20C2B">
        <w:rPr>
          <w:sz w:val="17"/>
          <w:szCs w:val="17"/>
        </w:rPr>
        <w:t>b</w:t>
      </w:r>
      <w:r w:rsidRPr="00C20C2B">
        <w:rPr>
          <w:sz w:val="17"/>
          <w:szCs w:val="17"/>
        </w:rPr>
        <w:t>) editing and translation of non</w:t>
      </w:r>
      <w:r w:rsidR="00002345" w:rsidRPr="00C20C2B">
        <w:rPr>
          <w:sz w:val="17"/>
          <w:szCs w:val="17"/>
        </w:rPr>
        <w:t>-</w:t>
      </w:r>
      <w:r w:rsidRPr="00C20C2B">
        <w:rPr>
          <w:sz w:val="17"/>
          <w:szCs w:val="17"/>
        </w:rPr>
        <w:t>meeting documents; and (</w:t>
      </w:r>
      <w:r w:rsidR="009A6663" w:rsidRPr="00C20C2B">
        <w:rPr>
          <w:sz w:val="17"/>
          <w:szCs w:val="17"/>
        </w:rPr>
        <w:t>c</w:t>
      </w:r>
      <w:r w:rsidRPr="00C20C2B">
        <w:rPr>
          <w:sz w:val="17"/>
          <w:szCs w:val="17"/>
        </w:rPr>
        <w:t>) editing and translation of assessment panel reports.</w:t>
      </w:r>
    </w:p>
    <w:p w14:paraId="12930AAB" w14:textId="244F1A3A" w:rsidR="00F61DC9" w:rsidRPr="00C20C2B" w:rsidRDefault="00F61DC9" w:rsidP="00962413">
      <w:pPr>
        <w:pStyle w:val="Normal-pool"/>
        <w:tabs>
          <w:tab w:val="clear" w:pos="1247"/>
          <w:tab w:val="clear" w:pos="1871"/>
          <w:tab w:val="clear" w:pos="2495"/>
          <w:tab w:val="clear" w:pos="3119"/>
          <w:tab w:val="clear" w:pos="3742"/>
          <w:tab w:val="clear" w:pos="4366"/>
          <w:tab w:val="clear" w:pos="4990"/>
        </w:tabs>
        <w:spacing w:before="60"/>
        <w:ind w:left="1247"/>
        <w:rPr>
          <w:sz w:val="17"/>
          <w:szCs w:val="17"/>
        </w:rPr>
      </w:pPr>
      <w:r w:rsidRPr="00C20C2B">
        <w:rPr>
          <w:sz w:val="17"/>
          <w:szCs w:val="17"/>
          <w:vertAlign w:val="superscript"/>
        </w:rPr>
        <w:tab/>
      </w:r>
      <w:r w:rsidRPr="00C20C2B">
        <w:rPr>
          <w:sz w:val="17"/>
          <w:szCs w:val="17"/>
          <w:vertAlign w:val="superscript"/>
        </w:rPr>
        <w:tab/>
      </w:r>
      <w:r w:rsidR="00EB27E0" w:rsidRPr="00C20C2B">
        <w:rPr>
          <w:i/>
          <w:iCs/>
          <w:sz w:val="17"/>
          <w:szCs w:val="17"/>
          <w:vertAlign w:val="superscript"/>
        </w:rPr>
        <w:t>c</w:t>
      </w:r>
      <w:r w:rsidRPr="00C20C2B">
        <w:rPr>
          <w:sz w:val="17"/>
          <w:szCs w:val="17"/>
        </w:rPr>
        <w:t xml:space="preserve"> This budget line includes</w:t>
      </w:r>
      <w:r w:rsidR="009A6663" w:rsidRPr="00C20C2B">
        <w:rPr>
          <w:sz w:val="17"/>
          <w:szCs w:val="17"/>
        </w:rPr>
        <w:t>:</w:t>
      </w:r>
      <w:r w:rsidRPr="00C20C2B">
        <w:rPr>
          <w:sz w:val="17"/>
          <w:szCs w:val="17"/>
        </w:rPr>
        <w:t xml:space="preserve"> (</w:t>
      </w:r>
      <w:r w:rsidR="009A6663" w:rsidRPr="00C20C2B">
        <w:rPr>
          <w:sz w:val="17"/>
          <w:szCs w:val="17"/>
        </w:rPr>
        <w:t>a</w:t>
      </w:r>
      <w:r w:rsidRPr="00C20C2B">
        <w:rPr>
          <w:sz w:val="17"/>
          <w:szCs w:val="17"/>
        </w:rPr>
        <w:t>) telecommunication costs; (</w:t>
      </w:r>
      <w:r w:rsidR="009A6663" w:rsidRPr="00C20C2B">
        <w:rPr>
          <w:sz w:val="17"/>
          <w:szCs w:val="17"/>
        </w:rPr>
        <w:t>b</w:t>
      </w:r>
      <w:r w:rsidRPr="00C20C2B">
        <w:rPr>
          <w:sz w:val="17"/>
          <w:szCs w:val="17"/>
        </w:rPr>
        <w:t>) freight costs; and (</w:t>
      </w:r>
      <w:r w:rsidR="009A6663" w:rsidRPr="00C20C2B">
        <w:rPr>
          <w:sz w:val="17"/>
          <w:szCs w:val="17"/>
        </w:rPr>
        <w:t>c</w:t>
      </w:r>
      <w:r w:rsidRPr="00C20C2B">
        <w:rPr>
          <w:sz w:val="17"/>
          <w:szCs w:val="17"/>
        </w:rPr>
        <w:t>) staff training.</w:t>
      </w:r>
    </w:p>
    <w:p w14:paraId="72A69E57" w14:textId="1594D14E" w:rsidR="009704B8" w:rsidRPr="00C20C2B" w:rsidRDefault="00F61DC9" w:rsidP="00962413">
      <w:pPr>
        <w:pStyle w:val="Normal-pool"/>
        <w:tabs>
          <w:tab w:val="clear" w:pos="1247"/>
          <w:tab w:val="clear" w:pos="1871"/>
          <w:tab w:val="clear" w:pos="2495"/>
          <w:tab w:val="clear" w:pos="3119"/>
          <w:tab w:val="clear" w:pos="3742"/>
          <w:tab w:val="clear" w:pos="4366"/>
          <w:tab w:val="clear" w:pos="4990"/>
        </w:tabs>
        <w:spacing w:before="60"/>
        <w:ind w:left="1247"/>
      </w:pPr>
      <w:r w:rsidRPr="00C20C2B">
        <w:rPr>
          <w:sz w:val="17"/>
          <w:szCs w:val="17"/>
          <w:vertAlign w:val="superscript"/>
        </w:rPr>
        <w:tab/>
      </w:r>
      <w:r w:rsidRPr="00C20C2B">
        <w:rPr>
          <w:sz w:val="17"/>
          <w:szCs w:val="17"/>
          <w:vertAlign w:val="superscript"/>
        </w:rPr>
        <w:tab/>
      </w:r>
      <w:r w:rsidR="00EB27E0" w:rsidRPr="00C20C2B">
        <w:rPr>
          <w:i/>
          <w:iCs/>
          <w:sz w:val="17"/>
          <w:szCs w:val="17"/>
          <w:vertAlign w:val="superscript"/>
        </w:rPr>
        <w:t>d</w:t>
      </w:r>
      <w:r w:rsidRPr="00C20C2B">
        <w:rPr>
          <w:sz w:val="17"/>
          <w:szCs w:val="17"/>
        </w:rPr>
        <w:t xml:space="preserve"> This budget line includes the costs for</w:t>
      </w:r>
      <w:r w:rsidR="009A6663" w:rsidRPr="00C20C2B">
        <w:rPr>
          <w:sz w:val="17"/>
          <w:szCs w:val="17"/>
        </w:rPr>
        <w:t>:</w:t>
      </w:r>
      <w:r w:rsidRPr="00C20C2B">
        <w:rPr>
          <w:sz w:val="17"/>
          <w:szCs w:val="17"/>
        </w:rPr>
        <w:t xml:space="preserve"> (</w:t>
      </w:r>
      <w:r w:rsidR="009A6663" w:rsidRPr="00C20C2B">
        <w:rPr>
          <w:sz w:val="17"/>
          <w:szCs w:val="17"/>
        </w:rPr>
        <w:t>a</w:t>
      </w:r>
      <w:r w:rsidRPr="00C20C2B">
        <w:rPr>
          <w:sz w:val="17"/>
          <w:szCs w:val="17"/>
        </w:rPr>
        <w:t>) awareness</w:t>
      </w:r>
      <w:r w:rsidR="00002345" w:rsidRPr="00C20C2B">
        <w:rPr>
          <w:sz w:val="17"/>
          <w:szCs w:val="17"/>
        </w:rPr>
        <w:t>-</w:t>
      </w:r>
      <w:r w:rsidRPr="00C20C2B">
        <w:rPr>
          <w:sz w:val="17"/>
          <w:szCs w:val="17"/>
        </w:rPr>
        <w:t>raising campaigns; (</w:t>
      </w:r>
      <w:r w:rsidR="009A6663" w:rsidRPr="00C20C2B">
        <w:rPr>
          <w:sz w:val="17"/>
          <w:szCs w:val="17"/>
        </w:rPr>
        <w:t>b</w:t>
      </w:r>
      <w:r w:rsidRPr="00C20C2B">
        <w:rPr>
          <w:sz w:val="17"/>
          <w:szCs w:val="17"/>
        </w:rPr>
        <w:t>) visual materials; and (</w:t>
      </w:r>
      <w:r w:rsidR="009A6663" w:rsidRPr="00C20C2B">
        <w:rPr>
          <w:sz w:val="17"/>
          <w:szCs w:val="17"/>
        </w:rPr>
        <w:t>c</w:t>
      </w:r>
      <w:r w:rsidRPr="00C20C2B">
        <w:rPr>
          <w:sz w:val="17"/>
          <w:szCs w:val="17"/>
        </w:rPr>
        <w:t>) World Ozone Day</w:t>
      </w:r>
      <w:r w:rsidRPr="00C20C2B">
        <w:rPr>
          <w:sz w:val="18"/>
          <w:szCs w:val="18"/>
        </w:rPr>
        <w:t>.</w:t>
      </w:r>
    </w:p>
    <w:p w14:paraId="5EBF734D" w14:textId="1624DC58" w:rsidR="001B246D" w:rsidRPr="00C20C2B" w:rsidRDefault="001B246D" w:rsidP="003646A7">
      <w:pPr>
        <w:pStyle w:val="ZZAnxheader"/>
      </w:pPr>
      <w:r w:rsidRPr="00C20C2B">
        <w:lastRenderedPageBreak/>
        <w:t>Annex II</w:t>
      </w:r>
      <w:r w:rsidR="00872BA4" w:rsidRPr="008F1143">
        <w:rPr>
          <w:b w:val="0"/>
          <w:bCs w:val="0"/>
        </w:rPr>
        <w:footnoteReference w:customMarkFollows="1" w:id="4"/>
        <w:t>*</w:t>
      </w:r>
    </w:p>
    <w:p w14:paraId="71B74256" w14:textId="77777777" w:rsidR="001B246D" w:rsidRPr="00C20C2B" w:rsidRDefault="001B246D" w:rsidP="00962413">
      <w:pPr>
        <w:pStyle w:val="ZZAnxtitle"/>
      </w:pPr>
      <w:r w:rsidRPr="00C20C2B">
        <w:t>Proposed contributions by parties to the Trust Fund for the Montreal Protocol</w:t>
      </w:r>
    </w:p>
    <w:p w14:paraId="1E78D6A1" w14:textId="4ADC379D" w:rsidR="001B246D" w:rsidRPr="00C20C2B" w:rsidRDefault="001B246D" w:rsidP="00C20C2B">
      <w:pPr>
        <w:pStyle w:val="CH2"/>
      </w:pPr>
      <w:r w:rsidRPr="00C20C2B">
        <w:tab/>
      </w:r>
      <w:r w:rsidRPr="00C20C2B">
        <w:tab/>
        <w:t>Proposed contributions for 2027</w:t>
      </w:r>
      <w:r w:rsidR="00F31744" w:rsidRPr="00C20C2B">
        <w:t>: three scenarios</w:t>
      </w:r>
    </w:p>
    <w:p w14:paraId="1CCE9BDB" w14:textId="77777777" w:rsidR="001B246D" w:rsidRPr="00C20C2B" w:rsidRDefault="001B246D" w:rsidP="001B246D">
      <w:pPr>
        <w:pStyle w:val="Titletable"/>
        <w:rPr>
          <w:b w:val="0"/>
          <w:bCs w:val="0"/>
          <w:sz w:val="18"/>
          <w:szCs w:val="18"/>
        </w:rPr>
      </w:pPr>
      <w:r w:rsidRPr="00C20C2B">
        <w:rPr>
          <w:b w:val="0"/>
          <w:bCs w:val="0"/>
          <w:sz w:val="18"/>
          <w:szCs w:val="18"/>
        </w:rPr>
        <w:t>(United States dollars)</w:t>
      </w:r>
    </w:p>
    <w:tbl>
      <w:tblPr>
        <w:tblW w:w="5000" w:type="pct"/>
        <w:jc w:val="right"/>
        <w:tblLook w:val="04A0" w:firstRow="1" w:lastRow="0" w:firstColumn="1" w:lastColumn="0" w:noHBand="0" w:noVBand="1"/>
      </w:tblPr>
      <w:tblGrid>
        <w:gridCol w:w="2977"/>
        <w:gridCol w:w="2457"/>
        <w:gridCol w:w="1408"/>
        <w:gridCol w:w="1368"/>
        <w:gridCol w:w="1287"/>
      </w:tblGrid>
      <w:tr w:rsidR="00DA7A1F" w:rsidRPr="00C20C2B" w14:paraId="1259FE86" w14:textId="77777777" w:rsidTr="00962413">
        <w:trPr>
          <w:trHeight w:val="57"/>
          <w:tblHeader/>
          <w:jc w:val="right"/>
        </w:trPr>
        <w:tc>
          <w:tcPr>
            <w:tcW w:w="2977" w:type="dxa"/>
            <w:tcBorders>
              <w:top w:val="single" w:sz="4" w:space="0" w:color="auto"/>
              <w:left w:val="nil"/>
              <w:bottom w:val="single" w:sz="4" w:space="0" w:color="auto"/>
              <w:right w:val="nil"/>
            </w:tcBorders>
            <w:noWrap/>
            <w:vAlign w:val="bottom"/>
            <w:hideMark/>
          </w:tcPr>
          <w:p w14:paraId="3A478E8E" w14:textId="77777777" w:rsidR="00DA7A1F" w:rsidRPr="00C20C2B" w:rsidRDefault="00DA7A1F" w:rsidP="00962413">
            <w:pPr>
              <w:pStyle w:val="Normal-pool-Table"/>
              <w:rPr>
                <w:i/>
                <w:iCs/>
                <w:lang w:eastAsia="en-KE"/>
              </w:rPr>
            </w:pPr>
            <w:r w:rsidRPr="00C20C2B">
              <w:rPr>
                <w:i/>
                <w:iCs/>
                <w:lang w:eastAsia="en-KE"/>
              </w:rPr>
              <w:t>Party</w:t>
            </w:r>
          </w:p>
        </w:tc>
        <w:tc>
          <w:tcPr>
            <w:tcW w:w="2457" w:type="dxa"/>
            <w:tcBorders>
              <w:top w:val="single" w:sz="4" w:space="0" w:color="auto"/>
              <w:left w:val="nil"/>
              <w:bottom w:val="single" w:sz="4" w:space="0" w:color="auto"/>
              <w:right w:val="nil"/>
            </w:tcBorders>
            <w:vAlign w:val="bottom"/>
            <w:hideMark/>
          </w:tcPr>
          <w:p w14:paraId="6634BE77" w14:textId="6CA3D134" w:rsidR="00DA7A1F" w:rsidRPr="00C20C2B" w:rsidRDefault="00DA7A1F" w:rsidP="00962413">
            <w:pPr>
              <w:pStyle w:val="Normal-pool-Table"/>
              <w:jc w:val="right"/>
              <w:rPr>
                <w:i/>
                <w:iCs/>
                <w:lang w:eastAsia="en-KE"/>
              </w:rPr>
            </w:pPr>
            <w:r w:rsidRPr="00C20C2B">
              <w:rPr>
                <w:i/>
                <w:iCs/>
                <w:lang w:eastAsia="en-KE"/>
              </w:rPr>
              <w:t>Adjusted United</w:t>
            </w:r>
            <w:r w:rsidR="00962413" w:rsidRPr="00C20C2B">
              <w:rPr>
                <w:i/>
                <w:iCs/>
                <w:lang w:eastAsia="en-KE"/>
              </w:rPr>
              <w:t xml:space="preserve"> </w:t>
            </w:r>
            <w:r w:rsidRPr="00C20C2B">
              <w:rPr>
                <w:i/>
                <w:iCs/>
                <w:lang w:eastAsia="en-KE"/>
              </w:rPr>
              <w:t>Nations scale with 22</w:t>
            </w:r>
            <w:r w:rsidR="00962413" w:rsidRPr="00C20C2B">
              <w:rPr>
                <w:i/>
                <w:iCs/>
                <w:lang w:eastAsia="en-KE"/>
              </w:rPr>
              <w:t xml:space="preserve"> </w:t>
            </w:r>
            <w:r w:rsidRPr="00C20C2B">
              <w:rPr>
                <w:i/>
                <w:iCs/>
                <w:lang w:eastAsia="en-KE"/>
              </w:rPr>
              <w:t>per</w:t>
            </w:r>
            <w:r w:rsidR="00962413" w:rsidRPr="00C20C2B">
              <w:rPr>
                <w:i/>
                <w:iCs/>
                <w:lang w:eastAsia="en-KE"/>
              </w:rPr>
              <w:t xml:space="preserve"> </w:t>
            </w:r>
            <w:r w:rsidRPr="00C20C2B">
              <w:rPr>
                <w:i/>
                <w:iCs/>
                <w:lang w:eastAsia="en-KE"/>
              </w:rPr>
              <w:t>cent maximum assessment rate considered</w:t>
            </w:r>
            <w:r w:rsidRPr="00C20C2B">
              <w:rPr>
                <w:i/>
                <w:iCs/>
                <w:vertAlign w:val="superscript"/>
                <w:lang w:eastAsia="en-KE"/>
              </w:rPr>
              <w:t xml:space="preserve"> a</w:t>
            </w:r>
          </w:p>
        </w:tc>
        <w:tc>
          <w:tcPr>
            <w:tcW w:w="1408" w:type="dxa"/>
            <w:tcBorders>
              <w:top w:val="single" w:sz="4" w:space="0" w:color="auto"/>
              <w:left w:val="nil"/>
              <w:bottom w:val="single" w:sz="4" w:space="0" w:color="auto"/>
              <w:right w:val="nil"/>
            </w:tcBorders>
            <w:vAlign w:val="bottom"/>
            <w:hideMark/>
          </w:tcPr>
          <w:p w14:paraId="107BD61E" w14:textId="63F7B456" w:rsidR="00DA7A1F" w:rsidRPr="00C20C2B" w:rsidRDefault="00A8762E" w:rsidP="00962413">
            <w:pPr>
              <w:pStyle w:val="Normal-pool-Table"/>
              <w:jc w:val="right"/>
              <w:rPr>
                <w:i/>
                <w:iCs/>
                <w:lang w:eastAsia="en-KE"/>
              </w:rPr>
            </w:pPr>
            <w:r w:rsidRPr="00C20C2B">
              <w:rPr>
                <w:i/>
                <w:iCs/>
                <w:lang w:eastAsia="en-KE"/>
              </w:rPr>
              <w:t>Z</w:t>
            </w:r>
            <w:r w:rsidR="00DA7A1F" w:rsidRPr="00C20C2B">
              <w:rPr>
                <w:i/>
                <w:iCs/>
                <w:lang w:eastAsia="en-KE"/>
              </w:rPr>
              <w:t>ero</w:t>
            </w:r>
            <w:r w:rsidR="00DA7A1F" w:rsidRPr="00C20C2B">
              <w:rPr>
                <w:i/>
                <w:iCs/>
                <w:lang w:eastAsia="en-KE"/>
              </w:rPr>
              <w:noBreakHyphen/>
              <w:t xml:space="preserve">nominal-growth budget </w:t>
            </w:r>
          </w:p>
        </w:tc>
        <w:tc>
          <w:tcPr>
            <w:tcW w:w="1368" w:type="dxa"/>
            <w:tcBorders>
              <w:top w:val="single" w:sz="4" w:space="0" w:color="auto"/>
              <w:left w:val="nil"/>
              <w:bottom w:val="single" w:sz="4" w:space="0" w:color="auto"/>
              <w:right w:val="nil"/>
            </w:tcBorders>
            <w:vAlign w:val="bottom"/>
            <w:hideMark/>
          </w:tcPr>
          <w:p w14:paraId="79D1EC2D" w14:textId="69D195E4" w:rsidR="00DA7A1F" w:rsidRPr="00C20C2B" w:rsidRDefault="00DA7A1F" w:rsidP="00962413">
            <w:pPr>
              <w:pStyle w:val="Normal-pool-Table"/>
              <w:jc w:val="right"/>
              <w:rPr>
                <w:i/>
                <w:iCs/>
                <w:lang w:eastAsia="en-KE"/>
              </w:rPr>
            </w:pPr>
            <w:r w:rsidRPr="00C20C2B">
              <w:rPr>
                <w:i/>
                <w:iCs/>
                <w:lang w:eastAsia="en-KE"/>
              </w:rPr>
              <w:t>Recommended budget</w:t>
            </w:r>
          </w:p>
        </w:tc>
        <w:tc>
          <w:tcPr>
            <w:tcW w:w="1287" w:type="dxa"/>
            <w:tcBorders>
              <w:top w:val="single" w:sz="4" w:space="0" w:color="auto"/>
              <w:left w:val="nil"/>
              <w:bottom w:val="single" w:sz="4" w:space="0" w:color="auto"/>
              <w:right w:val="nil"/>
            </w:tcBorders>
            <w:vAlign w:val="bottom"/>
            <w:hideMark/>
          </w:tcPr>
          <w:p w14:paraId="055E6BCB" w14:textId="573F09E8" w:rsidR="00DA7A1F" w:rsidRPr="00C20C2B" w:rsidRDefault="00DA7A1F" w:rsidP="00962413">
            <w:pPr>
              <w:pStyle w:val="Normal-pool-Table"/>
              <w:jc w:val="right"/>
              <w:rPr>
                <w:i/>
                <w:iCs/>
                <w:lang w:eastAsia="en-KE"/>
              </w:rPr>
            </w:pPr>
            <w:r w:rsidRPr="00C20C2B">
              <w:rPr>
                <w:i/>
                <w:iCs/>
                <w:lang w:eastAsia="en-KE"/>
              </w:rPr>
              <w:t>Third scenario</w:t>
            </w:r>
          </w:p>
        </w:tc>
      </w:tr>
      <w:tr w:rsidR="00A32177" w:rsidRPr="00C20C2B" w14:paraId="011B2C6F" w14:textId="77777777" w:rsidTr="00962413">
        <w:trPr>
          <w:trHeight w:val="57"/>
          <w:jc w:val="right"/>
        </w:trPr>
        <w:tc>
          <w:tcPr>
            <w:tcW w:w="2977" w:type="dxa"/>
            <w:tcBorders>
              <w:top w:val="single" w:sz="4" w:space="0" w:color="auto"/>
              <w:left w:val="nil"/>
              <w:bottom w:val="nil"/>
              <w:right w:val="nil"/>
            </w:tcBorders>
            <w:hideMark/>
          </w:tcPr>
          <w:p w14:paraId="218621DD" w14:textId="77777777" w:rsidR="00A32177" w:rsidRPr="00C20C2B" w:rsidRDefault="00A32177" w:rsidP="00962413">
            <w:pPr>
              <w:pStyle w:val="Normal-pool-Table"/>
              <w:rPr>
                <w:lang w:eastAsia="en-KE"/>
              </w:rPr>
            </w:pPr>
            <w:r w:rsidRPr="00C20C2B">
              <w:rPr>
                <w:lang w:eastAsia="en-KE"/>
              </w:rPr>
              <w:t>Afghanistan</w:t>
            </w:r>
          </w:p>
        </w:tc>
        <w:tc>
          <w:tcPr>
            <w:tcW w:w="2457" w:type="dxa"/>
            <w:tcBorders>
              <w:top w:val="single" w:sz="4" w:space="0" w:color="auto"/>
              <w:left w:val="nil"/>
              <w:bottom w:val="nil"/>
              <w:right w:val="nil"/>
            </w:tcBorders>
            <w:noWrap/>
            <w:hideMark/>
          </w:tcPr>
          <w:p w14:paraId="31CDE431" w14:textId="44A25EC3" w:rsidR="00A32177" w:rsidRPr="00C20C2B" w:rsidRDefault="00A32177" w:rsidP="00962413">
            <w:pPr>
              <w:pStyle w:val="Normal-pool-Table"/>
              <w:jc w:val="right"/>
              <w:rPr>
                <w:lang w:eastAsia="en-KE"/>
              </w:rPr>
            </w:pPr>
            <w:r w:rsidRPr="00C20C2B">
              <w:rPr>
                <w:lang w:eastAsia="en-GB"/>
              </w:rPr>
              <w:t>–</w:t>
            </w:r>
          </w:p>
        </w:tc>
        <w:tc>
          <w:tcPr>
            <w:tcW w:w="1408" w:type="dxa"/>
            <w:tcBorders>
              <w:top w:val="single" w:sz="4" w:space="0" w:color="auto"/>
              <w:left w:val="nil"/>
              <w:bottom w:val="nil"/>
              <w:right w:val="nil"/>
            </w:tcBorders>
            <w:noWrap/>
            <w:hideMark/>
          </w:tcPr>
          <w:p w14:paraId="42B7FB86" w14:textId="5C0E337F" w:rsidR="00A32177" w:rsidRPr="00C20C2B" w:rsidRDefault="00A32177" w:rsidP="00962413">
            <w:pPr>
              <w:pStyle w:val="Normal-pool-Table"/>
              <w:jc w:val="right"/>
              <w:rPr>
                <w:lang w:eastAsia="en-KE"/>
              </w:rPr>
            </w:pPr>
            <w:r w:rsidRPr="00C20C2B">
              <w:rPr>
                <w:lang w:eastAsia="en-GB"/>
              </w:rPr>
              <w:t>–</w:t>
            </w:r>
          </w:p>
        </w:tc>
        <w:tc>
          <w:tcPr>
            <w:tcW w:w="1368" w:type="dxa"/>
            <w:tcBorders>
              <w:top w:val="single" w:sz="4" w:space="0" w:color="auto"/>
              <w:left w:val="nil"/>
              <w:bottom w:val="nil"/>
              <w:right w:val="nil"/>
            </w:tcBorders>
            <w:noWrap/>
            <w:hideMark/>
          </w:tcPr>
          <w:p w14:paraId="273927B6" w14:textId="3CE267CC" w:rsidR="00A32177" w:rsidRPr="00C20C2B" w:rsidRDefault="00A32177" w:rsidP="00962413">
            <w:pPr>
              <w:pStyle w:val="Normal-pool-Table"/>
              <w:jc w:val="right"/>
              <w:rPr>
                <w:lang w:eastAsia="en-KE"/>
              </w:rPr>
            </w:pPr>
            <w:r w:rsidRPr="00C20C2B">
              <w:rPr>
                <w:lang w:eastAsia="en-GB"/>
              </w:rPr>
              <w:t>–</w:t>
            </w:r>
          </w:p>
        </w:tc>
        <w:tc>
          <w:tcPr>
            <w:tcW w:w="1287" w:type="dxa"/>
            <w:tcBorders>
              <w:top w:val="single" w:sz="4" w:space="0" w:color="auto"/>
              <w:left w:val="nil"/>
              <w:bottom w:val="nil"/>
              <w:right w:val="nil"/>
            </w:tcBorders>
            <w:noWrap/>
            <w:hideMark/>
          </w:tcPr>
          <w:p w14:paraId="56B53766" w14:textId="3162B99B" w:rsidR="00A32177" w:rsidRPr="00C20C2B" w:rsidRDefault="00A32177" w:rsidP="00962413">
            <w:pPr>
              <w:pStyle w:val="Normal-pool-Table"/>
              <w:jc w:val="right"/>
              <w:rPr>
                <w:lang w:eastAsia="en-KE"/>
              </w:rPr>
            </w:pPr>
            <w:r w:rsidRPr="00C20C2B">
              <w:rPr>
                <w:lang w:eastAsia="en-GB"/>
              </w:rPr>
              <w:t>–</w:t>
            </w:r>
          </w:p>
        </w:tc>
      </w:tr>
      <w:tr w:rsidR="00A32177" w:rsidRPr="00C20C2B" w14:paraId="53B928A2" w14:textId="77777777" w:rsidTr="00962413">
        <w:trPr>
          <w:trHeight w:val="57"/>
          <w:jc w:val="right"/>
        </w:trPr>
        <w:tc>
          <w:tcPr>
            <w:tcW w:w="2977" w:type="dxa"/>
            <w:tcBorders>
              <w:top w:val="nil"/>
              <w:left w:val="nil"/>
              <w:bottom w:val="nil"/>
              <w:right w:val="nil"/>
            </w:tcBorders>
            <w:hideMark/>
          </w:tcPr>
          <w:p w14:paraId="0A8452C7" w14:textId="77777777" w:rsidR="00A32177" w:rsidRPr="00C20C2B" w:rsidRDefault="00A32177" w:rsidP="00962413">
            <w:pPr>
              <w:pStyle w:val="Normal-pool-Table"/>
              <w:rPr>
                <w:lang w:eastAsia="en-KE"/>
              </w:rPr>
            </w:pPr>
            <w:r w:rsidRPr="00C20C2B">
              <w:rPr>
                <w:lang w:eastAsia="en-KE"/>
              </w:rPr>
              <w:t>Albania</w:t>
            </w:r>
          </w:p>
        </w:tc>
        <w:tc>
          <w:tcPr>
            <w:tcW w:w="2457" w:type="dxa"/>
            <w:tcBorders>
              <w:top w:val="nil"/>
              <w:left w:val="nil"/>
              <w:bottom w:val="nil"/>
              <w:right w:val="nil"/>
            </w:tcBorders>
            <w:noWrap/>
            <w:hideMark/>
          </w:tcPr>
          <w:p w14:paraId="11685578" w14:textId="1E3F2E67"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6AA38BE9" w14:textId="003F38E7"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1F3B4B64" w14:textId="3676732B"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40C8001D" w14:textId="7DD45B4C" w:rsidR="00A32177" w:rsidRPr="00C20C2B" w:rsidRDefault="00A32177" w:rsidP="00962413">
            <w:pPr>
              <w:pStyle w:val="Normal-pool-Table"/>
              <w:jc w:val="right"/>
              <w:rPr>
                <w:lang w:eastAsia="en-KE"/>
              </w:rPr>
            </w:pPr>
            <w:r w:rsidRPr="00C20C2B">
              <w:rPr>
                <w:lang w:eastAsia="en-GB"/>
              </w:rPr>
              <w:t>–</w:t>
            </w:r>
          </w:p>
        </w:tc>
      </w:tr>
      <w:tr w:rsidR="00A32177" w:rsidRPr="00C20C2B" w14:paraId="6542B450" w14:textId="77777777" w:rsidTr="00962413">
        <w:trPr>
          <w:trHeight w:val="57"/>
          <w:jc w:val="right"/>
        </w:trPr>
        <w:tc>
          <w:tcPr>
            <w:tcW w:w="2977" w:type="dxa"/>
            <w:tcBorders>
              <w:top w:val="nil"/>
              <w:left w:val="nil"/>
              <w:bottom w:val="nil"/>
              <w:right w:val="nil"/>
            </w:tcBorders>
            <w:hideMark/>
          </w:tcPr>
          <w:p w14:paraId="0158AF5D" w14:textId="77777777" w:rsidR="00A32177" w:rsidRPr="00C20C2B" w:rsidRDefault="00A32177" w:rsidP="00962413">
            <w:pPr>
              <w:pStyle w:val="Normal-pool-Table"/>
              <w:rPr>
                <w:lang w:eastAsia="en-KE"/>
              </w:rPr>
            </w:pPr>
            <w:r w:rsidRPr="00C20C2B">
              <w:rPr>
                <w:lang w:eastAsia="en-KE"/>
              </w:rPr>
              <w:t>Algeria</w:t>
            </w:r>
          </w:p>
        </w:tc>
        <w:tc>
          <w:tcPr>
            <w:tcW w:w="2457" w:type="dxa"/>
            <w:tcBorders>
              <w:top w:val="nil"/>
              <w:left w:val="nil"/>
              <w:bottom w:val="nil"/>
              <w:right w:val="nil"/>
            </w:tcBorders>
            <w:noWrap/>
            <w:hideMark/>
          </w:tcPr>
          <w:p w14:paraId="424C3476" w14:textId="57C55DB5"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00857D1F" w14:textId="27223B4E"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1C1DBC92" w14:textId="50CB2ECE"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3BD7EA42" w14:textId="0AD239A9" w:rsidR="00A32177" w:rsidRPr="00C20C2B" w:rsidRDefault="00A32177" w:rsidP="00962413">
            <w:pPr>
              <w:pStyle w:val="Normal-pool-Table"/>
              <w:jc w:val="right"/>
              <w:rPr>
                <w:lang w:eastAsia="en-KE"/>
              </w:rPr>
            </w:pPr>
            <w:r w:rsidRPr="00C20C2B">
              <w:rPr>
                <w:lang w:eastAsia="en-GB"/>
              </w:rPr>
              <w:t>–</w:t>
            </w:r>
          </w:p>
        </w:tc>
      </w:tr>
      <w:tr w:rsidR="00A32177" w:rsidRPr="00C20C2B" w14:paraId="0DA23A7F" w14:textId="77777777" w:rsidTr="00962413">
        <w:trPr>
          <w:trHeight w:val="57"/>
          <w:jc w:val="right"/>
        </w:trPr>
        <w:tc>
          <w:tcPr>
            <w:tcW w:w="2977" w:type="dxa"/>
            <w:tcBorders>
              <w:top w:val="nil"/>
              <w:left w:val="nil"/>
              <w:bottom w:val="nil"/>
              <w:right w:val="nil"/>
            </w:tcBorders>
            <w:hideMark/>
          </w:tcPr>
          <w:p w14:paraId="4B0C4A69" w14:textId="77777777" w:rsidR="00A32177" w:rsidRPr="00C20C2B" w:rsidRDefault="00A32177" w:rsidP="00962413">
            <w:pPr>
              <w:pStyle w:val="Normal-pool-Table"/>
              <w:rPr>
                <w:lang w:eastAsia="en-KE"/>
              </w:rPr>
            </w:pPr>
            <w:r w:rsidRPr="00C20C2B">
              <w:rPr>
                <w:lang w:eastAsia="en-KE"/>
              </w:rPr>
              <w:t>Andorra</w:t>
            </w:r>
          </w:p>
        </w:tc>
        <w:tc>
          <w:tcPr>
            <w:tcW w:w="2457" w:type="dxa"/>
            <w:tcBorders>
              <w:top w:val="nil"/>
              <w:left w:val="nil"/>
              <w:bottom w:val="nil"/>
              <w:right w:val="nil"/>
            </w:tcBorders>
            <w:noWrap/>
            <w:hideMark/>
          </w:tcPr>
          <w:p w14:paraId="318F86D2" w14:textId="6C437B9C"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6A33F69C" w14:textId="1BC2EEC1"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6688B415" w14:textId="3CE95116"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25717BAC" w14:textId="5559DEF4" w:rsidR="00A32177" w:rsidRPr="00C20C2B" w:rsidRDefault="00A32177" w:rsidP="00962413">
            <w:pPr>
              <w:pStyle w:val="Normal-pool-Table"/>
              <w:jc w:val="right"/>
              <w:rPr>
                <w:lang w:eastAsia="en-KE"/>
              </w:rPr>
            </w:pPr>
            <w:r w:rsidRPr="00C20C2B">
              <w:rPr>
                <w:lang w:eastAsia="en-GB"/>
              </w:rPr>
              <w:t>–</w:t>
            </w:r>
          </w:p>
        </w:tc>
      </w:tr>
      <w:tr w:rsidR="00A32177" w:rsidRPr="00C20C2B" w14:paraId="6F436031" w14:textId="77777777" w:rsidTr="00962413">
        <w:trPr>
          <w:trHeight w:val="57"/>
          <w:jc w:val="right"/>
        </w:trPr>
        <w:tc>
          <w:tcPr>
            <w:tcW w:w="2977" w:type="dxa"/>
            <w:tcBorders>
              <w:top w:val="nil"/>
              <w:left w:val="nil"/>
              <w:bottom w:val="nil"/>
              <w:right w:val="nil"/>
            </w:tcBorders>
            <w:hideMark/>
          </w:tcPr>
          <w:p w14:paraId="23AAD8C7" w14:textId="77777777" w:rsidR="00A32177" w:rsidRPr="00C20C2B" w:rsidRDefault="00A32177" w:rsidP="00962413">
            <w:pPr>
              <w:pStyle w:val="Normal-pool-Table"/>
              <w:rPr>
                <w:lang w:eastAsia="en-KE"/>
              </w:rPr>
            </w:pPr>
            <w:r w:rsidRPr="00C20C2B">
              <w:rPr>
                <w:lang w:eastAsia="en-KE"/>
              </w:rPr>
              <w:t>Angola</w:t>
            </w:r>
          </w:p>
        </w:tc>
        <w:tc>
          <w:tcPr>
            <w:tcW w:w="2457" w:type="dxa"/>
            <w:tcBorders>
              <w:top w:val="nil"/>
              <w:left w:val="nil"/>
              <w:bottom w:val="nil"/>
              <w:right w:val="nil"/>
            </w:tcBorders>
            <w:noWrap/>
            <w:hideMark/>
          </w:tcPr>
          <w:p w14:paraId="6C4B1E6F" w14:textId="73702D24"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18DB87DB" w14:textId="713FB543"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38F79608" w14:textId="55F66489"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0D437099" w14:textId="503B70BE" w:rsidR="00A32177" w:rsidRPr="00C20C2B" w:rsidRDefault="00A32177" w:rsidP="00962413">
            <w:pPr>
              <w:pStyle w:val="Normal-pool-Table"/>
              <w:jc w:val="right"/>
              <w:rPr>
                <w:lang w:eastAsia="en-KE"/>
              </w:rPr>
            </w:pPr>
            <w:r w:rsidRPr="00C20C2B">
              <w:rPr>
                <w:lang w:eastAsia="en-GB"/>
              </w:rPr>
              <w:t>–</w:t>
            </w:r>
          </w:p>
        </w:tc>
      </w:tr>
      <w:tr w:rsidR="00A32177" w:rsidRPr="00C20C2B" w14:paraId="6A6CC1E9" w14:textId="77777777" w:rsidTr="00962413">
        <w:trPr>
          <w:trHeight w:val="57"/>
          <w:jc w:val="right"/>
        </w:trPr>
        <w:tc>
          <w:tcPr>
            <w:tcW w:w="2977" w:type="dxa"/>
            <w:tcBorders>
              <w:top w:val="nil"/>
              <w:left w:val="nil"/>
              <w:bottom w:val="nil"/>
              <w:right w:val="nil"/>
            </w:tcBorders>
            <w:hideMark/>
          </w:tcPr>
          <w:p w14:paraId="06CE2400" w14:textId="77777777" w:rsidR="00A32177" w:rsidRPr="00C20C2B" w:rsidRDefault="00A32177" w:rsidP="00962413">
            <w:pPr>
              <w:pStyle w:val="Normal-pool-Table"/>
              <w:rPr>
                <w:lang w:eastAsia="en-KE"/>
              </w:rPr>
            </w:pPr>
            <w:r w:rsidRPr="00C20C2B">
              <w:rPr>
                <w:lang w:eastAsia="en-KE"/>
              </w:rPr>
              <w:t>Antigua and Barbuda</w:t>
            </w:r>
          </w:p>
        </w:tc>
        <w:tc>
          <w:tcPr>
            <w:tcW w:w="2457" w:type="dxa"/>
            <w:tcBorders>
              <w:top w:val="nil"/>
              <w:left w:val="nil"/>
              <w:bottom w:val="nil"/>
              <w:right w:val="nil"/>
            </w:tcBorders>
            <w:noWrap/>
            <w:hideMark/>
          </w:tcPr>
          <w:p w14:paraId="2D47D291" w14:textId="2F0010B8"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3765D1DA" w14:textId="5BC7EF12"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5830757B" w14:textId="6FB61387"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5617CEFE" w14:textId="0D839545" w:rsidR="00A32177" w:rsidRPr="00C20C2B" w:rsidRDefault="00A32177" w:rsidP="00962413">
            <w:pPr>
              <w:pStyle w:val="Normal-pool-Table"/>
              <w:jc w:val="right"/>
              <w:rPr>
                <w:lang w:eastAsia="en-KE"/>
              </w:rPr>
            </w:pPr>
            <w:r w:rsidRPr="00C20C2B">
              <w:rPr>
                <w:lang w:eastAsia="en-GB"/>
              </w:rPr>
              <w:t>–</w:t>
            </w:r>
          </w:p>
        </w:tc>
      </w:tr>
      <w:tr w:rsidR="00DA7A1F" w:rsidRPr="00C20C2B" w14:paraId="618C5EC8" w14:textId="77777777" w:rsidTr="00962413">
        <w:trPr>
          <w:trHeight w:val="57"/>
          <w:jc w:val="right"/>
        </w:trPr>
        <w:tc>
          <w:tcPr>
            <w:tcW w:w="2977" w:type="dxa"/>
            <w:tcBorders>
              <w:top w:val="nil"/>
              <w:left w:val="nil"/>
              <w:bottom w:val="nil"/>
              <w:right w:val="nil"/>
            </w:tcBorders>
            <w:hideMark/>
          </w:tcPr>
          <w:p w14:paraId="6957E71A" w14:textId="77777777" w:rsidR="00DA7A1F" w:rsidRPr="00C20C2B" w:rsidRDefault="00DA7A1F" w:rsidP="00962413">
            <w:pPr>
              <w:pStyle w:val="Normal-pool-Table"/>
              <w:rPr>
                <w:lang w:eastAsia="en-KE"/>
              </w:rPr>
            </w:pPr>
            <w:r w:rsidRPr="00C20C2B">
              <w:rPr>
                <w:lang w:eastAsia="en-KE"/>
              </w:rPr>
              <w:t>Argentina</w:t>
            </w:r>
          </w:p>
        </w:tc>
        <w:tc>
          <w:tcPr>
            <w:tcW w:w="2457" w:type="dxa"/>
            <w:tcBorders>
              <w:top w:val="nil"/>
              <w:left w:val="nil"/>
              <w:bottom w:val="nil"/>
              <w:right w:val="nil"/>
            </w:tcBorders>
            <w:noWrap/>
            <w:hideMark/>
          </w:tcPr>
          <w:p w14:paraId="6C49BA04" w14:textId="2B81503C" w:rsidR="00DA7A1F" w:rsidRPr="00C20C2B" w:rsidRDefault="00DA7A1F" w:rsidP="00962413">
            <w:pPr>
              <w:pStyle w:val="Normal-pool-Table"/>
              <w:jc w:val="right"/>
              <w:rPr>
                <w:lang w:eastAsia="en-KE"/>
              </w:rPr>
            </w:pPr>
            <w:r w:rsidRPr="00C20C2B">
              <w:rPr>
                <w:lang w:eastAsia="en-KE"/>
              </w:rPr>
              <w:t xml:space="preserve">0.489 </w:t>
            </w:r>
          </w:p>
        </w:tc>
        <w:tc>
          <w:tcPr>
            <w:tcW w:w="1408" w:type="dxa"/>
            <w:tcBorders>
              <w:top w:val="nil"/>
              <w:left w:val="nil"/>
              <w:bottom w:val="nil"/>
              <w:right w:val="nil"/>
            </w:tcBorders>
            <w:noWrap/>
            <w:hideMark/>
          </w:tcPr>
          <w:p w14:paraId="63722908" w14:textId="33D5A2F9" w:rsidR="00DA7A1F" w:rsidRPr="00C20C2B" w:rsidRDefault="00DA7A1F" w:rsidP="00962413">
            <w:pPr>
              <w:pStyle w:val="Normal-pool-Table"/>
              <w:jc w:val="right"/>
              <w:rPr>
                <w:lang w:eastAsia="en-KE"/>
              </w:rPr>
            </w:pPr>
            <w:r w:rsidRPr="00C20C2B">
              <w:rPr>
                <w:lang w:eastAsia="en-KE"/>
              </w:rPr>
              <w:t>28</w:t>
            </w:r>
            <w:r w:rsidR="00962413" w:rsidRPr="00C20C2B">
              <w:rPr>
                <w:lang w:eastAsia="en-KE"/>
              </w:rPr>
              <w:t xml:space="preserve"> </w:t>
            </w:r>
            <w:r w:rsidRPr="00C20C2B">
              <w:rPr>
                <w:lang w:eastAsia="en-KE"/>
              </w:rPr>
              <w:t xml:space="preserve">912 </w:t>
            </w:r>
          </w:p>
        </w:tc>
        <w:tc>
          <w:tcPr>
            <w:tcW w:w="1368" w:type="dxa"/>
            <w:tcBorders>
              <w:top w:val="nil"/>
              <w:left w:val="nil"/>
              <w:bottom w:val="nil"/>
              <w:right w:val="nil"/>
            </w:tcBorders>
            <w:noWrap/>
            <w:hideMark/>
          </w:tcPr>
          <w:p w14:paraId="2D9D023B" w14:textId="5579674C" w:rsidR="00DA7A1F" w:rsidRPr="00C20C2B" w:rsidRDefault="00DA7A1F" w:rsidP="00962413">
            <w:pPr>
              <w:pStyle w:val="Normal-pool-Table"/>
              <w:jc w:val="right"/>
              <w:rPr>
                <w:lang w:eastAsia="en-KE"/>
              </w:rPr>
            </w:pPr>
            <w:r w:rsidRPr="00C20C2B">
              <w:rPr>
                <w:lang w:eastAsia="en-KE"/>
              </w:rPr>
              <w:t>30</w:t>
            </w:r>
            <w:r w:rsidR="00962413" w:rsidRPr="00C20C2B">
              <w:rPr>
                <w:lang w:eastAsia="en-KE"/>
              </w:rPr>
              <w:t xml:space="preserve"> </w:t>
            </w:r>
            <w:r w:rsidRPr="00C20C2B">
              <w:rPr>
                <w:lang w:eastAsia="en-KE"/>
              </w:rPr>
              <w:t xml:space="preserve">109 </w:t>
            </w:r>
          </w:p>
        </w:tc>
        <w:tc>
          <w:tcPr>
            <w:tcW w:w="1287" w:type="dxa"/>
            <w:tcBorders>
              <w:top w:val="nil"/>
              <w:left w:val="nil"/>
              <w:bottom w:val="nil"/>
              <w:right w:val="nil"/>
            </w:tcBorders>
            <w:noWrap/>
            <w:hideMark/>
          </w:tcPr>
          <w:p w14:paraId="7B6B619B" w14:textId="00FEC8C3" w:rsidR="00DA7A1F" w:rsidRPr="00C20C2B" w:rsidRDefault="00DA7A1F" w:rsidP="00962413">
            <w:pPr>
              <w:pStyle w:val="Normal-pool-Table"/>
              <w:jc w:val="right"/>
              <w:rPr>
                <w:lang w:eastAsia="en-KE"/>
              </w:rPr>
            </w:pPr>
            <w:r w:rsidRPr="00C20C2B">
              <w:rPr>
                <w:lang w:eastAsia="en-KE"/>
              </w:rPr>
              <w:t>28</w:t>
            </w:r>
            <w:r w:rsidR="00962413" w:rsidRPr="00C20C2B">
              <w:rPr>
                <w:lang w:eastAsia="en-KE"/>
              </w:rPr>
              <w:t xml:space="preserve"> </w:t>
            </w:r>
            <w:r w:rsidRPr="00C20C2B">
              <w:rPr>
                <w:lang w:eastAsia="en-KE"/>
              </w:rPr>
              <w:t xml:space="preserve">232 </w:t>
            </w:r>
          </w:p>
        </w:tc>
      </w:tr>
      <w:tr w:rsidR="00A32177" w:rsidRPr="00C20C2B" w14:paraId="6E5AB3F9" w14:textId="77777777" w:rsidTr="00962413">
        <w:trPr>
          <w:trHeight w:val="57"/>
          <w:jc w:val="right"/>
        </w:trPr>
        <w:tc>
          <w:tcPr>
            <w:tcW w:w="2977" w:type="dxa"/>
            <w:tcBorders>
              <w:top w:val="nil"/>
              <w:left w:val="nil"/>
              <w:bottom w:val="nil"/>
              <w:right w:val="nil"/>
            </w:tcBorders>
            <w:hideMark/>
          </w:tcPr>
          <w:p w14:paraId="611D1903" w14:textId="77777777" w:rsidR="00A32177" w:rsidRPr="00C20C2B" w:rsidRDefault="00A32177" w:rsidP="00962413">
            <w:pPr>
              <w:pStyle w:val="Normal-pool-Table"/>
              <w:rPr>
                <w:lang w:eastAsia="en-KE"/>
              </w:rPr>
            </w:pPr>
            <w:r w:rsidRPr="00C20C2B">
              <w:rPr>
                <w:lang w:eastAsia="en-KE"/>
              </w:rPr>
              <w:t>Armenia</w:t>
            </w:r>
          </w:p>
        </w:tc>
        <w:tc>
          <w:tcPr>
            <w:tcW w:w="2457" w:type="dxa"/>
            <w:tcBorders>
              <w:top w:val="nil"/>
              <w:left w:val="nil"/>
              <w:bottom w:val="nil"/>
              <w:right w:val="nil"/>
            </w:tcBorders>
            <w:noWrap/>
            <w:hideMark/>
          </w:tcPr>
          <w:p w14:paraId="345579AF" w14:textId="48304793"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4E29F023" w14:textId="71986FC7"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39EE4615" w14:textId="5E76E229"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05036588" w14:textId="53DD4256" w:rsidR="00A32177" w:rsidRPr="00C20C2B" w:rsidRDefault="00A32177" w:rsidP="00962413">
            <w:pPr>
              <w:pStyle w:val="Normal-pool-Table"/>
              <w:jc w:val="right"/>
              <w:rPr>
                <w:lang w:eastAsia="en-KE"/>
              </w:rPr>
            </w:pPr>
            <w:r w:rsidRPr="00C20C2B">
              <w:rPr>
                <w:lang w:eastAsia="en-GB"/>
              </w:rPr>
              <w:t>–</w:t>
            </w:r>
          </w:p>
        </w:tc>
      </w:tr>
      <w:tr w:rsidR="00DA7A1F" w:rsidRPr="00C20C2B" w14:paraId="38236DC5" w14:textId="77777777" w:rsidTr="00962413">
        <w:trPr>
          <w:trHeight w:val="57"/>
          <w:jc w:val="right"/>
        </w:trPr>
        <w:tc>
          <w:tcPr>
            <w:tcW w:w="2977" w:type="dxa"/>
            <w:tcBorders>
              <w:top w:val="nil"/>
              <w:left w:val="nil"/>
              <w:bottom w:val="nil"/>
              <w:right w:val="nil"/>
            </w:tcBorders>
            <w:hideMark/>
          </w:tcPr>
          <w:p w14:paraId="28B73FAF" w14:textId="77777777" w:rsidR="00DA7A1F" w:rsidRPr="00C20C2B" w:rsidRDefault="00DA7A1F" w:rsidP="00962413">
            <w:pPr>
              <w:pStyle w:val="Normal-pool-Table"/>
              <w:rPr>
                <w:lang w:eastAsia="en-KE"/>
              </w:rPr>
            </w:pPr>
            <w:r w:rsidRPr="00C20C2B">
              <w:rPr>
                <w:lang w:eastAsia="en-KE"/>
              </w:rPr>
              <w:t>Australia</w:t>
            </w:r>
          </w:p>
        </w:tc>
        <w:tc>
          <w:tcPr>
            <w:tcW w:w="2457" w:type="dxa"/>
            <w:tcBorders>
              <w:top w:val="nil"/>
              <w:left w:val="nil"/>
              <w:bottom w:val="nil"/>
              <w:right w:val="nil"/>
            </w:tcBorders>
            <w:noWrap/>
            <w:hideMark/>
          </w:tcPr>
          <w:p w14:paraId="1912E987" w14:textId="4489A987" w:rsidR="00DA7A1F" w:rsidRPr="00C20C2B" w:rsidRDefault="00DA7A1F" w:rsidP="00962413">
            <w:pPr>
              <w:pStyle w:val="Normal-pool-Table"/>
              <w:jc w:val="right"/>
              <w:rPr>
                <w:lang w:eastAsia="en-KE"/>
              </w:rPr>
            </w:pPr>
            <w:r w:rsidRPr="00C20C2B">
              <w:rPr>
                <w:lang w:eastAsia="en-KE"/>
              </w:rPr>
              <w:t xml:space="preserve">2.036 </w:t>
            </w:r>
          </w:p>
        </w:tc>
        <w:tc>
          <w:tcPr>
            <w:tcW w:w="1408" w:type="dxa"/>
            <w:tcBorders>
              <w:top w:val="nil"/>
              <w:left w:val="nil"/>
              <w:bottom w:val="nil"/>
              <w:right w:val="nil"/>
            </w:tcBorders>
            <w:noWrap/>
            <w:hideMark/>
          </w:tcPr>
          <w:p w14:paraId="0595A86D" w14:textId="34FF080D" w:rsidR="00DA7A1F" w:rsidRPr="00C20C2B" w:rsidRDefault="00DA7A1F" w:rsidP="00962413">
            <w:pPr>
              <w:pStyle w:val="Normal-pool-Table"/>
              <w:jc w:val="right"/>
              <w:rPr>
                <w:lang w:eastAsia="en-KE"/>
              </w:rPr>
            </w:pPr>
            <w:r w:rsidRPr="00C20C2B">
              <w:rPr>
                <w:lang w:eastAsia="en-KE"/>
              </w:rPr>
              <w:t>120</w:t>
            </w:r>
            <w:r w:rsidR="00962413" w:rsidRPr="00C20C2B">
              <w:rPr>
                <w:lang w:eastAsia="en-KE"/>
              </w:rPr>
              <w:t xml:space="preserve"> </w:t>
            </w:r>
            <w:r w:rsidRPr="00C20C2B">
              <w:rPr>
                <w:lang w:eastAsia="en-KE"/>
              </w:rPr>
              <w:t xml:space="preserve">380 </w:t>
            </w:r>
          </w:p>
        </w:tc>
        <w:tc>
          <w:tcPr>
            <w:tcW w:w="1368" w:type="dxa"/>
            <w:tcBorders>
              <w:top w:val="nil"/>
              <w:left w:val="nil"/>
              <w:bottom w:val="nil"/>
              <w:right w:val="nil"/>
            </w:tcBorders>
            <w:noWrap/>
            <w:hideMark/>
          </w:tcPr>
          <w:p w14:paraId="596B22E8" w14:textId="058978D1" w:rsidR="00DA7A1F" w:rsidRPr="00C20C2B" w:rsidRDefault="00DA7A1F" w:rsidP="00962413">
            <w:pPr>
              <w:pStyle w:val="Normal-pool-Table"/>
              <w:jc w:val="right"/>
              <w:rPr>
                <w:lang w:eastAsia="en-KE"/>
              </w:rPr>
            </w:pPr>
            <w:r w:rsidRPr="00C20C2B">
              <w:rPr>
                <w:lang w:eastAsia="en-KE"/>
              </w:rPr>
              <w:t>125</w:t>
            </w:r>
            <w:r w:rsidR="00962413" w:rsidRPr="00C20C2B">
              <w:rPr>
                <w:lang w:eastAsia="en-KE"/>
              </w:rPr>
              <w:t xml:space="preserve"> </w:t>
            </w:r>
            <w:r w:rsidRPr="00C20C2B">
              <w:rPr>
                <w:lang w:eastAsia="en-KE"/>
              </w:rPr>
              <w:t xml:space="preserve">363 </w:t>
            </w:r>
          </w:p>
        </w:tc>
        <w:tc>
          <w:tcPr>
            <w:tcW w:w="1287" w:type="dxa"/>
            <w:tcBorders>
              <w:top w:val="nil"/>
              <w:left w:val="nil"/>
              <w:bottom w:val="nil"/>
              <w:right w:val="nil"/>
            </w:tcBorders>
            <w:noWrap/>
            <w:hideMark/>
          </w:tcPr>
          <w:p w14:paraId="7E26F8CB" w14:textId="16E652BA" w:rsidR="00DA7A1F" w:rsidRPr="00C20C2B" w:rsidRDefault="00DA7A1F" w:rsidP="00962413">
            <w:pPr>
              <w:pStyle w:val="Normal-pool-Table"/>
              <w:jc w:val="right"/>
              <w:rPr>
                <w:lang w:eastAsia="en-KE"/>
              </w:rPr>
            </w:pPr>
            <w:r w:rsidRPr="00C20C2B">
              <w:rPr>
                <w:lang w:eastAsia="en-KE"/>
              </w:rPr>
              <w:t>117</w:t>
            </w:r>
            <w:r w:rsidR="00962413" w:rsidRPr="00C20C2B">
              <w:rPr>
                <w:lang w:eastAsia="en-KE"/>
              </w:rPr>
              <w:t xml:space="preserve"> </w:t>
            </w:r>
            <w:r w:rsidRPr="00C20C2B">
              <w:rPr>
                <w:lang w:eastAsia="en-KE"/>
              </w:rPr>
              <w:t xml:space="preserve">550 </w:t>
            </w:r>
          </w:p>
        </w:tc>
      </w:tr>
      <w:tr w:rsidR="00DA7A1F" w:rsidRPr="00C20C2B" w14:paraId="2C27702A" w14:textId="77777777" w:rsidTr="00962413">
        <w:trPr>
          <w:trHeight w:val="57"/>
          <w:jc w:val="right"/>
        </w:trPr>
        <w:tc>
          <w:tcPr>
            <w:tcW w:w="2977" w:type="dxa"/>
            <w:tcBorders>
              <w:top w:val="nil"/>
              <w:left w:val="nil"/>
              <w:bottom w:val="nil"/>
              <w:right w:val="nil"/>
            </w:tcBorders>
            <w:hideMark/>
          </w:tcPr>
          <w:p w14:paraId="4236F94E" w14:textId="77777777" w:rsidR="00DA7A1F" w:rsidRPr="00C20C2B" w:rsidRDefault="00DA7A1F" w:rsidP="00962413">
            <w:pPr>
              <w:pStyle w:val="Normal-pool-Table"/>
              <w:rPr>
                <w:lang w:eastAsia="en-KE"/>
              </w:rPr>
            </w:pPr>
            <w:r w:rsidRPr="00C20C2B">
              <w:rPr>
                <w:lang w:eastAsia="en-KE"/>
              </w:rPr>
              <w:t>Austria</w:t>
            </w:r>
          </w:p>
        </w:tc>
        <w:tc>
          <w:tcPr>
            <w:tcW w:w="2457" w:type="dxa"/>
            <w:tcBorders>
              <w:top w:val="nil"/>
              <w:left w:val="nil"/>
              <w:bottom w:val="nil"/>
              <w:right w:val="nil"/>
            </w:tcBorders>
            <w:noWrap/>
            <w:hideMark/>
          </w:tcPr>
          <w:p w14:paraId="5206FDE7" w14:textId="379CA4D7" w:rsidR="00DA7A1F" w:rsidRPr="00C20C2B" w:rsidRDefault="00DA7A1F" w:rsidP="00962413">
            <w:pPr>
              <w:pStyle w:val="Normal-pool-Table"/>
              <w:jc w:val="right"/>
              <w:rPr>
                <w:lang w:eastAsia="en-KE"/>
              </w:rPr>
            </w:pPr>
            <w:r w:rsidRPr="00C20C2B">
              <w:rPr>
                <w:lang w:eastAsia="en-KE"/>
              </w:rPr>
              <w:t xml:space="preserve">0.625 </w:t>
            </w:r>
          </w:p>
        </w:tc>
        <w:tc>
          <w:tcPr>
            <w:tcW w:w="1408" w:type="dxa"/>
            <w:tcBorders>
              <w:top w:val="nil"/>
              <w:left w:val="nil"/>
              <w:bottom w:val="nil"/>
              <w:right w:val="nil"/>
            </w:tcBorders>
            <w:noWrap/>
            <w:hideMark/>
          </w:tcPr>
          <w:p w14:paraId="71475537" w14:textId="27955078" w:rsidR="00DA7A1F" w:rsidRPr="00C20C2B" w:rsidRDefault="00DA7A1F" w:rsidP="00962413">
            <w:pPr>
              <w:pStyle w:val="Normal-pool-Table"/>
              <w:jc w:val="right"/>
              <w:rPr>
                <w:lang w:eastAsia="en-KE"/>
              </w:rPr>
            </w:pPr>
            <w:r w:rsidRPr="00C20C2B">
              <w:rPr>
                <w:lang w:eastAsia="en-KE"/>
              </w:rPr>
              <w:t>36</w:t>
            </w:r>
            <w:r w:rsidR="00962413" w:rsidRPr="00C20C2B">
              <w:rPr>
                <w:lang w:eastAsia="en-KE"/>
              </w:rPr>
              <w:t xml:space="preserve"> </w:t>
            </w:r>
            <w:r w:rsidRPr="00C20C2B">
              <w:rPr>
                <w:lang w:eastAsia="en-KE"/>
              </w:rPr>
              <w:t xml:space="preserve">953 </w:t>
            </w:r>
          </w:p>
        </w:tc>
        <w:tc>
          <w:tcPr>
            <w:tcW w:w="1368" w:type="dxa"/>
            <w:tcBorders>
              <w:top w:val="nil"/>
              <w:left w:val="nil"/>
              <w:bottom w:val="nil"/>
              <w:right w:val="nil"/>
            </w:tcBorders>
            <w:noWrap/>
            <w:hideMark/>
          </w:tcPr>
          <w:p w14:paraId="589D1810" w14:textId="66F24F14" w:rsidR="00DA7A1F" w:rsidRPr="00C20C2B" w:rsidRDefault="00DA7A1F" w:rsidP="00962413">
            <w:pPr>
              <w:pStyle w:val="Normal-pool-Table"/>
              <w:jc w:val="right"/>
              <w:rPr>
                <w:lang w:eastAsia="en-KE"/>
              </w:rPr>
            </w:pPr>
            <w:r w:rsidRPr="00C20C2B">
              <w:rPr>
                <w:lang w:eastAsia="en-KE"/>
              </w:rPr>
              <w:t>38</w:t>
            </w:r>
            <w:r w:rsidR="00962413" w:rsidRPr="00C20C2B">
              <w:rPr>
                <w:lang w:eastAsia="en-KE"/>
              </w:rPr>
              <w:t xml:space="preserve"> </w:t>
            </w:r>
            <w:r w:rsidRPr="00C20C2B">
              <w:rPr>
                <w:lang w:eastAsia="en-KE"/>
              </w:rPr>
              <w:t xml:space="preserve">483 </w:t>
            </w:r>
          </w:p>
        </w:tc>
        <w:tc>
          <w:tcPr>
            <w:tcW w:w="1287" w:type="dxa"/>
            <w:tcBorders>
              <w:top w:val="nil"/>
              <w:left w:val="nil"/>
              <w:bottom w:val="nil"/>
              <w:right w:val="nil"/>
            </w:tcBorders>
            <w:noWrap/>
            <w:hideMark/>
          </w:tcPr>
          <w:p w14:paraId="1DB10C09" w14:textId="0B2EA9AE" w:rsidR="00DA7A1F" w:rsidRPr="00C20C2B" w:rsidRDefault="00DA7A1F" w:rsidP="00962413">
            <w:pPr>
              <w:pStyle w:val="Normal-pool-Table"/>
              <w:jc w:val="right"/>
              <w:rPr>
                <w:lang w:eastAsia="en-KE"/>
              </w:rPr>
            </w:pPr>
            <w:r w:rsidRPr="00C20C2B">
              <w:rPr>
                <w:lang w:eastAsia="en-KE"/>
              </w:rPr>
              <w:t>36</w:t>
            </w:r>
            <w:r w:rsidR="00962413" w:rsidRPr="00C20C2B">
              <w:rPr>
                <w:lang w:eastAsia="en-KE"/>
              </w:rPr>
              <w:t xml:space="preserve"> </w:t>
            </w:r>
            <w:r w:rsidRPr="00C20C2B">
              <w:rPr>
                <w:lang w:eastAsia="en-KE"/>
              </w:rPr>
              <w:t xml:space="preserve">084 </w:t>
            </w:r>
          </w:p>
        </w:tc>
      </w:tr>
      <w:tr w:rsidR="00A32177" w:rsidRPr="00C20C2B" w14:paraId="1F180A5E" w14:textId="77777777" w:rsidTr="00962413">
        <w:trPr>
          <w:trHeight w:val="57"/>
          <w:jc w:val="right"/>
        </w:trPr>
        <w:tc>
          <w:tcPr>
            <w:tcW w:w="2977" w:type="dxa"/>
            <w:tcBorders>
              <w:top w:val="nil"/>
              <w:left w:val="nil"/>
              <w:bottom w:val="nil"/>
              <w:right w:val="nil"/>
            </w:tcBorders>
            <w:hideMark/>
          </w:tcPr>
          <w:p w14:paraId="0006CC42" w14:textId="77777777" w:rsidR="00A32177" w:rsidRPr="00C20C2B" w:rsidRDefault="00A32177" w:rsidP="00962413">
            <w:pPr>
              <w:pStyle w:val="Normal-pool-Table"/>
              <w:rPr>
                <w:lang w:eastAsia="en-KE"/>
              </w:rPr>
            </w:pPr>
            <w:r w:rsidRPr="00C20C2B">
              <w:rPr>
                <w:lang w:eastAsia="en-KE"/>
              </w:rPr>
              <w:t>Azerbaijan</w:t>
            </w:r>
          </w:p>
        </w:tc>
        <w:tc>
          <w:tcPr>
            <w:tcW w:w="2457" w:type="dxa"/>
            <w:tcBorders>
              <w:top w:val="nil"/>
              <w:left w:val="nil"/>
              <w:bottom w:val="nil"/>
              <w:right w:val="nil"/>
            </w:tcBorders>
            <w:noWrap/>
            <w:hideMark/>
          </w:tcPr>
          <w:p w14:paraId="1FD6C104" w14:textId="777D1B9D"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0CB78369" w14:textId="2431320B"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773902CC" w14:textId="658B1A74"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612D3A07" w14:textId="3BFE88B5" w:rsidR="00A32177" w:rsidRPr="00C20C2B" w:rsidRDefault="00A32177" w:rsidP="00962413">
            <w:pPr>
              <w:pStyle w:val="Normal-pool-Table"/>
              <w:jc w:val="right"/>
              <w:rPr>
                <w:lang w:eastAsia="en-KE"/>
              </w:rPr>
            </w:pPr>
            <w:r w:rsidRPr="00C20C2B">
              <w:rPr>
                <w:lang w:eastAsia="en-GB"/>
              </w:rPr>
              <w:t>–</w:t>
            </w:r>
          </w:p>
        </w:tc>
      </w:tr>
      <w:tr w:rsidR="00A32177" w:rsidRPr="00C20C2B" w14:paraId="38A45F17" w14:textId="77777777" w:rsidTr="00962413">
        <w:trPr>
          <w:trHeight w:val="57"/>
          <w:jc w:val="right"/>
        </w:trPr>
        <w:tc>
          <w:tcPr>
            <w:tcW w:w="2977" w:type="dxa"/>
            <w:tcBorders>
              <w:top w:val="nil"/>
              <w:left w:val="nil"/>
              <w:bottom w:val="nil"/>
              <w:right w:val="nil"/>
            </w:tcBorders>
            <w:hideMark/>
          </w:tcPr>
          <w:p w14:paraId="78527A3B" w14:textId="709BA464" w:rsidR="00A32177" w:rsidRPr="00C20C2B" w:rsidRDefault="00A32177" w:rsidP="00962413">
            <w:pPr>
              <w:pStyle w:val="Normal-pool-Table"/>
              <w:rPr>
                <w:lang w:eastAsia="en-KE"/>
              </w:rPr>
            </w:pPr>
            <w:r w:rsidRPr="00C20C2B">
              <w:rPr>
                <w:lang w:eastAsia="en-KE"/>
              </w:rPr>
              <w:t>Bahamas</w:t>
            </w:r>
            <w:r w:rsidR="00FE74F4">
              <w:rPr>
                <w:lang w:eastAsia="en-KE"/>
              </w:rPr>
              <w:t xml:space="preserve"> (The)</w:t>
            </w:r>
          </w:p>
        </w:tc>
        <w:tc>
          <w:tcPr>
            <w:tcW w:w="2457" w:type="dxa"/>
            <w:tcBorders>
              <w:top w:val="nil"/>
              <w:left w:val="nil"/>
              <w:bottom w:val="nil"/>
              <w:right w:val="nil"/>
            </w:tcBorders>
            <w:noWrap/>
            <w:hideMark/>
          </w:tcPr>
          <w:p w14:paraId="0F283195" w14:textId="32D3DED8"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1402D642" w14:textId="2087ABE8"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4BE24D23" w14:textId="49CB6922"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43B6032B" w14:textId="6347A841" w:rsidR="00A32177" w:rsidRPr="00C20C2B" w:rsidRDefault="00A32177" w:rsidP="00962413">
            <w:pPr>
              <w:pStyle w:val="Normal-pool-Table"/>
              <w:jc w:val="right"/>
              <w:rPr>
                <w:lang w:eastAsia="en-KE"/>
              </w:rPr>
            </w:pPr>
            <w:r w:rsidRPr="00C20C2B">
              <w:rPr>
                <w:lang w:eastAsia="en-GB"/>
              </w:rPr>
              <w:t>–</w:t>
            </w:r>
          </w:p>
        </w:tc>
      </w:tr>
      <w:tr w:rsidR="00A32177" w:rsidRPr="00C20C2B" w14:paraId="508E7EA2" w14:textId="77777777" w:rsidTr="00962413">
        <w:trPr>
          <w:trHeight w:val="57"/>
          <w:jc w:val="right"/>
        </w:trPr>
        <w:tc>
          <w:tcPr>
            <w:tcW w:w="2977" w:type="dxa"/>
            <w:tcBorders>
              <w:top w:val="nil"/>
              <w:left w:val="nil"/>
              <w:bottom w:val="nil"/>
              <w:right w:val="nil"/>
            </w:tcBorders>
            <w:hideMark/>
          </w:tcPr>
          <w:p w14:paraId="14E0C05D" w14:textId="77777777" w:rsidR="00A32177" w:rsidRPr="00C20C2B" w:rsidRDefault="00A32177" w:rsidP="00962413">
            <w:pPr>
              <w:pStyle w:val="Normal-pool-Table"/>
              <w:rPr>
                <w:lang w:eastAsia="en-KE"/>
              </w:rPr>
            </w:pPr>
            <w:r w:rsidRPr="00C20C2B">
              <w:rPr>
                <w:lang w:eastAsia="en-KE"/>
              </w:rPr>
              <w:t>Bahrain</w:t>
            </w:r>
          </w:p>
        </w:tc>
        <w:tc>
          <w:tcPr>
            <w:tcW w:w="2457" w:type="dxa"/>
            <w:tcBorders>
              <w:top w:val="nil"/>
              <w:left w:val="nil"/>
              <w:bottom w:val="nil"/>
              <w:right w:val="nil"/>
            </w:tcBorders>
            <w:noWrap/>
            <w:hideMark/>
          </w:tcPr>
          <w:p w14:paraId="0D405C72" w14:textId="2520F95E"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79273EC7" w14:textId="54F2474E"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71A04F6D" w14:textId="0E1BABD9"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2E14019C" w14:textId="006C66C8" w:rsidR="00A32177" w:rsidRPr="00C20C2B" w:rsidRDefault="00A32177" w:rsidP="00962413">
            <w:pPr>
              <w:pStyle w:val="Normal-pool-Table"/>
              <w:jc w:val="right"/>
              <w:rPr>
                <w:lang w:eastAsia="en-KE"/>
              </w:rPr>
            </w:pPr>
            <w:r w:rsidRPr="00C20C2B">
              <w:rPr>
                <w:lang w:eastAsia="en-GB"/>
              </w:rPr>
              <w:t>–</w:t>
            </w:r>
          </w:p>
        </w:tc>
      </w:tr>
      <w:tr w:rsidR="00A32177" w:rsidRPr="00C20C2B" w14:paraId="610010C2" w14:textId="77777777" w:rsidTr="00962413">
        <w:trPr>
          <w:trHeight w:val="57"/>
          <w:jc w:val="right"/>
        </w:trPr>
        <w:tc>
          <w:tcPr>
            <w:tcW w:w="2977" w:type="dxa"/>
            <w:tcBorders>
              <w:top w:val="nil"/>
              <w:left w:val="nil"/>
              <w:bottom w:val="nil"/>
              <w:right w:val="nil"/>
            </w:tcBorders>
            <w:hideMark/>
          </w:tcPr>
          <w:p w14:paraId="059CF934" w14:textId="77777777" w:rsidR="00A32177" w:rsidRPr="00C20C2B" w:rsidRDefault="00A32177" w:rsidP="00962413">
            <w:pPr>
              <w:pStyle w:val="Normal-pool-Table"/>
              <w:rPr>
                <w:lang w:eastAsia="en-KE"/>
              </w:rPr>
            </w:pPr>
            <w:r w:rsidRPr="00C20C2B">
              <w:rPr>
                <w:lang w:eastAsia="en-KE"/>
              </w:rPr>
              <w:t>Bangladesh</w:t>
            </w:r>
          </w:p>
        </w:tc>
        <w:tc>
          <w:tcPr>
            <w:tcW w:w="2457" w:type="dxa"/>
            <w:tcBorders>
              <w:top w:val="nil"/>
              <w:left w:val="nil"/>
              <w:bottom w:val="nil"/>
              <w:right w:val="nil"/>
            </w:tcBorders>
            <w:noWrap/>
            <w:hideMark/>
          </w:tcPr>
          <w:p w14:paraId="7210E607" w14:textId="341DA9E9"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0D5585D8" w14:textId="21C249A6"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24FC6724" w14:textId="47721C00"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020DA859" w14:textId="439BD203" w:rsidR="00A32177" w:rsidRPr="00C20C2B" w:rsidRDefault="00A32177" w:rsidP="00962413">
            <w:pPr>
              <w:pStyle w:val="Normal-pool-Table"/>
              <w:jc w:val="right"/>
              <w:rPr>
                <w:lang w:eastAsia="en-KE"/>
              </w:rPr>
            </w:pPr>
            <w:r w:rsidRPr="00C20C2B">
              <w:rPr>
                <w:lang w:eastAsia="en-GB"/>
              </w:rPr>
              <w:t>–</w:t>
            </w:r>
          </w:p>
        </w:tc>
      </w:tr>
      <w:tr w:rsidR="00A32177" w:rsidRPr="00C20C2B" w14:paraId="1F97B995" w14:textId="77777777" w:rsidTr="00962413">
        <w:trPr>
          <w:trHeight w:val="57"/>
          <w:jc w:val="right"/>
        </w:trPr>
        <w:tc>
          <w:tcPr>
            <w:tcW w:w="2977" w:type="dxa"/>
            <w:tcBorders>
              <w:top w:val="nil"/>
              <w:left w:val="nil"/>
              <w:bottom w:val="nil"/>
              <w:right w:val="nil"/>
            </w:tcBorders>
            <w:hideMark/>
          </w:tcPr>
          <w:p w14:paraId="5A8FC5AF" w14:textId="77777777" w:rsidR="00A32177" w:rsidRPr="00C20C2B" w:rsidRDefault="00A32177" w:rsidP="00962413">
            <w:pPr>
              <w:pStyle w:val="Normal-pool-Table"/>
              <w:rPr>
                <w:lang w:eastAsia="en-KE"/>
              </w:rPr>
            </w:pPr>
            <w:r w:rsidRPr="00C20C2B">
              <w:rPr>
                <w:lang w:eastAsia="en-KE"/>
              </w:rPr>
              <w:t>Barbados</w:t>
            </w:r>
          </w:p>
        </w:tc>
        <w:tc>
          <w:tcPr>
            <w:tcW w:w="2457" w:type="dxa"/>
            <w:tcBorders>
              <w:top w:val="nil"/>
              <w:left w:val="nil"/>
              <w:bottom w:val="nil"/>
              <w:right w:val="nil"/>
            </w:tcBorders>
            <w:noWrap/>
            <w:hideMark/>
          </w:tcPr>
          <w:p w14:paraId="589FA7EF" w14:textId="776470F6"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7FFA6219" w14:textId="790FC8E7"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439256F6" w14:textId="118B83B4"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601EFB33" w14:textId="3316F802" w:rsidR="00A32177" w:rsidRPr="00C20C2B" w:rsidRDefault="00A32177" w:rsidP="00962413">
            <w:pPr>
              <w:pStyle w:val="Normal-pool-Table"/>
              <w:jc w:val="right"/>
              <w:rPr>
                <w:lang w:eastAsia="en-KE"/>
              </w:rPr>
            </w:pPr>
            <w:r w:rsidRPr="00C20C2B">
              <w:rPr>
                <w:lang w:eastAsia="en-GB"/>
              </w:rPr>
              <w:t>–</w:t>
            </w:r>
          </w:p>
        </w:tc>
      </w:tr>
      <w:tr w:rsidR="00A32177" w:rsidRPr="00C20C2B" w14:paraId="568BAF9A" w14:textId="77777777" w:rsidTr="00962413">
        <w:trPr>
          <w:trHeight w:val="57"/>
          <w:jc w:val="right"/>
        </w:trPr>
        <w:tc>
          <w:tcPr>
            <w:tcW w:w="2977" w:type="dxa"/>
            <w:tcBorders>
              <w:top w:val="nil"/>
              <w:left w:val="nil"/>
              <w:bottom w:val="nil"/>
              <w:right w:val="nil"/>
            </w:tcBorders>
            <w:hideMark/>
          </w:tcPr>
          <w:p w14:paraId="1AB74BBE" w14:textId="77777777" w:rsidR="00A32177" w:rsidRPr="00C20C2B" w:rsidRDefault="00A32177" w:rsidP="00962413">
            <w:pPr>
              <w:pStyle w:val="Normal-pool-Table"/>
              <w:rPr>
                <w:lang w:eastAsia="en-KE"/>
              </w:rPr>
            </w:pPr>
            <w:r w:rsidRPr="00C20C2B">
              <w:rPr>
                <w:lang w:eastAsia="en-KE"/>
              </w:rPr>
              <w:t>Belarus</w:t>
            </w:r>
          </w:p>
        </w:tc>
        <w:tc>
          <w:tcPr>
            <w:tcW w:w="2457" w:type="dxa"/>
            <w:tcBorders>
              <w:top w:val="nil"/>
              <w:left w:val="nil"/>
              <w:bottom w:val="nil"/>
              <w:right w:val="nil"/>
            </w:tcBorders>
            <w:noWrap/>
            <w:hideMark/>
          </w:tcPr>
          <w:p w14:paraId="04E17DDC" w14:textId="57327071"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59A61F7C" w14:textId="7A8D119B"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5512CB96" w14:textId="61B092AD"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4D1916C7" w14:textId="7B8BBF68" w:rsidR="00A32177" w:rsidRPr="00C20C2B" w:rsidRDefault="00A32177" w:rsidP="00962413">
            <w:pPr>
              <w:pStyle w:val="Normal-pool-Table"/>
              <w:jc w:val="right"/>
              <w:rPr>
                <w:lang w:eastAsia="en-KE"/>
              </w:rPr>
            </w:pPr>
            <w:r w:rsidRPr="00C20C2B">
              <w:rPr>
                <w:lang w:eastAsia="en-GB"/>
              </w:rPr>
              <w:t>–</w:t>
            </w:r>
          </w:p>
        </w:tc>
      </w:tr>
      <w:tr w:rsidR="00DA7A1F" w:rsidRPr="00C20C2B" w14:paraId="1C8D7ABC" w14:textId="77777777" w:rsidTr="00962413">
        <w:trPr>
          <w:trHeight w:val="57"/>
          <w:jc w:val="right"/>
        </w:trPr>
        <w:tc>
          <w:tcPr>
            <w:tcW w:w="2977" w:type="dxa"/>
            <w:tcBorders>
              <w:top w:val="nil"/>
              <w:left w:val="nil"/>
              <w:bottom w:val="nil"/>
              <w:right w:val="nil"/>
            </w:tcBorders>
            <w:hideMark/>
          </w:tcPr>
          <w:p w14:paraId="47DC8295" w14:textId="77777777" w:rsidR="00DA7A1F" w:rsidRPr="00C20C2B" w:rsidRDefault="00DA7A1F" w:rsidP="00962413">
            <w:pPr>
              <w:pStyle w:val="Normal-pool-Table"/>
              <w:rPr>
                <w:lang w:eastAsia="en-KE"/>
              </w:rPr>
            </w:pPr>
            <w:r w:rsidRPr="00C20C2B">
              <w:rPr>
                <w:lang w:eastAsia="en-KE"/>
              </w:rPr>
              <w:t>Belgium</w:t>
            </w:r>
          </w:p>
        </w:tc>
        <w:tc>
          <w:tcPr>
            <w:tcW w:w="2457" w:type="dxa"/>
            <w:tcBorders>
              <w:top w:val="nil"/>
              <w:left w:val="nil"/>
              <w:bottom w:val="nil"/>
              <w:right w:val="nil"/>
            </w:tcBorders>
            <w:noWrap/>
            <w:hideMark/>
          </w:tcPr>
          <w:p w14:paraId="718A6D96" w14:textId="79121A9E" w:rsidR="00DA7A1F" w:rsidRPr="00C20C2B" w:rsidRDefault="00DA7A1F" w:rsidP="00962413">
            <w:pPr>
              <w:pStyle w:val="Normal-pool-Table"/>
              <w:jc w:val="right"/>
              <w:rPr>
                <w:lang w:eastAsia="en-KE"/>
              </w:rPr>
            </w:pPr>
            <w:r w:rsidRPr="00C20C2B">
              <w:rPr>
                <w:lang w:eastAsia="en-KE"/>
              </w:rPr>
              <w:t xml:space="preserve">0.771 </w:t>
            </w:r>
          </w:p>
        </w:tc>
        <w:tc>
          <w:tcPr>
            <w:tcW w:w="1408" w:type="dxa"/>
            <w:tcBorders>
              <w:top w:val="nil"/>
              <w:left w:val="nil"/>
              <w:bottom w:val="nil"/>
              <w:right w:val="nil"/>
            </w:tcBorders>
            <w:noWrap/>
            <w:hideMark/>
          </w:tcPr>
          <w:p w14:paraId="669AFD10" w14:textId="3D094DFC" w:rsidR="00DA7A1F" w:rsidRPr="00C20C2B" w:rsidRDefault="00DA7A1F" w:rsidP="00962413">
            <w:pPr>
              <w:pStyle w:val="Normal-pool-Table"/>
              <w:jc w:val="right"/>
              <w:rPr>
                <w:lang w:eastAsia="en-KE"/>
              </w:rPr>
            </w:pPr>
            <w:r w:rsidRPr="00C20C2B">
              <w:rPr>
                <w:lang w:eastAsia="en-KE"/>
              </w:rPr>
              <w:t>45</w:t>
            </w:r>
            <w:r w:rsidR="00962413" w:rsidRPr="00C20C2B">
              <w:rPr>
                <w:lang w:eastAsia="en-KE"/>
              </w:rPr>
              <w:t xml:space="preserve"> </w:t>
            </w:r>
            <w:r w:rsidRPr="00C20C2B">
              <w:rPr>
                <w:lang w:eastAsia="en-KE"/>
              </w:rPr>
              <w:t xml:space="preserve">585 </w:t>
            </w:r>
          </w:p>
        </w:tc>
        <w:tc>
          <w:tcPr>
            <w:tcW w:w="1368" w:type="dxa"/>
            <w:tcBorders>
              <w:top w:val="nil"/>
              <w:left w:val="nil"/>
              <w:bottom w:val="nil"/>
              <w:right w:val="nil"/>
            </w:tcBorders>
            <w:noWrap/>
            <w:hideMark/>
          </w:tcPr>
          <w:p w14:paraId="62EB4C77" w14:textId="7E6F24B1" w:rsidR="00DA7A1F" w:rsidRPr="00C20C2B" w:rsidRDefault="00DA7A1F" w:rsidP="00962413">
            <w:pPr>
              <w:pStyle w:val="Normal-pool-Table"/>
              <w:jc w:val="right"/>
              <w:rPr>
                <w:lang w:eastAsia="en-KE"/>
              </w:rPr>
            </w:pPr>
            <w:r w:rsidRPr="00C20C2B">
              <w:rPr>
                <w:lang w:eastAsia="en-KE"/>
              </w:rPr>
              <w:t>47</w:t>
            </w:r>
            <w:r w:rsidR="00962413" w:rsidRPr="00C20C2B">
              <w:rPr>
                <w:lang w:eastAsia="en-KE"/>
              </w:rPr>
              <w:t xml:space="preserve"> </w:t>
            </w:r>
            <w:r w:rsidRPr="00C20C2B">
              <w:rPr>
                <w:lang w:eastAsia="en-KE"/>
              </w:rPr>
              <w:t xml:space="preserve">472 </w:t>
            </w:r>
          </w:p>
        </w:tc>
        <w:tc>
          <w:tcPr>
            <w:tcW w:w="1287" w:type="dxa"/>
            <w:tcBorders>
              <w:top w:val="nil"/>
              <w:left w:val="nil"/>
              <w:bottom w:val="nil"/>
              <w:right w:val="nil"/>
            </w:tcBorders>
            <w:noWrap/>
            <w:hideMark/>
          </w:tcPr>
          <w:p w14:paraId="77E16285" w14:textId="05D5074B" w:rsidR="00DA7A1F" w:rsidRPr="00C20C2B" w:rsidRDefault="00DA7A1F" w:rsidP="00962413">
            <w:pPr>
              <w:pStyle w:val="Normal-pool-Table"/>
              <w:jc w:val="right"/>
              <w:rPr>
                <w:lang w:eastAsia="en-KE"/>
              </w:rPr>
            </w:pPr>
            <w:r w:rsidRPr="00C20C2B">
              <w:rPr>
                <w:lang w:eastAsia="en-KE"/>
              </w:rPr>
              <w:t>44</w:t>
            </w:r>
            <w:r w:rsidR="00962413" w:rsidRPr="00C20C2B">
              <w:rPr>
                <w:lang w:eastAsia="en-KE"/>
              </w:rPr>
              <w:t xml:space="preserve"> </w:t>
            </w:r>
            <w:r w:rsidRPr="00C20C2B">
              <w:rPr>
                <w:lang w:eastAsia="en-KE"/>
              </w:rPr>
              <w:t xml:space="preserve">514 </w:t>
            </w:r>
          </w:p>
        </w:tc>
      </w:tr>
      <w:tr w:rsidR="00A32177" w:rsidRPr="00C20C2B" w14:paraId="24059E2B" w14:textId="77777777" w:rsidTr="00962413">
        <w:trPr>
          <w:trHeight w:val="57"/>
          <w:jc w:val="right"/>
        </w:trPr>
        <w:tc>
          <w:tcPr>
            <w:tcW w:w="2977" w:type="dxa"/>
            <w:tcBorders>
              <w:top w:val="nil"/>
              <w:left w:val="nil"/>
              <w:bottom w:val="nil"/>
              <w:right w:val="nil"/>
            </w:tcBorders>
            <w:hideMark/>
          </w:tcPr>
          <w:p w14:paraId="7AAA3FDB" w14:textId="77777777" w:rsidR="00A32177" w:rsidRPr="00C20C2B" w:rsidRDefault="00A32177" w:rsidP="00962413">
            <w:pPr>
              <w:pStyle w:val="Normal-pool-Table"/>
              <w:rPr>
                <w:lang w:eastAsia="en-KE"/>
              </w:rPr>
            </w:pPr>
            <w:r w:rsidRPr="00C20C2B">
              <w:rPr>
                <w:lang w:eastAsia="en-KE"/>
              </w:rPr>
              <w:t>Belize</w:t>
            </w:r>
          </w:p>
        </w:tc>
        <w:tc>
          <w:tcPr>
            <w:tcW w:w="2457" w:type="dxa"/>
            <w:tcBorders>
              <w:top w:val="nil"/>
              <w:left w:val="nil"/>
              <w:bottom w:val="nil"/>
              <w:right w:val="nil"/>
            </w:tcBorders>
            <w:noWrap/>
            <w:hideMark/>
          </w:tcPr>
          <w:p w14:paraId="7060B249" w14:textId="18A0D81F"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48A492EE" w14:textId="76A281D3"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6CA58A67" w14:textId="49EE83AA"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25BB785F" w14:textId="573C9D5D" w:rsidR="00A32177" w:rsidRPr="00C20C2B" w:rsidRDefault="00A32177" w:rsidP="00962413">
            <w:pPr>
              <w:pStyle w:val="Normal-pool-Table"/>
              <w:jc w:val="right"/>
              <w:rPr>
                <w:lang w:eastAsia="en-KE"/>
              </w:rPr>
            </w:pPr>
            <w:r w:rsidRPr="00C20C2B">
              <w:rPr>
                <w:lang w:eastAsia="en-GB"/>
              </w:rPr>
              <w:t>–</w:t>
            </w:r>
          </w:p>
        </w:tc>
      </w:tr>
      <w:tr w:rsidR="00A32177" w:rsidRPr="00C20C2B" w14:paraId="414A0DAC" w14:textId="77777777" w:rsidTr="00962413">
        <w:trPr>
          <w:trHeight w:val="57"/>
          <w:jc w:val="right"/>
        </w:trPr>
        <w:tc>
          <w:tcPr>
            <w:tcW w:w="2977" w:type="dxa"/>
            <w:tcBorders>
              <w:top w:val="nil"/>
              <w:left w:val="nil"/>
              <w:bottom w:val="nil"/>
              <w:right w:val="nil"/>
            </w:tcBorders>
            <w:hideMark/>
          </w:tcPr>
          <w:p w14:paraId="0691A04E" w14:textId="77777777" w:rsidR="00A32177" w:rsidRPr="00C20C2B" w:rsidRDefault="00A32177" w:rsidP="00962413">
            <w:pPr>
              <w:pStyle w:val="Normal-pool-Table"/>
              <w:rPr>
                <w:lang w:eastAsia="en-KE"/>
              </w:rPr>
            </w:pPr>
            <w:r w:rsidRPr="00C20C2B">
              <w:rPr>
                <w:lang w:eastAsia="en-KE"/>
              </w:rPr>
              <w:t>Benin</w:t>
            </w:r>
          </w:p>
        </w:tc>
        <w:tc>
          <w:tcPr>
            <w:tcW w:w="2457" w:type="dxa"/>
            <w:tcBorders>
              <w:top w:val="nil"/>
              <w:left w:val="nil"/>
              <w:bottom w:val="nil"/>
              <w:right w:val="nil"/>
            </w:tcBorders>
            <w:noWrap/>
            <w:hideMark/>
          </w:tcPr>
          <w:p w14:paraId="1BBF8B28" w14:textId="4541468D"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1E4A4790" w14:textId="74F97157"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22A82479" w14:textId="07105042"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278C0289" w14:textId="50D1234D" w:rsidR="00A32177" w:rsidRPr="00C20C2B" w:rsidRDefault="00A32177" w:rsidP="00962413">
            <w:pPr>
              <w:pStyle w:val="Normal-pool-Table"/>
              <w:jc w:val="right"/>
              <w:rPr>
                <w:lang w:eastAsia="en-KE"/>
              </w:rPr>
            </w:pPr>
            <w:r w:rsidRPr="00C20C2B">
              <w:rPr>
                <w:lang w:eastAsia="en-GB"/>
              </w:rPr>
              <w:t>–</w:t>
            </w:r>
          </w:p>
        </w:tc>
      </w:tr>
      <w:tr w:rsidR="00A32177" w:rsidRPr="00C20C2B" w14:paraId="7D76DDBF" w14:textId="77777777" w:rsidTr="00962413">
        <w:trPr>
          <w:trHeight w:val="57"/>
          <w:jc w:val="right"/>
        </w:trPr>
        <w:tc>
          <w:tcPr>
            <w:tcW w:w="2977" w:type="dxa"/>
            <w:tcBorders>
              <w:top w:val="nil"/>
              <w:left w:val="nil"/>
              <w:bottom w:val="nil"/>
              <w:right w:val="nil"/>
            </w:tcBorders>
            <w:hideMark/>
          </w:tcPr>
          <w:p w14:paraId="50FB5966" w14:textId="77777777" w:rsidR="00A32177" w:rsidRPr="00C20C2B" w:rsidRDefault="00A32177" w:rsidP="00962413">
            <w:pPr>
              <w:pStyle w:val="Normal-pool-Table"/>
              <w:rPr>
                <w:lang w:eastAsia="en-KE"/>
              </w:rPr>
            </w:pPr>
            <w:r w:rsidRPr="00C20C2B">
              <w:rPr>
                <w:lang w:eastAsia="en-KE"/>
              </w:rPr>
              <w:t>Bhutan</w:t>
            </w:r>
          </w:p>
        </w:tc>
        <w:tc>
          <w:tcPr>
            <w:tcW w:w="2457" w:type="dxa"/>
            <w:tcBorders>
              <w:top w:val="nil"/>
              <w:left w:val="nil"/>
              <w:bottom w:val="nil"/>
              <w:right w:val="nil"/>
            </w:tcBorders>
            <w:noWrap/>
            <w:hideMark/>
          </w:tcPr>
          <w:p w14:paraId="55A176B2" w14:textId="4C5DDF12"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2E535FEF" w14:textId="1FF5F842"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4F94226C" w14:textId="16310112"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00F977D5" w14:textId="0D6025B9" w:rsidR="00A32177" w:rsidRPr="00C20C2B" w:rsidRDefault="00A32177" w:rsidP="00962413">
            <w:pPr>
              <w:pStyle w:val="Normal-pool-Table"/>
              <w:jc w:val="right"/>
              <w:rPr>
                <w:lang w:eastAsia="en-KE"/>
              </w:rPr>
            </w:pPr>
            <w:r w:rsidRPr="00C20C2B">
              <w:rPr>
                <w:lang w:eastAsia="en-GB"/>
              </w:rPr>
              <w:t>–</w:t>
            </w:r>
          </w:p>
        </w:tc>
      </w:tr>
      <w:tr w:rsidR="00A32177" w:rsidRPr="00C20C2B" w14:paraId="2D2FD57E" w14:textId="77777777" w:rsidTr="00962413">
        <w:trPr>
          <w:trHeight w:val="57"/>
          <w:jc w:val="right"/>
        </w:trPr>
        <w:tc>
          <w:tcPr>
            <w:tcW w:w="2977" w:type="dxa"/>
            <w:tcBorders>
              <w:top w:val="nil"/>
              <w:left w:val="nil"/>
              <w:bottom w:val="nil"/>
              <w:right w:val="nil"/>
            </w:tcBorders>
            <w:hideMark/>
          </w:tcPr>
          <w:p w14:paraId="5425F181" w14:textId="77777777" w:rsidR="00A32177" w:rsidRPr="00C20C2B" w:rsidRDefault="00A32177" w:rsidP="00962413">
            <w:pPr>
              <w:pStyle w:val="Normal-pool-Table"/>
              <w:rPr>
                <w:lang w:eastAsia="en-KE"/>
              </w:rPr>
            </w:pPr>
            <w:r w:rsidRPr="00C20C2B">
              <w:rPr>
                <w:lang w:eastAsia="en-KE"/>
              </w:rPr>
              <w:t>Bolivia (Plurinational State of)</w:t>
            </w:r>
          </w:p>
        </w:tc>
        <w:tc>
          <w:tcPr>
            <w:tcW w:w="2457" w:type="dxa"/>
            <w:tcBorders>
              <w:top w:val="nil"/>
              <w:left w:val="nil"/>
              <w:bottom w:val="nil"/>
              <w:right w:val="nil"/>
            </w:tcBorders>
            <w:noWrap/>
            <w:hideMark/>
          </w:tcPr>
          <w:p w14:paraId="4EAED6AD" w14:textId="63AF4499"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246E8B82" w14:textId="052B645C"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3FEAB9D7" w14:textId="139E2F81"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2AE84F1D" w14:textId="1294E9C2" w:rsidR="00A32177" w:rsidRPr="00C20C2B" w:rsidRDefault="00A32177" w:rsidP="00962413">
            <w:pPr>
              <w:pStyle w:val="Normal-pool-Table"/>
              <w:jc w:val="right"/>
              <w:rPr>
                <w:lang w:eastAsia="en-KE"/>
              </w:rPr>
            </w:pPr>
            <w:r w:rsidRPr="00C20C2B">
              <w:rPr>
                <w:lang w:eastAsia="en-GB"/>
              </w:rPr>
              <w:t>–</w:t>
            </w:r>
          </w:p>
        </w:tc>
      </w:tr>
      <w:tr w:rsidR="00A32177" w:rsidRPr="00C20C2B" w14:paraId="3D922DBF" w14:textId="77777777" w:rsidTr="00962413">
        <w:trPr>
          <w:trHeight w:val="57"/>
          <w:jc w:val="right"/>
        </w:trPr>
        <w:tc>
          <w:tcPr>
            <w:tcW w:w="2977" w:type="dxa"/>
            <w:tcBorders>
              <w:top w:val="nil"/>
              <w:left w:val="nil"/>
              <w:bottom w:val="nil"/>
              <w:right w:val="nil"/>
            </w:tcBorders>
            <w:hideMark/>
          </w:tcPr>
          <w:p w14:paraId="1F1E00F7" w14:textId="77777777" w:rsidR="00A32177" w:rsidRPr="00C20C2B" w:rsidRDefault="00A32177" w:rsidP="00962413">
            <w:pPr>
              <w:pStyle w:val="Normal-pool-Table"/>
              <w:rPr>
                <w:lang w:eastAsia="en-KE"/>
              </w:rPr>
            </w:pPr>
            <w:r w:rsidRPr="00C20C2B">
              <w:rPr>
                <w:lang w:eastAsia="en-KE"/>
              </w:rPr>
              <w:t>Bosnia and Herzegovina</w:t>
            </w:r>
          </w:p>
        </w:tc>
        <w:tc>
          <w:tcPr>
            <w:tcW w:w="2457" w:type="dxa"/>
            <w:tcBorders>
              <w:top w:val="nil"/>
              <w:left w:val="nil"/>
              <w:bottom w:val="nil"/>
              <w:right w:val="nil"/>
            </w:tcBorders>
            <w:noWrap/>
            <w:hideMark/>
          </w:tcPr>
          <w:p w14:paraId="5D17D46D" w14:textId="2DEC5F18"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763D4B7C" w14:textId="15CE3CB9"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2885D7D9" w14:textId="7AD5079D"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31B666CA" w14:textId="0A2468F9" w:rsidR="00A32177" w:rsidRPr="00C20C2B" w:rsidRDefault="00A32177" w:rsidP="00962413">
            <w:pPr>
              <w:pStyle w:val="Normal-pool-Table"/>
              <w:jc w:val="right"/>
              <w:rPr>
                <w:lang w:eastAsia="en-KE"/>
              </w:rPr>
            </w:pPr>
            <w:r w:rsidRPr="00C20C2B">
              <w:rPr>
                <w:lang w:eastAsia="en-GB"/>
              </w:rPr>
              <w:t>–</w:t>
            </w:r>
          </w:p>
        </w:tc>
      </w:tr>
      <w:tr w:rsidR="00A32177" w:rsidRPr="00C20C2B" w14:paraId="2A4C6DEF" w14:textId="77777777" w:rsidTr="00962413">
        <w:trPr>
          <w:trHeight w:val="57"/>
          <w:jc w:val="right"/>
        </w:trPr>
        <w:tc>
          <w:tcPr>
            <w:tcW w:w="2977" w:type="dxa"/>
            <w:tcBorders>
              <w:top w:val="nil"/>
              <w:left w:val="nil"/>
              <w:bottom w:val="nil"/>
              <w:right w:val="nil"/>
            </w:tcBorders>
            <w:hideMark/>
          </w:tcPr>
          <w:p w14:paraId="2BF1D47A" w14:textId="77777777" w:rsidR="00A32177" w:rsidRPr="00C20C2B" w:rsidRDefault="00A32177" w:rsidP="00962413">
            <w:pPr>
              <w:pStyle w:val="Normal-pool-Table"/>
              <w:rPr>
                <w:lang w:eastAsia="en-KE"/>
              </w:rPr>
            </w:pPr>
            <w:r w:rsidRPr="00C20C2B">
              <w:rPr>
                <w:lang w:eastAsia="en-KE"/>
              </w:rPr>
              <w:t>Botswana</w:t>
            </w:r>
          </w:p>
        </w:tc>
        <w:tc>
          <w:tcPr>
            <w:tcW w:w="2457" w:type="dxa"/>
            <w:tcBorders>
              <w:top w:val="nil"/>
              <w:left w:val="nil"/>
              <w:bottom w:val="nil"/>
              <w:right w:val="nil"/>
            </w:tcBorders>
            <w:noWrap/>
            <w:hideMark/>
          </w:tcPr>
          <w:p w14:paraId="777108DC" w14:textId="52E3BF11"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466DD722" w14:textId="1D766A7E"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7EE30CE3" w14:textId="54F7B2B7"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677262FD" w14:textId="575C6ACE" w:rsidR="00A32177" w:rsidRPr="00C20C2B" w:rsidRDefault="00A32177" w:rsidP="00962413">
            <w:pPr>
              <w:pStyle w:val="Normal-pool-Table"/>
              <w:jc w:val="right"/>
              <w:rPr>
                <w:lang w:eastAsia="en-KE"/>
              </w:rPr>
            </w:pPr>
            <w:r w:rsidRPr="00C20C2B">
              <w:rPr>
                <w:lang w:eastAsia="en-GB"/>
              </w:rPr>
              <w:t>–</w:t>
            </w:r>
          </w:p>
        </w:tc>
      </w:tr>
      <w:tr w:rsidR="00DA7A1F" w:rsidRPr="00C20C2B" w14:paraId="67B6515B" w14:textId="77777777" w:rsidTr="00962413">
        <w:trPr>
          <w:trHeight w:val="57"/>
          <w:jc w:val="right"/>
        </w:trPr>
        <w:tc>
          <w:tcPr>
            <w:tcW w:w="2977" w:type="dxa"/>
            <w:tcBorders>
              <w:top w:val="nil"/>
              <w:left w:val="nil"/>
              <w:bottom w:val="nil"/>
              <w:right w:val="nil"/>
            </w:tcBorders>
            <w:hideMark/>
          </w:tcPr>
          <w:p w14:paraId="5122447D" w14:textId="77777777" w:rsidR="00DA7A1F" w:rsidRPr="00C20C2B" w:rsidRDefault="00DA7A1F" w:rsidP="00962413">
            <w:pPr>
              <w:pStyle w:val="Normal-pool-Table"/>
              <w:rPr>
                <w:lang w:eastAsia="en-KE"/>
              </w:rPr>
            </w:pPr>
            <w:r w:rsidRPr="00C20C2B">
              <w:rPr>
                <w:lang w:eastAsia="en-KE"/>
              </w:rPr>
              <w:t>Brazil</w:t>
            </w:r>
          </w:p>
        </w:tc>
        <w:tc>
          <w:tcPr>
            <w:tcW w:w="2457" w:type="dxa"/>
            <w:tcBorders>
              <w:top w:val="nil"/>
              <w:left w:val="nil"/>
              <w:bottom w:val="nil"/>
              <w:right w:val="nil"/>
            </w:tcBorders>
            <w:noWrap/>
            <w:hideMark/>
          </w:tcPr>
          <w:p w14:paraId="2AAA4102" w14:textId="71D86488" w:rsidR="00DA7A1F" w:rsidRPr="00C20C2B" w:rsidRDefault="00DA7A1F" w:rsidP="00962413">
            <w:pPr>
              <w:pStyle w:val="Normal-pool-Table"/>
              <w:jc w:val="right"/>
              <w:rPr>
                <w:lang w:eastAsia="en-KE"/>
              </w:rPr>
            </w:pPr>
            <w:r w:rsidRPr="00C20C2B">
              <w:rPr>
                <w:lang w:eastAsia="en-KE"/>
              </w:rPr>
              <w:t xml:space="preserve">1.408 </w:t>
            </w:r>
          </w:p>
        </w:tc>
        <w:tc>
          <w:tcPr>
            <w:tcW w:w="1408" w:type="dxa"/>
            <w:tcBorders>
              <w:top w:val="nil"/>
              <w:left w:val="nil"/>
              <w:bottom w:val="nil"/>
              <w:right w:val="nil"/>
            </w:tcBorders>
            <w:noWrap/>
            <w:hideMark/>
          </w:tcPr>
          <w:p w14:paraId="608CBC25" w14:textId="2BACE893" w:rsidR="00DA7A1F" w:rsidRPr="00C20C2B" w:rsidRDefault="00DA7A1F" w:rsidP="00962413">
            <w:pPr>
              <w:pStyle w:val="Normal-pool-Table"/>
              <w:jc w:val="right"/>
              <w:rPr>
                <w:lang w:eastAsia="en-KE"/>
              </w:rPr>
            </w:pPr>
            <w:r w:rsidRPr="00C20C2B">
              <w:rPr>
                <w:lang w:eastAsia="en-KE"/>
              </w:rPr>
              <w:t>83</w:t>
            </w:r>
            <w:r w:rsidR="00962413" w:rsidRPr="00C20C2B">
              <w:rPr>
                <w:lang w:eastAsia="en-KE"/>
              </w:rPr>
              <w:t xml:space="preserve"> </w:t>
            </w:r>
            <w:r w:rsidRPr="00C20C2B">
              <w:rPr>
                <w:lang w:eastAsia="en-KE"/>
              </w:rPr>
              <w:t xml:space="preserve">249 </w:t>
            </w:r>
          </w:p>
        </w:tc>
        <w:tc>
          <w:tcPr>
            <w:tcW w:w="1368" w:type="dxa"/>
            <w:tcBorders>
              <w:top w:val="nil"/>
              <w:left w:val="nil"/>
              <w:bottom w:val="nil"/>
              <w:right w:val="nil"/>
            </w:tcBorders>
            <w:noWrap/>
            <w:hideMark/>
          </w:tcPr>
          <w:p w14:paraId="121AD027" w14:textId="69873A95" w:rsidR="00DA7A1F" w:rsidRPr="00C20C2B" w:rsidRDefault="00DA7A1F" w:rsidP="00962413">
            <w:pPr>
              <w:pStyle w:val="Normal-pool-Table"/>
              <w:jc w:val="right"/>
              <w:rPr>
                <w:lang w:eastAsia="en-KE"/>
              </w:rPr>
            </w:pPr>
            <w:r w:rsidRPr="00C20C2B">
              <w:rPr>
                <w:lang w:eastAsia="en-KE"/>
              </w:rPr>
              <w:t>86</w:t>
            </w:r>
            <w:r w:rsidR="00962413" w:rsidRPr="00C20C2B">
              <w:rPr>
                <w:lang w:eastAsia="en-KE"/>
              </w:rPr>
              <w:t xml:space="preserve"> </w:t>
            </w:r>
            <w:r w:rsidRPr="00C20C2B">
              <w:rPr>
                <w:lang w:eastAsia="en-KE"/>
              </w:rPr>
              <w:t xml:space="preserve">695 </w:t>
            </w:r>
          </w:p>
        </w:tc>
        <w:tc>
          <w:tcPr>
            <w:tcW w:w="1287" w:type="dxa"/>
            <w:tcBorders>
              <w:top w:val="nil"/>
              <w:left w:val="nil"/>
              <w:bottom w:val="nil"/>
              <w:right w:val="nil"/>
            </w:tcBorders>
            <w:noWrap/>
            <w:hideMark/>
          </w:tcPr>
          <w:p w14:paraId="29B0338C" w14:textId="46F74BBD" w:rsidR="00DA7A1F" w:rsidRPr="00C20C2B" w:rsidRDefault="00DA7A1F" w:rsidP="00962413">
            <w:pPr>
              <w:pStyle w:val="Normal-pool-Table"/>
              <w:jc w:val="right"/>
              <w:rPr>
                <w:lang w:eastAsia="en-KE"/>
              </w:rPr>
            </w:pPr>
            <w:r w:rsidRPr="00C20C2B">
              <w:rPr>
                <w:lang w:eastAsia="en-KE"/>
              </w:rPr>
              <w:t>81</w:t>
            </w:r>
            <w:r w:rsidR="00962413" w:rsidRPr="00C20C2B">
              <w:rPr>
                <w:lang w:eastAsia="en-KE"/>
              </w:rPr>
              <w:t xml:space="preserve"> </w:t>
            </w:r>
            <w:r w:rsidRPr="00C20C2B">
              <w:rPr>
                <w:lang w:eastAsia="en-KE"/>
              </w:rPr>
              <w:t xml:space="preserve">292 </w:t>
            </w:r>
          </w:p>
        </w:tc>
      </w:tr>
      <w:tr w:rsidR="00A32177" w:rsidRPr="00C20C2B" w14:paraId="65F2D769" w14:textId="77777777" w:rsidTr="00962413">
        <w:trPr>
          <w:trHeight w:val="57"/>
          <w:jc w:val="right"/>
        </w:trPr>
        <w:tc>
          <w:tcPr>
            <w:tcW w:w="2977" w:type="dxa"/>
            <w:tcBorders>
              <w:top w:val="nil"/>
              <w:left w:val="nil"/>
              <w:bottom w:val="nil"/>
              <w:right w:val="nil"/>
            </w:tcBorders>
            <w:hideMark/>
          </w:tcPr>
          <w:p w14:paraId="585C058C" w14:textId="77777777" w:rsidR="00A32177" w:rsidRPr="00C20C2B" w:rsidRDefault="00A32177" w:rsidP="00962413">
            <w:pPr>
              <w:pStyle w:val="Normal-pool-Table"/>
              <w:rPr>
                <w:lang w:eastAsia="en-KE"/>
              </w:rPr>
            </w:pPr>
            <w:r w:rsidRPr="00C20C2B">
              <w:rPr>
                <w:lang w:eastAsia="en-KE"/>
              </w:rPr>
              <w:t>Brunei Darussalam</w:t>
            </w:r>
          </w:p>
        </w:tc>
        <w:tc>
          <w:tcPr>
            <w:tcW w:w="2457" w:type="dxa"/>
            <w:tcBorders>
              <w:top w:val="nil"/>
              <w:left w:val="nil"/>
              <w:bottom w:val="nil"/>
              <w:right w:val="nil"/>
            </w:tcBorders>
            <w:noWrap/>
            <w:hideMark/>
          </w:tcPr>
          <w:p w14:paraId="5D4D9E81" w14:textId="7CA2A779"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05C6A21E" w14:textId="41C3D6B2"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304617EA" w14:textId="66C47142"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0C103CA2" w14:textId="7103A3F4" w:rsidR="00A32177" w:rsidRPr="00C20C2B" w:rsidRDefault="00A32177" w:rsidP="00962413">
            <w:pPr>
              <w:pStyle w:val="Normal-pool-Table"/>
              <w:jc w:val="right"/>
              <w:rPr>
                <w:lang w:eastAsia="en-KE"/>
              </w:rPr>
            </w:pPr>
            <w:r w:rsidRPr="00C20C2B">
              <w:rPr>
                <w:lang w:eastAsia="en-GB"/>
              </w:rPr>
              <w:t>–</w:t>
            </w:r>
          </w:p>
        </w:tc>
      </w:tr>
      <w:tr w:rsidR="00A32177" w:rsidRPr="00C20C2B" w14:paraId="79CBC9A9" w14:textId="77777777" w:rsidTr="00962413">
        <w:trPr>
          <w:trHeight w:val="57"/>
          <w:jc w:val="right"/>
        </w:trPr>
        <w:tc>
          <w:tcPr>
            <w:tcW w:w="2977" w:type="dxa"/>
            <w:tcBorders>
              <w:top w:val="nil"/>
              <w:left w:val="nil"/>
              <w:bottom w:val="nil"/>
              <w:right w:val="nil"/>
            </w:tcBorders>
            <w:hideMark/>
          </w:tcPr>
          <w:p w14:paraId="303EB8B4" w14:textId="77777777" w:rsidR="00A32177" w:rsidRPr="00C20C2B" w:rsidRDefault="00A32177" w:rsidP="00962413">
            <w:pPr>
              <w:pStyle w:val="Normal-pool-Table"/>
              <w:rPr>
                <w:lang w:eastAsia="en-KE"/>
              </w:rPr>
            </w:pPr>
            <w:r w:rsidRPr="00C20C2B">
              <w:rPr>
                <w:lang w:eastAsia="en-KE"/>
              </w:rPr>
              <w:t>Bulgaria</w:t>
            </w:r>
          </w:p>
        </w:tc>
        <w:tc>
          <w:tcPr>
            <w:tcW w:w="2457" w:type="dxa"/>
            <w:tcBorders>
              <w:top w:val="nil"/>
              <w:left w:val="nil"/>
              <w:bottom w:val="nil"/>
              <w:right w:val="nil"/>
            </w:tcBorders>
            <w:noWrap/>
            <w:hideMark/>
          </w:tcPr>
          <w:p w14:paraId="714097E5" w14:textId="1FAD815D"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56102978" w14:textId="3899A091"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4513D568" w14:textId="5D50F59E"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24EED771" w14:textId="5B2BAFFB" w:rsidR="00A32177" w:rsidRPr="00C20C2B" w:rsidRDefault="00A32177" w:rsidP="00962413">
            <w:pPr>
              <w:pStyle w:val="Normal-pool-Table"/>
              <w:jc w:val="right"/>
              <w:rPr>
                <w:lang w:eastAsia="en-KE"/>
              </w:rPr>
            </w:pPr>
            <w:r w:rsidRPr="00C20C2B">
              <w:rPr>
                <w:lang w:eastAsia="en-GB"/>
              </w:rPr>
              <w:t>–</w:t>
            </w:r>
          </w:p>
        </w:tc>
      </w:tr>
      <w:tr w:rsidR="00A32177" w:rsidRPr="00C20C2B" w14:paraId="08FAD374" w14:textId="77777777" w:rsidTr="00962413">
        <w:trPr>
          <w:trHeight w:val="57"/>
          <w:jc w:val="right"/>
        </w:trPr>
        <w:tc>
          <w:tcPr>
            <w:tcW w:w="2977" w:type="dxa"/>
            <w:tcBorders>
              <w:top w:val="nil"/>
              <w:left w:val="nil"/>
              <w:bottom w:val="nil"/>
              <w:right w:val="nil"/>
            </w:tcBorders>
            <w:hideMark/>
          </w:tcPr>
          <w:p w14:paraId="1A0460C4" w14:textId="77777777" w:rsidR="00A32177" w:rsidRPr="00C20C2B" w:rsidRDefault="00A32177" w:rsidP="00962413">
            <w:pPr>
              <w:pStyle w:val="Normal-pool-Table"/>
              <w:rPr>
                <w:lang w:eastAsia="en-KE"/>
              </w:rPr>
            </w:pPr>
            <w:r w:rsidRPr="00C20C2B">
              <w:rPr>
                <w:lang w:eastAsia="en-KE"/>
              </w:rPr>
              <w:t>Burkina Faso</w:t>
            </w:r>
          </w:p>
        </w:tc>
        <w:tc>
          <w:tcPr>
            <w:tcW w:w="2457" w:type="dxa"/>
            <w:tcBorders>
              <w:top w:val="nil"/>
              <w:left w:val="nil"/>
              <w:bottom w:val="nil"/>
              <w:right w:val="nil"/>
            </w:tcBorders>
            <w:noWrap/>
            <w:hideMark/>
          </w:tcPr>
          <w:p w14:paraId="35010929" w14:textId="20E2DFB1"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03C92817" w14:textId="55F0CBE8"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5713A4B0" w14:textId="389CB4E9"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27A1E5D5" w14:textId="608979FB" w:rsidR="00A32177" w:rsidRPr="00C20C2B" w:rsidRDefault="00A32177" w:rsidP="00962413">
            <w:pPr>
              <w:pStyle w:val="Normal-pool-Table"/>
              <w:jc w:val="right"/>
              <w:rPr>
                <w:lang w:eastAsia="en-KE"/>
              </w:rPr>
            </w:pPr>
            <w:r w:rsidRPr="00C20C2B">
              <w:rPr>
                <w:lang w:eastAsia="en-GB"/>
              </w:rPr>
              <w:t>–</w:t>
            </w:r>
          </w:p>
        </w:tc>
      </w:tr>
      <w:tr w:rsidR="00A32177" w:rsidRPr="00C20C2B" w14:paraId="69DE4C0B" w14:textId="77777777" w:rsidTr="00962413">
        <w:trPr>
          <w:trHeight w:val="57"/>
          <w:jc w:val="right"/>
        </w:trPr>
        <w:tc>
          <w:tcPr>
            <w:tcW w:w="2977" w:type="dxa"/>
            <w:tcBorders>
              <w:top w:val="nil"/>
              <w:left w:val="nil"/>
              <w:bottom w:val="nil"/>
              <w:right w:val="nil"/>
            </w:tcBorders>
            <w:hideMark/>
          </w:tcPr>
          <w:p w14:paraId="198ED007" w14:textId="77777777" w:rsidR="00A32177" w:rsidRPr="00C20C2B" w:rsidRDefault="00A32177" w:rsidP="00962413">
            <w:pPr>
              <w:pStyle w:val="Normal-pool-Table"/>
              <w:rPr>
                <w:lang w:eastAsia="en-KE"/>
              </w:rPr>
            </w:pPr>
            <w:r w:rsidRPr="00C20C2B">
              <w:rPr>
                <w:lang w:eastAsia="en-KE"/>
              </w:rPr>
              <w:t>Burundi</w:t>
            </w:r>
          </w:p>
        </w:tc>
        <w:tc>
          <w:tcPr>
            <w:tcW w:w="2457" w:type="dxa"/>
            <w:tcBorders>
              <w:top w:val="nil"/>
              <w:left w:val="nil"/>
              <w:bottom w:val="nil"/>
              <w:right w:val="nil"/>
            </w:tcBorders>
            <w:noWrap/>
            <w:hideMark/>
          </w:tcPr>
          <w:p w14:paraId="16CF4994" w14:textId="7F4DB150"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29466C9D" w14:textId="4352ADD4"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0DC17F35" w14:textId="000F2AC9"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5339C242" w14:textId="0BDECD85" w:rsidR="00A32177" w:rsidRPr="00C20C2B" w:rsidRDefault="00A32177" w:rsidP="00962413">
            <w:pPr>
              <w:pStyle w:val="Normal-pool-Table"/>
              <w:jc w:val="right"/>
              <w:rPr>
                <w:lang w:eastAsia="en-KE"/>
              </w:rPr>
            </w:pPr>
            <w:r w:rsidRPr="00C20C2B">
              <w:rPr>
                <w:lang w:eastAsia="en-GB"/>
              </w:rPr>
              <w:t>–</w:t>
            </w:r>
          </w:p>
        </w:tc>
      </w:tr>
      <w:tr w:rsidR="00A32177" w:rsidRPr="00C20C2B" w14:paraId="6B57F55B" w14:textId="77777777" w:rsidTr="00962413">
        <w:trPr>
          <w:trHeight w:val="57"/>
          <w:jc w:val="right"/>
        </w:trPr>
        <w:tc>
          <w:tcPr>
            <w:tcW w:w="2977" w:type="dxa"/>
            <w:tcBorders>
              <w:top w:val="nil"/>
              <w:left w:val="nil"/>
              <w:bottom w:val="nil"/>
              <w:right w:val="nil"/>
            </w:tcBorders>
            <w:hideMark/>
          </w:tcPr>
          <w:p w14:paraId="10183BAF" w14:textId="77777777" w:rsidR="00A32177" w:rsidRPr="00C20C2B" w:rsidRDefault="00A32177" w:rsidP="00962413">
            <w:pPr>
              <w:pStyle w:val="Normal-pool-Table"/>
              <w:rPr>
                <w:lang w:eastAsia="en-KE"/>
              </w:rPr>
            </w:pPr>
            <w:r w:rsidRPr="00C20C2B">
              <w:rPr>
                <w:lang w:eastAsia="en-KE"/>
              </w:rPr>
              <w:t>Cabo Verde</w:t>
            </w:r>
          </w:p>
        </w:tc>
        <w:tc>
          <w:tcPr>
            <w:tcW w:w="2457" w:type="dxa"/>
            <w:tcBorders>
              <w:top w:val="nil"/>
              <w:left w:val="nil"/>
              <w:bottom w:val="nil"/>
              <w:right w:val="nil"/>
            </w:tcBorders>
            <w:noWrap/>
            <w:hideMark/>
          </w:tcPr>
          <w:p w14:paraId="0CB65B74" w14:textId="04B123B2"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4ADF316E" w14:textId="122F2199"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6F781CF4" w14:textId="6A7EC9E4"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6DFBAE3B" w14:textId="0E9E61A8" w:rsidR="00A32177" w:rsidRPr="00C20C2B" w:rsidRDefault="00A32177" w:rsidP="00962413">
            <w:pPr>
              <w:pStyle w:val="Normal-pool-Table"/>
              <w:jc w:val="right"/>
              <w:rPr>
                <w:lang w:eastAsia="en-KE"/>
              </w:rPr>
            </w:pPr>
            <w:r w:rsidRPr="00C20C2B">
              <w:rPr>
                <w:lang w:eastAsia="en-GB"/>
              </w:rPr>
              <w:t>–</w:t>
            </w:r>
          </w:p>
        </w:tc>
      </w:tr>
      <w:tr w:rsidR="00A32177" w:rsidRPr="00C20C2B" w14:paraId="34F3B565" w14:textId="77777777" w:rsidTr="00962413">
        <w:trPr>
          <w:trHeight w:val="57"/>
          <w:jc w:val="right"/>
        </w:trPr>
        <w:tc>
          <w:tcPr>
            <w:tcW w:w="2977" w:type="dxa"/>
            <w:tcBorders>
              <w:top w:val="nil"/>
              <w:left w:val="nil"/>
              <w:bottom w:val="nil"/>
              <w:right w:val="nil"/>
            </w:tcBorders>
            <w:hideMark/>
          </w:tcPr>
          <w:p w14:paraId="286CA1DD" w14:textId="77777777" w:rsidR="00A32177" w:rsidRPr="00C20C2B" w:rsidRDefault="00A32177" w:rsidP="00962413">
            <w:pPr>
              <w:pStyle w:val="Normal-pool-Table"/>
              <w:rPr>
                <w:lang w:eastAsia="en-KE"/>
              </w:rPr>
            </w:pPr>
            <w:r w:rsidRPr="00C20C2B">
              <w:rPr>
                <w:lang w:eastAsia="en-KE"/>
              </w:rPr>
              <w:t>Cambodia</w:t>
            </w:r>
          </w:p>
        </w:tc>
        <w:tc>
          <w:tcPr>
            <w:tcW w:w="2457" w:type="dxa"/>
            <w:tcBorders>
              <w:top w:val="nil"/>
              <w:left w:val="nil"/>
              <w:bottom w:val="nil"/>
              <w:right w:val="nil"/>
            </w:tcBorders>
            <w:noWrap/>
            <w:hideMark/>
          </w:tcPr>
          <w:p w14:paraId="6A8A7439" w14:textId="64ED21D7"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5C999FD9" w14:textId="7102859A"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0C962C50" w14:textId="295E41C5"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782EC2CA" w14:textId="5EE30CD8" w:rsidR="00A32177" w:rsidRPr="00C20C2B" w:rsidRDefault="00A32177" w:rsidP="00962413">
            <w:pPr>
              <w:pStyle w:val="Normal-pool-Table"/>
              <w:jc w:val="right"/>
              <w:rPr>
                <w:lang w:eastAsia="en-KE"/>
              </w:rPr>
            </w:pPr>
            <w:r w:rsidRPr="00C20C2B">
              <w:rPr>
                <w:lang w:eastAsia="en-GB"/>
              </w:rPr>
              <w:t>–</w:t>
            </w:r>
          </w:p>
        </w:tc>
      </w:tr>
      <w:tr w:rsidR="00A32177" w:rsidRPr="00C20C2B" w14:paraId="5998CBCB" w14:textId="77777777" w:rsidTr="00962413">
        <w:trPr>
          <w:trHeight w:val="57"/>
          <w:jc w:val="right"/>
        </w:trPr>
        <w:tc>
          <w:tcPr>
            <w:tcW w:w="2977" w:type="dxa"/>
            <w:tcBorders>
              <w:top w:val="nil"/>
              <w:left w:val="nil"/>
              <w:bottom w:val="nil"/>
              <w:right w:val="nil"/>
            </w:tcBorders>
            <w:hideMark/>
          </w:tcPr>
          <w:p w14:paraId="0482C0D5" w14:textId="77777777" w:rsidR="00A32177" w:rsidRPr="00C20C2B" w:rsidRDefault="00A32177" w:rsidP="00962413">
            <w:pPr>
              <w:pStyle w:val="Normal-pool-Table"/>
              <w:rPr>
                <w:lang w:eastAsia="en-KE"/>
              </w:rPr>
            </w:pPr>
            <w:r w:rsidRPr="00C20C2B">
              <w:rPr>
                <w:lang w:eastAsia="en-KE"/>
              </w:rPr>
              <w:t>Cameroon</w:t>
            </w:r>
          </w:p>
        </w:tc>
        <w:tc>
          <w:tcPr>
            <w:tcW w:w="2457" w:type="dxa"/>
            <w:tcBorders>
              <w:top w:val="nil"/>
              <w:left w:val="nil"/>
              <w:bottom w:val="nil"/>
              <w:right w:val="nil"/>
            </w:tcBorders>
            <w:noWrap/>
            <w:hideMark/>
          </w:tcPr>
          <w:p w14:paraId="272C5664" w14:textId="1E17583F"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6AFAF7D8" w14:textId="246DF343"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3902F82E" w14:textId="53487713"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41F7C6F7" w14:textId="47A84D55" w:rsidR="00A32177" w:rsidRPr="00C20C2B" w:rsidRDefault="00A32177" w:rsidP="00962413">
            <w:pPr>
              <w:pStyle w:val="Normal-pool-Table"/>
              <w:jc w:val="right"/>
              <w:rPr>
                <w:lang w:eastAsia="en-KE"/>
              </w:rPr>
            </w:pPr>
            <w:r w:rsidRPr="00C20C2B">
              <w:rPr>
                <w:lang w:eastAsia="en-GB"/>
              </w:rPr>
              <w:t>–</w:t>
            </w:r>
          </w:p>
        </w:tc>
      </w:tr>
      <w:tr w:rsidR="00DA7A1F" w:rsidRPr="00C20C2B" w14:paraId="1D3DC9F8" w14:textId="77777777" w:rsidTr="00962413">
        <w:trPr>
          <w:trHeight w:val="57"/>
          <w:jc w:val="right"/>
        </w:trPr>
        <w:tc>
          <w:tcPr>
            <w:tcW w:w="2977" w:type="dxa"/>
            <w:tcBorders>
              <w:top w:val="nil"/>
              <w:left w:val="nil"/>
              <w:bottom w:val="nil"/>
              <w:right w:val="nil"/>
            </w:tcBorders>
            <w:hideMark/>
          </w:tcPr>
          <w:p w14:paraId="55CF1152" w14:textId="77777777" w:rsidR="00DA7A1F" w:rsidRPr="00C20C2B" w:rsidRDefault="00DA7A1F" w:rsidP="00962413">
            <w:pPr>
              <w:pStyle w:val="Normal-pool-Table"/>
              <w:rPr>
                <w:lang w:eastAsia="en-KE"/>
              </w:rPr>
            </w:pPr>
            <w:r w:rsidRPr="00C20C2B">
              <w:rPr>
                <w:lang w:eastAsia="en-KE"/>
              </w:rPr>
              <w:t>Canada</w:t>
            </w:r>
          </w:p>
        </w:tc>
        <w:tc>
          <w:tcPr>
            <w:tcW w:w="2457" w:type="dxa"/>
            <w:tcBorders>
              <w:top w:val="nil"/>
              <w:left w:val="nil"/>
              <w:bottom w:val="nil"/>
              <w:right w:val="nil"/>
            </w:tcBorders>
            <w:noWrap/>
            <w:hideMark/>
          </w:tcPr>
          <w:p w14:paraId="03D86A2F" w14:textId="7E57FC94" w:rsidR="00DA7A1F" w:rsidRPr="00C20C2B" w:rsidRDefault="00DA7A1F" w:rsidP="00962413">
            <w:pPr>
              <w:pStyle w:val="Normal-pool-Table"/>
              <w:jc w:val="right"/>
              <w:rPr>
                <w:lang w:eastAsia="en-KE"/>
              </w:rPr>
            </w:pPr>
            <w:r w:rsidRPr="00C20C2B">
              <w:rPr>
                <w:lang w:eastAsia="en-KE"/>
              </w:rPr>
              <w:t xml:space="preserve">2.538 </w:t>
            </w:r>
          </w:p>
        </w:tc>
        <w:tc>
          <w:tcPr>
            <w:tcW w:w="1408" w:type="dxa"/>
            <w:tcBorders>
              <w:top w:val="nil"/>
              <w:left w:val="nil"/>
              <w:bottom w:val="nil"/>
              <w:right w:val="nil"/>
            </w:tcBorders>
            <w:noWrap/>
            <w:hideMark/>
          </w:tcPr>
          <w:p w14:paraId="206E3610" w14:textId="09C41D09" w:rsidR="00DA7A1F" w:rsidRPr="00C20C2B" w:rsidRDefault="00DA7A1F" w:rsidP="00962413">
            <w:pPr>
              <w:pStyle w:val="Normal-pool-Table"/>
              <w:jc w:val="right"/>
              <w:rPr>
                <w:lang w:eastAsia="en-KE"/>
              </w:rPr>
            </w:pPr>
            <w:r w:rsidRPr="00C20C2B">
              <w:rPr>
                <w:lang w:eastAsia="en-KE"/>
              </w:rPr>
              <w:t>150</w:t>
            </w:r>
            <w:r w:rsidR="00962413" w:rsidRPr="00C20C2B">
              <w:rPr>
                <w:lang w:eastAsia="en-KE"/>
              </w:rPr>
              <w:t xml:space="preserve"> </w:t>
            </w:r>
            <w:r w:rsidRPr="00C20C2B">
              <w:rPr>
                <w:lang w:eastAsia="en-KE"/>
              </w:rPr>
              <w:t xml:space="preserve">061 </w:t>
            </w:r>
          </w:p>
        </w:tc>
        <w:tc>
          <w:tcPr>
            <w:tcW w:w="1368" w:type="dxa"/>
            <w:tcBorders>
              <w:top w:val="nil"/>
              <w:left w:val="nil"/>
              <w:bottom w:val="nil"/>
              <w:right w:val="nil"/>
            </w:tcBorders>
            <w:noWrap/>
            <w:hideMark/>
          </w:tcPr>
          <w:p w14:paraId="3F1CC500" w14:textId="3866D6A3" w:rsidR="00DA7A1F" w:rsidRPr="00C20C2B" w:rsidRDefault="00DA7A1F" w:rsidP="00962413">
            <w:pPr>
              <w:pStyle w:val="Normal-pool-Table"/>
              <w:jc w:val="right"/>
              <w:rPr>
                <w:lang w:eastAsia="en-KE"/>
              </w:rPr>
            </w:pPr>
            <w:r w:rsidRPr="00C20C2B">
              <w:rPr>
                <w:lang w:eastAsia="en-KE"/>
              </w:rPr>
              <w:t>156</w:t>
            </w:r>
            <w:r w:rsidR="00962413" w:rsidRPr="00C20C2B">
              <w:rPr>
                <w:lang w:eastAsia="en-KE"/>
              </w:rPr>
              <w:t xml:space="preserve"> </w:t>
            </w:r>
            <w:r w:rsidRPr="00C20C2B">
              <w:rPr>
                <w:lang w:eastAsia="en-KE"/>
              </w:rPr>
              <w:t xml:space="preserve">273 </w:t>
            </w:r>
          </w:p>
        </w:tc>
        <w:tc>
          <w:tcPr>
            <w:tcW w:w="1287" w:type="dxa"/>
            <w:tcBorders>
              <w:top w:val="nil"/>
              <w:left w:val="nil"/>
              <w:bottom w:val="nil"/>
              <w:right w:val="nil"/>
            </w:tcBorders>
            <w:noWrap/>
            <w:hideMark/>
          </w:tcPr>
          <w:p w14:paraId="4DBE6BE3" w14:textId="5110B49D" w:rsidR="00DA7A1F" w:rsidRPr="00C20C2B" w:rsidRDefault="00DA7A1F" w:rsidP="00962413">
            <w:pPr>
              <w:pStyle w:val="Normal-pool-Table"/>
              <w:jc w:val="right"/>
              <w:rPr>
                <w:lang w:eastAsia="en-KE"/>
              </w:rPr>
            </w:pPr>
            <w:r w:rsidRPr="00C20C2B">
              <w:rPr>
                <w:lang w:eastAsia="en-KE"/>
              </w:rPr>
              <w:t>146</w:t>
            </w:r>
            <w:r w:rsidR="00962413" w:rsidRPr="00C20C2B">
              <w:rPr>
                <w:lang w:eastAsia="en-KE"/>
              </w:rPr>
              <w:t xml:space="preserve"> </w:t>
            </w:r>
            <w:r w:rsidRPr="00C20C2B">
              <w:rPr>
                <w:lang w:eastAsia="en-KE"/>
              </w:rPr>
              <w:t xml:space="preserve">534 </w:t>
            </w:r>
          </w:p>
        </w:tc>
      </w:tr>
      <w:tr w:rsidR="00A32177" w:rsidRPr="00C20C2B" w14:paraId="61293452" w14:textId="77777777" w:rsidTr="00962413">
        <w:trPr>
          <w:trHeight w:val="57"/>
          <w:jc w:val="right"/>
        </w:trPr>
        <w:tc>
          <w:tcPr>
            <w:tcW w:w="2977" w:type="dxa"/>
            <w:tcBorders>
              <w:top w:val="nil"/>
              <w:left w:val="nil"/>
              <w:bottom w:val="nil"/>
              <w:right w:val="nil"/>
            </w:tcBorders>
            <w:hideMark/>
          </w:tcPr>
          <w:p w14:paraId="6679F526" w14:textId="77777777" w:rsidR="00A32177" w:rsidRPr="00C20C2B" w:rsidRDefault="00A32177" w:rsidP="00962413">
            <w:pPr>
              <w:pStyle w:val="Normal-pool-Table"/>
              <w:rPr>
                <w:lang w:eastAsia="en-KE"/>
              </w:rPr>
            </w:pPr>
            <w:r w:rsidRPr="00C20C2B">
              <w:rPr>
                <w:lang w:eastAsia="en-KE"/>
              </w:rPr>
              <w:t>Central African Republic</w:t>
            </w:r>
          </w:p>
        </w:tc>
        <w:tc>
          <w:tcPr>
            <w:tcW w:w="2457" w:type="dxa"/>
            <w:tcBorders>
              <w:top w:val="nil"/>
              <w:left w:val="nil"/>
              <w:bottom w:val="nil"/>
              <w:right w:val="nil"/>
            </w:tcBorders>
            <w:noWrap/>
            <w:hideMark/>
          </w:tcPr>
          <w:p w14:paraId="6FBEACA3" w14:textId="33E274DE"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00F1D065" w14:textId="0BDCABEF"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57D46AD0" w14:textId="402F9B6D"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0B128948" w14:textId="53980AC1" w:rsidR="00A32177" w:rsidRPr="00C20C2B" w:rsidRDefault="00A32177" w:rsidP="00962413">
            <w:pPr>
              <w:pStyle w:val="Normal-pool-Table"/>
              <w:jc w:val="right"/>
              <w:rPr>
                <w:lang w:eastAsia="en-KE"/>
              </w:rPr>
            </w:pPr>
            <w:r w:rsidRPr="00C20C2B">
              <w:rPr>
                <w:lang w:eastAsia="en-GB"/>
              </w:rPr>
              <w:t>–</w:t>
            </w:r>
          </w:p>
        </w:tc>
      </w:tr>
      <w:tr w:rsidR="00A32177" w:rsidRPr="00C20C2B" w14:paraId="10ACCCA5" w14:textId="77777777" w:rsidTr="00962413">
        <w:trPr>
          <w:trHeight w:val="57"/>
          <w:jc w:val="right"/>
        </w:trPr>
        <w:tc>
          <w:tcPr>
            <w:tcW w:w="2977" w:type="dxa"/>
            <w:tcBorders>
              <w:top w:val="nil"/>
              <w:left w:val="nil"/>
              <w:bottom w:val="nil"/>
              <w:right w:val="nil"/>
            </w:tcBorders>
            <w:hideMark/>
          </w:tcPr>
          <w:p w14:paraId="04C90B3B" w14:textId="77777777" w:rsidR="00A32177" w:rsidRPr="00C20C2B" w:rsidRDefault="00A32177" w:rsidP="00962413">
            <w:pPr>
              <w:pStyle w:val="Normal-pool-Table"/>
              <w:rPr>
                <w:lang w:eastAsia="en-KE"/>
              </w:rPr>
            </w:pPr>
            <w:r w:rsidRPr="00C20C2B">
              <w:rPr>
                <w:lang w:eastAsia="en-KE"/>
              </w:rPr>
              <w:t>Chad</w:t>
            </w:r>
          </w:p>
        </w:tc>
        <w:tc>
          <w:tcPr>
            <w:tcW w:w="2457" w:type="dxa"/>
            <w:tcBorders>
              <w:top w:val="nil"/>
              <w:left w:val="nil"/>
              <w:bottom w:val="nil"/>
              <w:right w:val="nil"/>
            </w:tcBorders>
            <w:noWrap/>
            <w:hideMark/>
          </w:tcPr>
          <w:p w14:paraId="2FC076F4" w14:textId="48E2C852"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05A0420A" w14:textId="001C23C7"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7012337A" w14:textId="7659A4B2"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054DB1DB" w14:textId="07408C14" w:rsidR="00A32177" w:rsidRPr="00C20C2B" w:rsidRDefault="00A32177" w:rsidP="00962413">
            <w:pPr>
              <w:pStyle w:val="Normal-pool-Table"/>
              <w:jc w:val="right"/>
              <w:rPr>
                <w:lang w:eastAsia="en-KE"/>
              </w:rPr>
            </w:pPr>
            <w:r w:rsidRPr="00C20C2B">
              <w:rPr>
                <w:lang w:eastAsia="en-GB"/>
              </w:rPr>
              <w:t>–</w:t>
            </w:r>
          </w:p>
        </w:tc>
      </w:tr>
      <w:tr w:rsidR="00DA7A1F" w:rsidRPr="00C20C2B" w14:paraId="6431D000" w14:textId="77777777" w:rsidTr="00962413">
        <w:trPr>
          <w:trHeight w:val="57"/>
          <w:jc w:val="right"/>
        </w:trPr>
        <w:tc>
          <w:tcPr>
            <w:tcW w:w="2977" w:type="dxa"/>
            <w:tcBorders>
              <w:top w:val="nil"/>
              <w:left w:val="nil"/>
              <w:bottom w:val="nil"/>
              <w:right w:val="nil"/>
            </w:tcBorders>
            <w:hideMark/>
          </w:tcPr>
          <w:p w14:paraId="50337E41" w14:textId="77777777" w:rsidR="00DA7A1F" w:rsidRPr="00C20C2B" w:rsidRDefault="00DA7A1F" w:rsidP="00962413">
            <w:pPr>
              <w:pStyle w:val="Normal-pool-Table"/>
              <w:rPr>
                <w:lang w:eastAsia="en-KE"/>
              </w:rPr>
            </w:pPr>
            <w:r w:rsidRPr="00C20C2B">
              <w:rPr>
                <w:lang w:eastAsia="en-KE"/>
              </w:rPr>
              <w:t>Chile</w:t>
            </w:r>
          </w:p>
        </w:tc>
        <w:tc>
          <w:tcPr>
            <w:tcW w:w="2457" w:type="dxa"/>
            <w:tcBorders>
              <w:top w:val="nil"/>
              <w:left w:val="nil"/>
              <w:bottom w:val="nil"/>
              <w:right w:val="nil"/>
            </w:tcBorders>
            <w:noWrap/>
            <w:hideMark/>
          </w:tcPr>
          <w:p w14:paraId="627F52D0" w14:textId="0CDDCFE5" w:rsidR="00DA7A1F" w:rsidRPr="00C20C2B" w:rsidRDefault="00DA7A1F" w:rsidP="00962413">
            <w:pPr>
              <w:pStyle w:val="Normal-pool-Table"/>
              <w:jc w:val="right"/>
              <w:rPr>
                <w:lang w:eastAsia="en-KE"/>
              </w:rPr>
            </w:pPr>
            <w:r w:rsidRPr="00C20C2B">
              <w:rPr>
                <w:lang w:eastAsia="en-KE"/>
              </w:rPr>
              <w:t xml:space="preserve">0.373 </w:t>
            </w:r>
          </w:p>
        </w:tc>
        <w:tc>
          <w:tcPr>
            <w:tcW w:w="1408" w:type="dxa"/>
            <w:tcBorders>
              <w:top w:val="nil"/>
              <w:left w:val="nil"/>
              <w:bottom w:val="nil"/>
              <w:right w:val="nil"/>
            </w:tcBorders>
            <w:noWrap/>
            <w:hideMark/>
          </w:tcPr>
          <w:p w14:paraId="4998CF2D" w14:textId="349625DB" w:rsidR="00DA7A1F" w:rsidRPr="00C20C2B" w:rsidRDefault="00DA7A1F" w:rsidP="00962413">
            <w:pPr>
              <w:pStyle w:val="Normal-pool-Table"/>
              <w:jc w:val="right"/>
              <w:rPr>
                <w:lang w:eastAsia="en-KE"/>
              </w:rPr>
            </w:pPr>
            <w:r w:rsidRPr="00C20C2B">
              <w:rPr>
                <w:lang w:eastAsia="en-KE"/>
              </w:rPr>
              <w:t>22</w:t>
            </w:r>
            <w:r w:rsidR="00962413" w:rsidRPr="00C20C2B">
              <w:rPr>
                <w:lang w:eastAsia="en-KE"/>
              </w:rPr>
              <w:t xml:space="preserve"> </w:t>
            </w:r>
            <w:r w:rsidRPr="00C20C2B">
              <w:rPr>
                <w:lang w:eastAsia="en-KE"/>
              </w:rPr>
              <w:t xml:space="preserve">053 </w:t>
            </w:r>
          </w:p>
        </w:tc>
        <w:tc>
          <w:tcPr>
            <w:tcW w:w="1368" w:type="dxa"/>
            <w:tcBorders>
              <w:top w:val="nil"/>
              <w:left w:val="nil"/>
              <w:bottom w:val="nil"/>
              <w:right w:val="nil"/>
            </w:tcBorders>
            <w:noWrap/>
            <w:hideMark/>
          </w:tcPr>
          <w:p w14:paraId="0650D47B" w14:textId="66429EDD" w:rsidR="00DA7A1F" w:rsidRPr="00C20C2B" w:rsidRDefault="00DA7A1F" w:rsidP="00962413">
            <w:pPr>
              <w:pStyle w:val="Normal-pool-Table"/>
              <w:jc w:val="right"/>
              <w:rPr>
                <w:lang w:eastAsia="en-KE"/>
              </w:rPr>
            </w:pPr>
            <w:r w:rsidRPr="00C20C2B">
              <w:rPr>
                <w:lang w:eastAsia="en-KE"/>
              </w:rPr>
              <w:t>22</w:t>
            </w:r>
            <w:r w:rsidR="00962413" w:rsidRPr="00C20C2B">
              <w:rPr>
                <w:lang w:eastAsia="en-KE"/>
              </w:rPr>
              <w:t xml:space="preserve"> </w:t>
            </w:r>
            <w:r w:rsidRPr="00C20C2B">
              <w:rPr>
                <w:lang w:eastAsia="en-KE"/>
              </w:rPr>
              <w:t xml:space="preserve">966 </w:t>
            </w:r>
          </w:p>
        </w:tc>
        <w:tc>
          <w:tcPr>
            <w:tcW w:w="1287" w:type="dxa"/>
            <w:tcBorders>
              <w:top w:val="nil"/>
              <w:left w:val="nil"/>
              <w:bottom w:val="nil"/>
              <w:right w:val="nil"/>
            </w:tcBorders>
            <w:noWrap/>
            <w:hideMark/>
          </w:tcPr>
          <w:p w14:paraId="65F43212" w14:textId="6C6C7ACB" w:rsidR="00DA7A1F" w:rsidRPr="00C20C2B" w:rsidRDefault="00DA7A1F" w:rsidP="00962413">
            <w:pPr>
              <w:pStyle w:val="Normal-pool-Table"/>
              <w:jc w:val="right"/>
              <w:rPr>
                <w:lang w:eastAsia="en-KE"/>
              </w:rPr>
            </w:pPr>
            <w:r w:rsidRPr="00C20C2B">
              <w:rPr>
                <w:lang w:eastAsia="en-KE"/>
              </w:rPr>
              <w:t>21</w:t>
            </w:r>
            <w:r w:rsidR="00962413" w:rsidRPr="00C20C2B">
              <w:rPr>
                <w:lang w:eastAsia="en-KE"/>
              </w:rPr>
              <w:t xml:space="preserve"> </w:t>
            </w:r>
            <w:r w:rsidRPr="00C20C2B">
              <w:rPr>
                <w:lang w:eastAsia="en-KE"/>
              </w:rPr>
              <w:t xml:space="preserve">535 </w:t>
            </w:r>
          </w:p>
        </w:tc>
      </w:tr>
      <w:tr w:rsidR="00DA7A1F" w:rsidRPr="00C20C2B" w14:paraId="2F873053" w14:textId="77777777" w:rsidTr="00962413">
        <w:trPr>
          <w:trHeight w:val="57"/>
          <w:jc w:val="right"/>
        </w:trPr>
        <w:tc>
          <w:tcPr>
            <w:tcW w:w="2977" w:type="dxa"/>
            <w:tcBorders>
              <w:top w:val="nil"/>
              <w:left w:val="nil"/>
              <w:bottom w:val="nil"/>
              <w:right w:val="nil"/>
            </w:tcBorders>
            <w:hideMark/>
          </w:tcPr>
          <w:p w14:paraId="66058CAE" w14:textId="77777777" w:rsidR="00DA7A1F" w:rsidRPr="00C20C2B" w:rsidRDefault="00DA7A1F" w:rsidP="00962413">
            <w:pPr>
              <w:pStyle w:val="Normal-pool-Table"/>
              <w:rPr>
                <w:lang w:eastAsia="en-KE"/>
              </w:rPr>
            </w:pPr>
            <w:r w:rsidRPr="00C20C2B">
              <w:rPr>
                <w:lang w:eastAsia="en-KE"/>
              </w:rPr>
              <w:t>China</w:t>
            </w:r>
          </w:p>
        </w:tc>
        <w:tc>
          <w:tcPr>
            <w:tcW w:w="2457" w:type="dxa"/>
            <w:tcBorders>
              <w:top w:val="nil"/>
              <w:left w:val="nil"/>
              <w:bottom w:val="nil"/>
              <w:right w:val="nil"/>
            </w:tcBorders>
            <w:noWrap/>
            <w:hideMark/>
          </w:tcPr>
          <w:p w14:paraId="7DF2D2A3" w14:textId="66DCAB84" w:rsidR="00DA7A1F" w:rsidRPr="00C20C2B" w:rsidRDefault="00DA7A1F" w:rsidP="00962413">
            <w:pPr>
              <w:pStyle w:val="Normal-pool-Table"/>
              <w:jc w:val="right"/>
              <w:rPr>
                <w:lang w:eastAsia="en-KE"/>
              </w:rPr>
            </w:pPr>
            <w:r w:rsidRPr="00C20C2B">
              <w:rPr>
                <w:lang w:eastAsia="en-KE"/>
              </w:rPr>
              <w:t xml:space="preserve">19.964 </w:t>
            </w:r>
          </w:p>
        </w:tc>
        <w:tc>
          <w:tcPr>
            <w:tcW w:w="1408" w:type="dxa"/>
            <w:tcBorders>
              <w:top w:val="nil"/>
              <w:left w:val="nil"/>
              <w:bottom w:val="nil"/>
              <w:right w:val="nil"/>
            </w:tcBorders>
            <w:noWrap/>
            <w:hideMark/>
          </w:tcPr>
          <w:p w14:paraId="6787B8D7" w14:textId="304EADCE" w:rsidR="00DA7A1F" w:rsidRPr="00C20C2B" w:rsidRDefault="00DA7A1F" w:rsidP="00962413">
            <w:pPr>
              <w:pStyle w:val="Normal-pool-Table"/>
              <w:jc w:val="right"/>
              <w:rPr>
                <w:lang w:eastAsia="en-KE"/>
              </w:rPr>
            </w:pPr>
            <w:r w:rsidRPr="00C20C2B">
              <w:rPr>
                <w:lang w:eastAsia="en-KE"/>
              </w:rPr>
              <w:t>1</w:t>
            </w:r>
            <w:r w:rsidR="00962413" w:rsidRPr="00C20C2B">
              <w:rPr>
                <w:lang w:eastAsia="en-KE"/>
              </w:rPr>
              <w:t xml:space="preserve"> </w:t>
            </w:r>
            <w:r w:rsidRPr="00C20C2B">
              <w:rPr>
                <w:lang w:eastAsia="en-KE"/>
              </w:rPr>
              <w:t>180</w:t>
            </w:r>
            <w:r w:rsidR="00962413" w:rsidRPr="00C20C2B">
              <w:rPr>
                <w:lang w:eastAsia="en-KE"/>
              </w:rPr>
              <w:t xml:space="preserve"> </w:t>
            </w:r>
            <w:r w:rsidRPr="00C20C2B">
              <w:rPr>
                <w:lang w:eastAsia="en-KE"/>
              </w:rPr>
              <w:t xml:space="preserve">393 </w:t>
            </w:r>
          </w:p>
        </w:tc>
        <w:tc>
          <w:tcPr>
            <w:tcW w:w="1368" w:type="dxa"/>
            <w:tcBorders>
              <w:top w:val="nil"/>
              <w:left w:val="nil"/>
              <w:bottom w:val="nil"/>
              <w:right w:val="nil"/>
            </w:tcBorders>
            <w:noWrap/>
            <w:hideMark/>
          </w:tcPr>
          <w:p w14:paraId="5CCAF33C" w14:textId="33A4F2FA" w:rsidR="00DA7A1F" w:rsidRPr="00C20C2B" w:rsidRDefault="00DA7A1F" w:rsidP="00962413">
            <w:pPr>
              <w:pStyle w:val="Normal-pool-Table"/>
              <w:jc w:val="right"/>
              <w:rPr>
                <w:lang w:eastAsia="en-KE"/>
              </w:rPr>
            </w:pPr>
            <w:r w:rsidRPr="00C20C2B">
              <w:rPr>
                <w:lang w:eastAsia="en-KE"/>
              </w:rPr>
              <w:t>1</w:t>
            </w:r>
            <w:r w:rsidR="00962413" w:rsidRPr="00C20C2B">
              <w:rPr>
                <w:lang w:eastAsia="en-KE"/>
              </w:rPr>
              <w:t xml:space="preserve"> </w:t>
            </w:r>
            <w:r w:rsidRPr="00C20C2B">
              <w:rPr>
                <w:lang w:eastAsia="en-KE"/>
              </w:rPr>
              <w:t>229</w:t>
            </w:r>
            <w:r w:rsidR="00962413" w:rsidRPr="00C20C2B">
              <w:rPr>
                <w:lang w:eastAsia="en-KE"/>
              </w:rPr>
              <w:t xml:space="preserve"> </w:t>
            </w:r>
            <w:r w:rsidRPr="00C20C2B">
              <w:rPr>
                <w:lang w:eastAsia="en-KE"/>
              </w:rPr>
              <w:t xml:space="preserve">256 </w:t>
            </w:r>
          </w:p>
        </w:tc>
        <w:tc>
          <w:tcPr>
            <w:tcW w:w="1287" w:type="dxa"/>
            <w:tcBorders>
              <w:top w:val="nil"/>
              <w:left w:val="nil"/>
              <w:bottom w:val="nil"/>
              <w:right w:val="nil"/>
            </w:tcBorders>
            <w:noWrap/>
            <w:hideMark/>
          </w:tcPr>
          <w:p w14:paraId="70E22A8C" w14:textId="39270A6A" w:rsidR="00DA7A1F" w:rsidRPr="00C20C2B" w:rsidRDefault="00DA7A1F" w:rsidP="00962413">
            <w:pPr>
              <w:pStyle w:val="Normal-pool-Table"/>
              <w:jc w:val="right"/>
              <w:rPr>
                <w:lang w:eastAsia="en-KE"/>
              </w:rPr>
            </w:pPr>
            <w:r w:rsidRPr="00C20C2B">
              <w:rPr>
                <w:lang w:eastAsia="en-KE"/>
              </w:rPr>
              <w:t>1</w:t>
            </w:r>
            <w:r w:rsidR="00962413" w:rsidRPr="00C20C2B">
              <w:rPr>
                <w:lang w:eastAsia="en-KE"/>
              </w:rPr>
              <w:t xml:space="preserve"> </w:t>
            </w:r>
            <w:r w:rsidRPr="00C20C2B">
              <w:rPr>
                <w:lang w:eastAsia="en-KE"/>
              </w:rPr>
              <w:t>152</w:t>
            </w:r>
            <w:r w:rsidR="00962413" w:rsidRPr="00C20C2B">
              <w:rPr>
                <w:lang w:eastAsia="en-KE"/>
              </w:rPr>
              <w:t xml:space="preserve"> </w:t>
            </w:r>
            <w:r w:rsidRPr="00C20C2B">
              <w:rPr>
                <w:lang w:eastAsia="en-KE"/>
              </w:rPr>
              <w:t xml:space="preserve">645 </w:t>
            </w:r>
          </w:p>
        </w:tc>
      </w:tr>
      <w:tr w:rsidR="00DA7A1F" w:rsidRPr="00C20C2B" w14:paraId="3793A775" w14:textId="77777777" w:rsidTr="00962413">
        <w:trPr>
          <w:trHeight w:val="57"/>
          <w:jc w:val="right"/>
        </w:trPr>
        <w:tc>
          <w:tcPr>
            <w:tcW w:w="2977" w:type="dxa"/>
            <w:tcBorders>
              <w:top w:val="nil"/>
              <w:left w:val="nil"/>
              <w:bottom w:val="nil"/>
              <w:right w:val="nil"/>
            </w:tcBorders>
            <w:hideMark/>
          </w:tcPr>
          <w:p w14:paraId="7055B68B" w14:textId="77777777" w:rsidR="00DA7A1F" w:rsidRPr="00C20C2B" w:rsidRDefault="00DA7A1F" w:rsidP="00962413">
            <w:pPr>
              <w:pStyle w:val="Normal-pool-Table"/>
              <w:rPr>
                <w:lang w:eastAsia="en-KE"/>
              </w:rPr>
            </w:pPr>
            <w:r w:rsidRPr="00C20C2B">
              <w:rPr>
                <w:lang w:eastAsia="en-KE"/>
              </w:rPr>
              <w:t>Colombia</w:t>
            </w:r>
          </w:p>
        </w:tc>
        <w:tc>
          <w:tcPr>
            <w:tcW w:w="2457" w:type="dxa"/>
            <w:tcBorders>
              <w:top w:val="nil"/>
              <w:left w:val="nil"/>
              <w:bottom w:val="nil"/>
              <w:right w:val="nil"/>
            </w:tcBorders>
            <w:noWrap/>
            <w:hideMark/>
          </w:tcPr>
          <w:p w14:paraId="2348DCE5" w14:textId="564527BC" w:rsidR="00DA7A1F" w:rsidRPr="00C20C2B" w:rsidRDefault="00DA7A1F" w:rsidP="00962413">
            <w:pPr>
              <w:pStyle w:val="Normal-pool-Table"/>
              <w:jc w:val="right"/>
              <w:rPr>
                <w:lang w:eastAsia="en-KE"/>
              </w:rPr>
            </w:pPr>
            <w:r w:rsidRPr="00C20C2B">
              <w:rPr>
                <w:lang w:eastAsia="en-KE"/>
              </w:rPr>
              <w:t xml:space="preserve">0.197 </w:t>
            </w:r>
          </w:p>
        </w:tc>
        <w:tc>
          <w:tcPr>
            <w:tcW w:w="1408" w:type="dxa"/>
            <w:tcBorders>
              <w:top w:val="nil"/>
              <w:left w:val="nil"/>
              <w:bottom w:val="nil"/>
              <w:right w:val="nil"/>
            </w:tcBorders>
            <w:noWrap/>
            <w:hideMark/>
          </w:tcPr>
          <w:p w14:paraId="3D4F1455" w14:textId="5FFBAB8F" w:rsidR="00DA7A1F" w:rsidRPr="00C20C2B" w:rsidRDefault="00DA7A1F" w:rsidP="00962413">
            <w:pPr>
              <w:pStyle w:val="Normal-pool-Table"/>
              <w:jc w:val="right"/>
              <w:rPr>
                <w:lang w:eastAsia="en-KE"/>
              </w:rPr>
            </w:pPr>
            <w:r w:rsidRPr="00C20C2B">
              <w:rPr>
                <w:lang w:eastAsia="en-KE"/>
              </w:rPr>
              <w:t>11</w:t>
            </w:r>
            <w:r w:rsidR="00962413" w:rsidRPr="00C20C2B">
              <w:rPr>
                <w:lang w:eastAsia="en-KE"/>
              </w:rPr>
              <w:t xml:space="preserve"> </w:t>
            </w:r>
            <w:r w:rsidRPr="00C20C2B">
              <w:rPr>
                <w:lang w:eastAsia="en-KE"/>
              </w:rPr>
              <w:t xml:space="preserve">647 </w:t>
            </w:r>
          </w:p>
        </w:tc>
        <w:tc>
          <w:tcPr>
            <w:tcW w:w="1368" w:type="dxa"/>
            <w:tcBorders>
              <w:top w:val="nil"/>
              <w:left w:val="nil"/>
              <w:bottom w:val="nil"/>
              <w:right w:val="nil"/>
            </w:tcBorders>
            <w:noWrap/>
            <w:hideMark/>
          </w:tcPr>
          <w:p w14:paraId="1DCBE43C" w14:textId="2FCE6B8E" w:rsidR="00DA7A1F" w:rsidRPr="00C20C2B" w:rsidRDefault="00DA7A1F" w:rsidP="00962413">
            <w:pPr>
              <w:pStyle w:val="Normal-pool-Table"/>
              <w:jc w:val="right"/>
              <w:rPr>
                <w:lang w:eastAsia="en-KE"/>
              </w:rPr>
            </w:pPr>
            <w:r w:rsidRPr="00C20C2B">
              <w:rPr>
                <w:lang w:eastAsia="en-KE"/>
              </w:rPr>
              <w:t>12</w:t>
            </w:r>
            <w:r w:rsidR="00962413" w:rsidRPr="00C20C2B">
              <w:rPr>
                <w:lang w:eastAsia="en-KE"/>
              </w:rPr>
              <w:t xml:space="preserve"> </w:t>
            </w:r>
            <w:r w:rsidRPr="00C20C2B">
              <w:rPr>
                <w:lang w:eastAsia="en-KE"/>
              </w:rPr>
              <w:t xml:space="preserve">129 </w:t>
            </w:r>
          </w:p>
        </w:tc>
        <w:tc>
          <w:tcPr>
            <w:tcW w:w="1287" w:type="dxa"/>
            <w:tcBorders>
              <w:top w:val="nil"/>
              <w:left w:val="nil"/>
              <w:bottom w:val="nil"/>
              <w:right w:val="nil"/>
            </w:tcBorders>
            <w:noWrap/>
            <w:hideMark/>
          </w:tcPr>
          <w:p w14:paraId="31FFA618" w14:textId="7485EA98" w:rsidR="00DA7A1F" w:rsidRPr="00C20C2B" w:rsidRDefault="00DA7A1F" w:rsidP="00962413">
            <w:pPr>
              <w:pStyle w:val="Normal-pool-Table"/>
              <w:jc w:val="right"/>
              <w:rPr>
                <w:lang w:eastAsia="en-KE"/>
              </w:rPr>
            </w:pPr>
            <w:r w:rsidRPr="00C20C2B">
              <w:rPr>
                <w:lang w:eastAsia="en-KE"/>
              </w:rPr>
              <w:t>11</w:t>
            </w:r>
            <w:r w:rsidR="00962413" w:rsidRPr="00C20C2B">
              <w:rPr>
                <w:lang w:eastAsia="en-KE"/>
              </w:rPr>
              <w:t xml:space="preserve"> </w:t>
            </w:r>
            <w:r w:rsidRPr="00C20C2B">
              <w:rPr>
                <w:lang w:eastAsia="en-KE"/>
              </w:rPr>
              <w:t xml:space="preserve">373 </w:t>
            </w:r>
          </w:p>
        </w:tc>
      </w:tr>
      <w:tr w:rsidR="00A32177" w:rsidRPr="00C20C2B" w14:paraId="13D89278" w14:textId="77777777" w:rsidTr="00962413">
        <w:trPr>
          <w:trHeight w:val="57"/>
          <w:jc w:val="right"/>
        </w:trPr>
        <w:tc>
          <w:tcPr>
            <w:tcW w:w="2977" w:type="dxa"/>
            <w:tcBorders>
              <w:top w:val="nil"/>
              <w:left w:val="nil"/>
              <w:bottom w:val="nil"/>
              <w:right w:val="nil"/>
            </w:tcBorders>
            <w:hideMark/>
          </w:tcPr>
          <w:p w14:paraId="368C0AF2" w14:textId="77777777" w:rsidR="00A32177" w:rsidRPr="00C20C2B" w:rsidRDefault="00A32177" w:rsidP="00962413">
            <w:pPr>
              <w:pStyle w:val="Normal-pool-Table"/>
              <w:rPr>
                <w:lang w:eastAsia="en-KE"/>
              </w:rPr>
            </w:pPr>
            <w:r w:rsidRPr="00C20C2B">
              <w:rPr>
                <w:lang w:eastAsia="en-KE"/>
              </w:rPr>
              <w:t>Comoros</w:t>
            </w:r>
          </w:p>
        </w:tc>
        <w:tc>
          <w:tcPr>
            <w:tcW w:w="2457" w:type="dxa"/>
            <w:tcBorders>
              <w:top w:val="nil"/>
              <w:left w:val="nil"/>
              <w:bottom w:val="nil"/>
              <w:right w:val="nil"/>
            </w:tcBorders>
            <w:noWrap/>
            <w:hideMark/>
          </w:tcPr>
          <w:p w14:paraId="358CBEC8" w14:textId="576726B5"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737FC277" w14:textId="0A908945"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075437D6" w14:textId="10675B5C"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44EEAFBC" w14:textId="447B1183" w:rsidR="00A32177" w:rsidRPr="00C20C2B" w:rsidRDefault="00A32177" w:rsidP="00962413">
            <w:pPr>
              <w:pStyle w:val="Normal-pool-Table"/>
              <w:jc w:val="right"/>
              <w:rPr>
                <w:lang w:eastAsia="en-KE"/>
              </w:rPr>
            </w:pPr>
            <w:r w:rsidRPr="00C20C2B">
              <w:rPr>
                <w:lang w:eastAsia="en-GB"/>
              </w:rPr>
              <w:t>–</w:t>
            </w:r>
          </w:p>
        </w:tc>
      </w:tr>
      <w:tr w:rsidR="00A32177" w:rsidRPr="00C20C2B" w14:paraId="2FA508CF" w14:textId="77777777" w:rsidTr="00962413">
        <w:trPr>
          <w:trHeight w:val="57"/>
          <w:jc w:val="right"/>
        </w:trPr>
        <w:tc>
          <w:tcPr>
            <w:tcW w:w="2977" w:type="dxa"/>
            <w:tcBorders>
              <w:top w:val="nil"/>
              <w:left w:val="nil"/>
              <w:bottom w:val="nil"/>
              <w:right w:val="nil"/>
            </w:tcBorders>
            <w:hideMark/>
          </w:tcPr>
          <w:p w14:paraId="7677D0E5" w14:textId="77777777" w:rsidR="00A32177" w:rsidRPr="00C20C2B" w:rsidRDefault="00A32177" w:rsidP="00962413">
            <w:pPr>
              <w:pStyle w:val="Normal-pool-Table"/>
              <w:rPr>
                <w:lang w:eastAsia="en-KE"/>
              </w:rPr>
            </w:pPr>
            <w:r w:rsidRPr="00C20C2B">
              <w:rPr>
                <w:lang w:eastAsia="en-KE"/>
              </w:rPr>
              <w:lastRenderedPageBreak/>
              <w:t>Congo</w:t>
            </w:r>
          </w:p>
        </w:tc>
        <w:tc>
          <w:tcPr>
            <w:tcW w:w="2457" w:type="dxa"/>
            <w:tcBorders>
              <w:top w:val="nil"/>
              <w:left w:val="nil"/>
              <w:bottom w:val="nil"/>
              <w:right w:val="nil"/>
            </w:tcBorders>
            <w:noWrap/>
            <w:hideMark/>
          </w:tcPr>
          <w:p w14:paraId="6D95D015" w14:textId="0CA935DB"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275CAF3D" w14:textId="1796C269"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29BB8982" w14:textId="7563B58B"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1A970B9B" w14:textId="14A494CE" w:rsidR="00A32177" w:rsidRPr="00C20C2B" w:rsidRDefault="00A32177" w:rsidP="00962413">
            <w:pPr>
              <w:pStyle w:val="Normal-pool-Table"/>
              <w:jc w:val="right"/>
              <w:rPr>
                <w:lang w:eastAsia="en-KE"/>
              </w:rPr>
            </w:pPr>
            <w:r w:rsidRPr="00C20C2B">
              <w:rPr>
                <w:lang w:eastAsia="en-GB"/>
              </w:rPr>
              <w:t>–</w:t>
            </w:r>
          </w:p>
        </w:tc>
      </w:tr>
      <w:tr w:rsidR="00A32177" w:rsidRPr="00C20C2B" w14:paraId="540F31A4" w14:textId="77777777" w:rsidTr="00962413">
        <w:trPr>
          <w:trHeight w:val="57"/>
          <w:jc w:val="right"/>
        </w:trPr>
        <w:tc>
          <w:tcPr>
            <w:tcW w:w="2977" w:type="dxa"/>
            <w:tcBorders>
              <w:top w:val="nil"/>
              <w:left w:val="nil"/>
              <w:bottom w:val="nil"/>
              <w:right w:val="nil"/>
            </w:tcBorders>
            <w:hideMark/>
          </w:tcPr>
          <w:p w14:paraId="694FBC52" w14:textId="77777777" w:rsidR="00A32177" w:rsidRPr="00C20C2B" w:rsidRDefault="00A32177" w:rsidP="00962413">
            <w:pPr>
              <w:pStyle w:val="Normal-pool-Table"/>
              <w:rPr>
                <w:lang w:eastAsia="en-KE"/>
              </w:rPr>
            </w:pPr>
            <w:r w:rsidRPr="00C20C2B">
              <w:rPr>
                <w:lang w:eastAsia="en-KE"/>
              </w:rPr>
              <w:t>Cook Islands</w:t>
            </w:r>
          </w:p>
        </w:tc>
        <w:tc>
          <w:tcPr>
            <w:tcW w:w="2457" w:type="dxa"/>
            <w:tcBorders>
              <w:top w:val="nil"/>
              <w:left w:val="nil"/>
              <w:bottom w:val="nil"/>
              <w:right w:val="nil"/>
            </w:tcBorders>
            <w:noWrap/>
            <w:hideMark/>
          </w:tcPr>
          <w:p w14:paraId="32F88ECD" w14:textId="22DB69C1"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048B0F5D" w14:textId="3E040501"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65D921CC" w14:textId="4F21625B"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55F28618" w14:textId="135FF4E3" w:rsidR="00A32177" w:rsidRPr="00C20C2B" w:rsidRDefault="00A32177" w:rsidP="00962413">
            <w:pPr>
              <w:pStyle w:val="Normal-pool-Table"/>
              <w:jc w:val="right"/>
              <w:rPr>
                <w:lang w:eastAsia="en-KE"/>
              </w:rPr>
            </w:pPr>
            <w:r w:rsidRPr="00C20C2B">
              <w:rPr>
                <w:lang w:eastAsia="en-GB"/>
              </w:rPr>
              <w:t>–</w:t>
            </w:r>
          </w:p>
        </w:tc>
      </w:tr>
      <w:tr w:rsidR="00A32177" w:rsidRPr="00C20C2B" w14:paraId="28878994" w14:textId="77777777" w:rsidTr="00962413">
        <w:trPr>
          <w:trHeight w:val="57"/>
          <w:jc w:val="right"/>
        </w:trPr>
        <w:tc>
          <w:tcPr>
            <w:tcW w:w="2977" w:type="dxa"/>
            <w:tcBorders>
              <w:top w:val="nil"/>
              <w:left w:val="nil"/>
              <w:bottom w:val="nil"/>
              <w:right w:val="nil"/>
            </w:tcBorders>
            <w:hideMark/>
          </w:tcPr>
          <w:p w14:paraId="65F04222" w14:textId="77777777" w:rsidR="00A32177" w:rsidRPr="00C20C2B" w:rsidRDefault="00A32177" w:rsidP="00962413">
            <w:pPr>
              <w:pStyle w:val="Normal-pool-Table"/>
              <w:rPr>
                <w:lang w:eastAsia="en-KE"/>
              </w:rPr>
            </w:pPr>
            <w:r w:rsidRPr="00C20C2B">
              <w:rPr>
                <w:lang w:eastAsia="en-KE"/>
              </w:rPr>
              <w:t>Costa Rica</w:t>
            </w:r>
          </w:p>
        </w:tc>
        <w:tc>
          <w:tcPr>
            <w:tcW w:w="2457" w:type="dxa"/>
            <w:tcBorders>
              <w:top w:val="nil"/>
              <w:left w:val="nil"/>
              <w:bottom w:val="nil"/>
              <w:right w:val="nil"/>
            </w:tcBorders>
            <w:noWrap/>
            <w:hideMark/>
          </w:tcPr>
          <w:p w14:paraId="4D25FF39" w14:textId="5E21676A"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45BD04A0" w14:textId="3DA42C39"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7F673C92" w14:textId="495E495A"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368BB410" w14:textId="0266AE64" w:rsidR="00A32177" w:rsidRPr="00C20C2B" w:rsidRDefault="00A32177" w:rsidP="00962413">
            <w:pPr>
              <w:pStyle w:val="Normal-pool-Table"/>
              <w:jc w:val="right"/>
              <w:rPr>
                <w:lang w:eastAsia="en-KE"/>
              </w:rPr>
            </w:pPr>
            <w:r w:rsidRPr="00C20C2B">
              <w:rPr>
                <w:lang w:eastAsia="en-GB"/>
              </w:rPr>
              <w:t>–</w:t>
            </w:r>
          </w:p>
        </w:tc>
      </w:tr>
      <w:tr w:rsidR="00A32177" w:rsidRPr="00C20C2B" w14:paraId="22E3CE02" w14:textId="77777777" w:rsidTr="00962413">
        <w:trPr>
          <w:trHeight w:val="57"/>
          <w:jc w:val="right"/>
        </w:trPr>
        <w:tc>
          <w:tcPr>
            <w:tcW w:w="2977" w:type="dxa"/>
            <w:tcBorders>
              <w:top w:val="nil"/>
              <w:left w:val="nil"/>
              <w:bottom w:val="nil"/>
              <w:right w:val="nil"/>
            </w:tcBorders>
            <w:hideMark/>
          </w:tcPr>
          <w:p w14:paraId="72B5BC58" w14:textId="77777777" w:rsidR="00A32177" w:rsidRPr="00C20C2B" w:rsidRDefault="00A32177" w:rsidP="00962413">
            <w:pPr>
              <w:pStyle w:val="Normal-pool-Table"/>
              <w:rPr>
                <w:lang w:eastAsia="en-KE"/>
              </w:rPr>
            </w:pPr>
            <w:r w:rsidRPr="00C20C2B">
              <w:rPr>
                <w:lang w:eastAsia="en-KE"/>
              </w:rPr>
              <w:t>Côte d’Ivoire</w:t>
            </w:r>
          </w:p>
        </w:tc>
        <w:tc>
          <w:tcPr>
            <w:tcW w:w="2457" w:type="dxa"/>
            <w:tcBorders>
              <w:top w:val="nil"/>
              <w:left w:val="nil"/>
              <w:bottom w:val="nil"/>
              <w:right w:val="nil"/>
            </w:tcBorders>
            <w:noWrap/>
            <w:hideMark/>
          </w:tcPr>
          <w:p w14:paraId="4107640B" w14:textId="25F8ED80"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5395DF60" w14:textId="0BD9FB47"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37A73680" w14:textId="0B62BCEF"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24E29110" w14:textId="15AD25F7" w:rsidR="00A32177" w:rsidRPr="00C20C2B" w:rsidRDefault="00A32177" w:rsidP="00962413">
            <w:pPr>
              <w:pStyle w:val="Normal-pool-Table"/>
              <w:jc w:val="right"/>
              <w:rPr>
                <w:lang w:eastAsia="en-KE"/>
              </w:rPr>
            </w:pPr>
            <w:r w:rsidRPr="00C20C2B">
              <w:rPr>
                <w:lang w:eastAsia="en-GB"/>
              </w:rPr>
              <w:t>–</w:t>
            </w:r>
          </w:p>
        </w:tc>
      </w:tr>
      <w:tr w:rsidR="00A32177" w:rsidRPr="00C20C2B" w14:paraId="26F8D562" w14:textId="77777777" w:rsidTr="00962413">
        <w:trPr>
          <w:trHeight w:val="57"/>
          <w:jc w:val="right"/>
        </w:trPr>
        <w:tc>
          <w:tcPr>
            <w:tcW w:w="2977" w:type="dxa"/>
            <w:tcBorders>
              <w:top w:val="nil"/>
              <w:left w:val="nil"/>
              <w:bottom w:val="nil"/>
              <w:right w:val="nil"/>
            </w:tcBorders>
            <w:hideMark/>
          </w:tcPr>
          <w:p w14:paraId="1862E93D" w14:textId="77777777" w:rsidR="00A32177" w:rsidRPr="00C20C2B" w:rsidRDefault="00A32177" w:rsidP="00962413">
            <w:pPr>
              <w:pStyle w:val="Normal-pool-Table"/>
              <w:rPr>
                <w:lang w:eastAsia="en-KE"/>
              </w:rPr>
            </w:pPr>
            <w:r w:rsidRPr="00C20C2B">
              <w:rPr>
                <w:lang w:eastAsia="en-KE"/>
              </w:rPr>
              <w:t>Croatia</w:t>
            </w:r>
          </w:p>
        </w:tc>
        <w:tc>
          <w:tcPr>
            <w:tcW w:w="2457" w:type="dxa"/>
            <w:tcBorders>
              <w:top w:val="nil"/>
              <w:left w:val="nil"/>
              <w:bottom w:val="nil"/>
              <w:right w:val="nil"/>
            </w:tcBorders>
            <w:noWrap/>
            <w:hideMark/>
          </w:tcPr>
          <w:p w14:paraId="259A79B7" w14:textId="20666325"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323C2FEE" w14:textId="6C49C737"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4A079E1E" w14:textId="4B176F52"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2149CAE1" w14:textId="55A1DC1C" w:rsidR="00A32177" w:rsidRPr="00C20C2B" w:rsidRDefault="00A32177" w:rsidP="00962413">
            <w:pPr>
              <w:pStyle w:val="Normal-pool-Table"/>
              <w:jc w:val="right"/>
              <w:rPr>
                <w:lang w:eastAsia="en-KE"/>
              </w:rPr>
            </w:pPr>
            <w:r w:rsidRPr="00C20C2B">
              <w:rPr>
                <w:lang w:eastAsia="en-GB"/>
              </w:rPr>
              <w:t>–</w:t>
            </w:r>
          </w:p>
        </w:tc>
      </w:tr>
      <w:tr w:rsidR="00DA7A1F" w:rsidRPr="00C20C2B" w14:paraId="7A449373" w14:textId="77777777" w:rsidTr="00962413">
        <w:trPr>
          <w:trHeight w:val="57"/>
          <w:jc w:val="right"/>
        </w:trPr>
        <w:tc>
          <w:tcPr>
            <w:tcW w:w="2977" w:type="dxa"/>
            <w:tcBorders>
              <w:top w:val="nil"/>
              <w:left w:val="nil"/>
              <w:bottom w:val="nil"/>
              <w:right w:val="nil"/>
            </w:tcBorders>
            <w:hideMark/>
          </w:tcPr>
          <w:p w14:paraId="331EDA8F" w14:textId="77777777" w:rsidR="00DA7A1F" w:rsidRPr="00C20C2B" w:rsidRDefault="00DA7A1F" w:rsidP="00962413">
            <w:pPr>
              <w:pStyle w:val="Normal-pool-Table"/>
              <w:rPr>
                <w:lang w:eastAsia="en-KE"/>
              </w:rPr>
            </w:pPr>
            <w:r w:rsidRPr="00C20C2B">
              <w:rPr>
                <w:lang w:eastAsia="en-KE"/>
              </w:rPr>
              <w:t>Cuba</w:t>
            </w:r>
          </w:p>
        </w:tc>
        <w:tc>
          <w:tcPr>
            <w:tcW w:w="2457" w:type="dxa"/>
            <w:tcBorders>
              <w:top w:val="nil"/>
              <w:left w:val="nil"/>
              <w:bottom w:val="nil"/>
              <w:right w:val="nil"/>
            </w:tcBorders>
            <w:noWrap/>
            <w:hideMark/>
          </w:tcPr>
          <w:p w14:paraId="41B35E24" w14:textId="6078E30F" w:rsidR="00DA7A1F" w:rsidRPr="00C20C2B" w:rsidRDefault="00DA7A1F" w:rsidP="00962413">
            <w:pPr>
              <w:pStyle w:val="Normal-pool-Table"/>
              <w:jc w:val="right"/>
              <w:rPr>
                <w:lang w:eastAsia="en-KE"/>
              </w:rPr>
            </w:pPr>
            <w:r w:rsidRPr="00C20C2B">
              <w:rPr>
                <w:lang w:eastAsia="en-KE"/>
              </w:rPr>
              <w:t xml:space="preserve">0.122 </w:t>
            </w:r>
          </w:p>
        </w:tc>
        <w:tc>
          <w:tcPr>
            <w:tcW w:w="1408" w:type="dxa"/>
            <w:tcBorders>
              <w:top w:val="nil"/>
              <w:left w:val="nil"/>
              <w:bottom w:val="nil"/>
              <w:right w:val="nil"/>
            </w:tcBorders>
            <w:noWrap/>
            <w:hideMark/>
          </w:tcPr>
          <w:p w14:paraId="192F5BC7" w14:textId="2D657965" w:rsidR="00DA7A1F" w:rsidRPr="00C20C2B" w:rsidRDefault="00DA7A1F" w:rsidP="00962413">
            <w:pPr>
              <w:pStyle w:val="Normal-pool-Table"/>
              <w:jc w:val="right"/>
              <w:rPr>
                <w:lang w:eastAsia="en-KE"/>
              </w:rPr>
            </w:pPr>
            <w:r w:rsidRPr="00C20C2B">
              <w:rPr>
                <w:lang w:eastAsia="en-KE"/>
              </w:rPr>
              <w:t>7</w:t>
            </w:r>
            <w:r w:rsidR="00962413" w:rsidRPr="00C20C2B">
              <w:rPr>
                <w:lang w:eastAsia="en-KE"/>
              </w:rPr>
              <w:t xml:space="preserve"> </w:t>
            </w:r>
            <w:r w:rsidRPr="00C20C2B">
              <w:rPr>
                <w:lang w:eastAsia="en-KE"/>
              </w:rPr>
              <w:t xml:space="preserve">212 </w:t>
            </w:r>
          </w:p>
        </w:tc>
        <w:tc>
          <w:tcPr>
            <w:tcW w:w="1368" w:type="dxa"/>
            <w:tcBorders>
              <w:top w:val="nil"/>
              <w:left w:val="nil"/>
              <w:bottom w:val="nil"/>
              <w:right w:val="nil"/>
            </w:tcBorders>
            <w:noWrap/>
            <w:hideMark/>
          </w:tcPr>
          <w:p w14:paraId="48E0ACD2" w14:textId="1C022630" w:rsidR="00DA7A1F" w:rsidRPr="00C20C2B" w:rsidRDefault="00DA7A1F" w:rsidP="00962413">
            <w:pPr>
              <w:pStyle w:val="Normal-pool-Table"/>
              <w:jc w:val="right"/>
              <w:rPr>
                <w:lang w:eastAsia="en-KE"/>
              </w:rPr>
            </w:pPr>
            <w:r w:rsidRPr="00C20C2B">
              <w:rPr>
                <w:lang w:eastAsia="en-KE"/>
              </w:rPr>
              <w:t>7</w:t>
            </w:r>
            <w:r w:rsidR="00962413" w:rsidRPr="00C20C2B">
              <w:rPr>
                <w:lang w:eastAsia="en-KE"/>
              </w:rPr>
              <w:t xml:space="preserve"> </w:t>
            </w:r>
            <w:r w:rsidRPr="00C20C2B">
              <w:rPr>
                <w:lang w:eastAsia="en-KE"/>
              </w:rPr>
              <w:t xml:space="preserve">511 </w:t>
            </w:r>
          </w:p>
        </w:tc>
        <w:tc>
          <w:tcPr>
            <w:tcW w:w="1287" w:type="dxa"/>
            <w:tcBorders>
              <w:top w:val="nil"/>
              <w:left w:val="nil"/>
              <w:bottom w:val="nil"/>
              <w:right w:val="nil"/>
            </w:tcBorders>
            <w:noWrap/>
            <w:hideMark/>
          </w:tcPr>
          <w:p w14:paraId="6E52D1B9" w14:textId="23B32656" w:rsidR="00DA7A1F" w:rsidRPr="00C20C2B" w:rsidRDefault="00DA7A1F" w:rsidP="00962413">
            <w:pPr>
              <w:pStyle w:val="Normal-pool-Table"/>
              <w:jc w:val="right"/>
              <w:rPr>
                <w:lang w:eastAsia="en-KE"/>
              </w:rPr>
            </w:pPr>
            <w:r w:rsidRPr="00C20C2B">
              <w:rPr>
                <w:lang w:eastAsia="en-KE"/>
              </w:rPr>
              <w:t>7</w:t>
            </w:r>
            <w:r w:rsidR="00962413" w:rsidRPr="00C20C2B">
              <w:rPr>
                <w:lang w:eastAsia="en-KE"/>
              </w:rPr>
              <w:t xml:space="preserve"> </w:t>
            </w:r>
            <w:r w:rsidRPr="00C20C2B">
              <w:rPr>
                <w:lang w:eastAsia="en-KE"/>
              </w:rPr>
              <w:t xml:space="preserve">043 </w:t>
            </w:r>
          </w:p>
        </w:tc>
      </w:tr>
      <w:tr w:rsidR="00A32177" w:rsidRPr="00C20C2B" w14:paraId="78350E9A" w14:textId="77777777" w:rsidTr="00962413">
        <w:trPr>
          <w:trHeight w:val="57"/>
          <w:jc w:val="right"/>
        </w:trPr>
        <w:tc>
          <w:tcPr>
            <w:tcW w:w="2977" w:type="dxa"/>
            <w:tcBorders>
              <w:top w:val="nil"/>
              <w:left w:val="nil"/>
              <w:bottom w:val="nil"/>
              <w:right w:val="nil"/>
            </w:tcBorders>
            <w:hideMark/>
          </w:tcPr>
          <w:p w14:paraId="33D99CB0" w14:textId="77777777" w:rsidR="00A32177" w:rsidRPr="00C20C2B" w:rsidRDefault="00A32177" w:rsidP="00962413">
            <w:pPr>
              <w:pStyle w:val="Normal-pool-Table"/>
              <w:rPr>
                <w:lang w:eastAsia="en-KE"/>
              </w:rPr>
            </w:pPr>
            <w:r w:rsidRPr="00C20C2B">
              <w:rPr>
                <w:lang w:eastAsia="en-KE"/>
              </w:rPr>
              <w:t>Cyprus</w:t>
            </w:r>
          </w:p>
        </w:tc>
        <w:tc>
          <w:tcPr>
            <w:tcW w:w="2457" w:type="dxa"/>
            <w:tcBorders>
              <w:top w:val="nil"/>
              <w:left w:val="nil"/>
              <w:bottom w:val="nil"/>
              <w:right w:val="nil"/>
            </w:tcBorders>
            <w:noWrap/>
            <w:hideMark/>
          </w:tcPr>
          <w:p w14:paraId="3E5CD3CB" w14:textId="10794E07"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0A35F402" w14:textId="2815FE5D"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52DE9B5C" w14:textId="21B78A62"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40FAFFD3" w14:textId="75CBD543" w:rsidR="00A32177" w:rsidRPr="00C20C2B" w:rsidRDefault="00A32177" w:rsidP="00962413">
            <w:pPr>
              <w:pStyle w:val="Normal-pool-Table"/>
              <w:jc w:val="right"/>
              <w:rPr>
                <w:lang w:eastAsia="en-KE"/>
              </w:rPr>
            </w:pPr>
            <w:r w:rsidRPr="00C20C2B">
              <w:rPr>
                <w:lang w:eastAsia="en-GB"/>
              </w:rPr>
              <w:t>–</w:t>
            </w:r>
          </w:p>
        </w:tc>
      </w:tr>
      <w:tr w:rsidR="00DA7A1F" w:rsidRPr="00C20C2B" w14:paraId="1B1FABB9" w14:textId="77777777" w:rsidTr="00962413">
        <w:trPr>
          <w:trHeight w:val="57"/>
          <w:jc w:val="right"/>
        </w:trPr>
        <w:tc>
          <w:tcPr>
            <w:tcW w:w="2977" w:type="dxa"/>
            <w:tcBorders>
              <w:top w:val="nil"/>
              <w:left w:val="nil"/>
              <w:bottom w:val="nil"/>
              <w:right w:val="nil"/>
            </w:tcBorders>
            <w:hideMark/>
          </w:tcPr>
          <w:p w14:paraId="267E18B1" w14:textId="77777777" w:rsidR="00DA7A1F" w:rsidRPr="00C20C2B" w:rsidRDefault="00DA7A1F" w:rsidP="00962413">
            <w:pPr>
              <w:pStyle w:val="Normal-pool-Table"/>
              <w:rPr>
                <w:lang w:eastAsia="en-KE"/>
              </w:rPr>
            </w:pPr>
            <w:r w:rsidRPr="00C20C2B">
              <w:rPr>
                <w:lang w:eastAsia="en-KE"/>
              </w:rPr>
              <w:t>Czechia</w:t>
            </w:r>
          </w:p>
        </w:tc>
        <w:tc>
          <w:tcPr>
            <w:tcW w:w="2457" w:type="dxa"/>
            <w:tcBorders>
              <w:top w:val="nil"/>
              <w:left w:val="nil"/>
              <w:bottom w:val="nil"/>
              <w:right w:val="nil"/>
            </w:tcBorders>
            <w:noWrap/>
            <w:hideMark/>
          </w:tcPr>
          <w:p w14:paraId="4E8603C2" w14:textId="143D9510" w:rsidR="00DA7A1F" w:rsidRPr="00C20C2B" w:rsidRDefault="00DA7A1F" w:rsidP="00962413">
            <w:pPr>
              <w:pStyle w:val="Normal-pool-Table"/>
              <w:jc w:val="right"/>
              <w:rPr>
                <w:lang w:eastAsia="en-KE"/>
              </w:rPr>
            </w:pPr>
            <w:r w:rsidRPr="00C20C2B">
              <w:rPr>
                <w:lang w:eastAsia="en-KE"/>
              </w:rPr>
              <w:t xml:space="preserve">0.343 </w:t>
            </w:r>
          </w:p>
        </w:tc>
        <w:tc>
          <w:tcPr>
            <w:tcW w:w="1408" w:type="dxa"/>
            <w:tcBorders>
              <w:top w:val="nil"/>
              <w:left w:val="nil"/>
              <w:bottom w:val="nil"/>
              <w:right w:val="nil"/>
            </w:tcBorders>
            <w:noWrap/>
            <w:hideMark/>
          </w:tcPr>
          <w:p w14:paraId="064B11EE" w14:textId="088C9B06" w:rsidR="00DA7A1F" w:rsidRPr="00C20C2B" w:rsidRDefault="00DA7A1F" w:rsidP="00962413">
            <w:pPr>
              <w:pStyle w:val="Normal-pool-Table"/>
              <w:jc w:val="right"/>
              <w:rPr>
                <w:lang w:eastAsia="en-KE"/>
              </w:rPr>
            </w:pPr>
            <w:r w:rsidRPr="00C20C2B">
              <w:rPr>
                <w:lang w:eastAsia="en-KE"/>
              </w:rPr>
              <w:t>20</w:t>
            </w:r>
            <w:r w:rsidR="00962413" w:rsidRPr="00C20C2B">
              <w:rPr>
                <w:lang w:eastAsia="en-KE"/>
              </w:rPr>
              <w:t xml:space="preserve"> </w:t>
            </w:r>
            <w:r w:rsidRPr="00C20C2B">
              <w:rPr>
                <w:lang w:eastAsia="en-KE"/>
              </w:rPr>
              <w:t xml:space="preserve">279 </w:t>
            </w:r>
          </w:p>
        </w:tc>
        <w:tc>
          <w:tcPr>
            <w:tcW w:w="1368" w:type="dxa"/>
            <w:tcBorders>
              <w:top w:val="nil"/>
              <w:left w:val="nil"/>
              <w:bottom w:val="nil"/>
              <w:right w:val="nil"/>
            </w:tcBorders>
            <w:noWrap/>
            <w:hideMark/>
          </w:tcPr>
          <w:p w14:paraId="08FB92E2" w14:textId="3C570789" w:rsidR="00DA7A1F" w:rsidRPr="00C20C2B" w:rsidRDefault="00DA7A1F" w:rsidP="00962413">
            <w:pPr>
              <w:pStyle w:val="Normal-pool-Table"/>
              <w:jc w:val="right"/>
              <w:rPr>
                <w:lang w:eastAsia="en-KE"/>
              </w:rPr>
            </w:pPr>
            <w:r w:rsidRPr="00C20C2B">
              <w:rPr>
                <w:lang w:eastAsia="en-KE"/>
              </w:rPr>
              <w:t>21</w:t>
            </w:r>
            <w:r w:rsidR="00962413" w:rsidRPr="00C20C2B">
              <w:rPr>
                <w:lang w:eastAsia="en-KE"/>
              </w:rPr>
              <w:t xml:space="preserve"> </w:t>
            </w:r>
            <w:r w:rsidRPr="00C20C2B">
              <w:rPr>
                <w:lang w:eastAsia="en-KE"/>
              </w:rPr>
              <w:t xml:space="preserve">119 </w:t>
            </w:r>
          </w:p>
        </w:tc>
        <w:tc>
          <w:tcPr>
            <w:tcW w:w="1287" w:type="dxa"/>
            <w:tcBorders>
              <w:top w:val="nil"/>
              <w:left w:val="nil"/>
              <w:bottom w:val="nil"/>
              <w:right w:val="nil"/>
            </w:tcBorders>
            <w:noWrap/>
            <w:hideMark/>
          </w:tcPr>
          <w:p w14:paraId="363E9D27" w14:textId="2981AA95" w:rsidR="00DA7A1F" w:rsidRPr="00C20C2B" w:rsidRDefault="00DA7A1F" w:rsidP="00962413">
            <w:pPr>
              <w:pStyle w:val="Normal-pool-Table"/>
              <w:jc w:val="right"/>
              <w:rPr>
                <w:lang w:eastAsia="en-KE"/>
              </w:rPr>
            </w:pPr>
            <w:r w:rsidRPr="00C20C2B">
              <w:rPr>
                <w:lang w:eastAsia="en-KE"/>
              </w:rPr>
              <w:t>19</w:t>
            </w:r>
            <w:r w:rsidR="00962413" w:rsidRPr="00C20C2B">
              <w:rPr>
                <w:lang w:eastAsia="en-KE"/>
              </w:rPr>
              <w:t xml:space="preserve"> </w:t>
            </w:r>
            <w:r w:rsidRPr="00C20C2B">
              <w:rPr>
                <w:lang w:eastAsia="en-KE"/>
              </w:rPr>
              <w:t xml:space="preserve">803 </w:t>
            </w:r>
          </w:p>
        </w:tc>
      </w:tr>
      <w:tr w:rsidR="00A32177" w:rsidRPr="00C20C2B" w14:paraId="455ECBEE" w14:textId="77777777" w:rsidTr="00D17DA8">
        <w:trPr>
          <w:trHeight w:val="57"/>
          <w:jc w:val="right"/>
        </w:trPr>
        <w:tc>
          <w:tcPr>
            <w:tcW w:w="2977" w:type="dxa"/>
            <w:tcBorders>
              <w:top w:val="nil"/>
              <w:left w:val="nil"/>
              <w:bottom w:val="nil"/>
              <w:right w:val="nil"/>
            </w:tcBorders>
            <w:hideMark/>
          </w:tcPr>
          <w:p w14:paraId="290BA7C8" w14:textId="77777777" w:rsidR="00A32177" w:rsidRPr="00C20C2B" w:rsidRDefault="00A32177" w:rsidP="00962413">
            <w:pPr>
              <w:pStyle w:val="Normal-pool-Table"/>
              <w:rPr>
                <w:lang w:eastAsia="en-KE"/>
              </w:rPr>
            </w:pPr>
            <w:r w:rsidRPr="00C20C2B">
              <w:rPr>
                <w:lang w:eastAsia="en-KE"/>
              </w:rPr>
              <w:t>Democratic People’s Republic of Korea</w:t>
            </w:r>
          </w:p>
        </w:tc>
        <w:tc>
          <w:tcPr>
            <w:tcW w:w="2457" w:type="dxa"/>
            <w:tcBorders>
              <w:top w:val="nil"/>
              <w:left w:val="nil"/>
              <w:bottom w:val="nil"/>
              <w:right w:val="nil"/>
            </w:tcBorders>
            <w:noWrap/>
            <w:vAlign w:val="bottom"/>
            <w:hideMark/>
          </w:tcPr>
          <w:p w14:paraId="3F3079C0" w14:textId="5585FCDE"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vAlign w:val="bottom"/>
            <w:hideMark/>
          </w:tcPr>
          <w:p w14:paraId="41BB8946" w14:textId="32BD8913"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vAlign w:val="bottom"/>
            <w:hideMark/>
          </w:tcPr>
          <w:p w14:paraId="528E2A0E" w14:textId="26A97A34"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vAlign w:val="bottom"/>
            <w:hideMark/>
          </w:tcPr>
          <w:p w14:paraId="32F03CF2" w14:textId="72BA9D24" w:rsidR="00A32177" w:rsidRPr="00C20C2B" w:rsidRDefault="00A32177" w:rsidP="00962413">
            <w:pPr>
              <w:pStyle w:val="Normal-pool-Table"/>
              <w:jc w:val="right"/>
              <w:rPr>
                <w:lang w:eastAsia="en-KE"/>
              </w:rPr>
            </w:pPr>
            <w:r w:rsidRPr="00C20C2B">
              <w:rPr>
                <w:lang w:eastAsia="en-GB"/>
              </w:rPr>
              <w:t>–</w:t>
            </w:r>
          </w:p>
        </w:tc>
      </w:tr>
      <w:tr w:rsidR="00A32177" w:rsidRPr="00C20C2B" w14:paraId="7309CE7D" w14:textId="77777777" w:rsidTr="00962413">
        <w:trPr>
          <w:trHeight w:val="57"/>
          <w:jc w:val="right"/>
        </w:trPr>
        <w:tc>
          <w:tcPr>
            <w:tcW w:w="2977" w:type="dxa"/>
            <w:tcBorders>
              <w:top w:val="nil"/>
              <w:left w:val="nil"/>
              <w:bottom w:val="nil"/>
              <w:right w:val="nil"/>
            </w:tcBorders>
            <w:hideMark/>
          </w:tcPr>
          <w:p w14:paraId="60C25641" w14:textId="77777777" w:rsidR="00A32177" w:rsidRPr="00C20C2B" w:rsidRDefault="00A32177" w:rsidP="00962413">
            <w:pPr>
              <w:pStyle w:val="Normal-pool-Table"/>
              <w:rPr>
                <w:lang w:eastAsia="en-KE"/>
              </w:rPr>
            </w:pPr>
            <w:r w:rsidRPr="00C20C2B">
              <w:rPr>
                <w:lang w:eastAsia="en-KE"/>
              </w:rPr>
              <w:t>Democratic Republic of the Congo</w:t>
            </w:r>
          </w:p>
        </w:tc>
        <w:tc>
          <w:tcPr>
            <w:tcW w:w="2457" w:type="dxa"/>
            <w:tcBorders>
              <w:top w:val="nil"/>
              <w:left w:val="nil"/>
              <w:bottom w:val="nil"/>
              <w:right w:val="nil"/>
            </w:tcBorders>
            <w:noWrap/>
            <w:hideMark/>
          </w:tcPr>
          <w:p w14:paraId="1A73F1ED" w14:textId="6984C437"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6D14E3AB" w14:textId="3FCB8ADE"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556EF767" w14:textId="7E23E3A4"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1D1613FF" w14:textId="264A1353" w:rsidR="00A32177" w:rsidRPr="00C20C2B" w:rsidRDefault="00A32177" w:rsidP="00962413">
            <w:pPr>
              <w:pStyle w:val="Normal-pool-Table"/>
              <w:jc w:val="right"/>
              <w:rPr>
                <w:lang w:eastAsia="en-KE"/>
              </w:rPr>
            </w:pPr>
            <w:r w:rsidRPr="00C20C2B">
              <w:rPr>
                <w:lang w:eastAsia="en-GB"/>
              </w:rPr>
              <w:t>–</w:t>
            </w:r>
          </w:p>
        </w:tc>
      </w:tr>
      <w:tr w:rsidR="00DA7A1F" w:rsidRPr="00C20C2B" w14:paraId="548B960A" w14:textId="77777777" w:rsidTr="00962413">
        <w:trPr>
          <w:trHeight w:val="57"/>
          <w:jc w:val="right"/>
        </w:trPr>
        <w:tc>
          <w:tcPr>
            <w:tcW w:w="2977" w:type="dxa"/>
            <w:tcBorders>
              <w:top w:val="nil"/>
              <w:left w:val="nil"/>
              <w:bottom w:val="nil"/>
              <w:right w:val="nil"/>
            </w:tcBorders>
            <w:hideMark/>
          </w:tcPr>
          <w:p w14:paraId="5A437BBB" w14:textId="77777777" w:rsidR="00DA7A1F" w:rsidRPr="00C20C2B" w:rsidRDefault="00DA7A1F" w:rsidP="00962413">
            <w:pPr>
              <w:pStyle w:val="Normal-pool-Table"/>
              <w:rPr>
                <w:lang w:eastAsia="en-KE"/>
              </w:rPr>
            </w:pPr>
            <w:r w:rsidRPr="00C20C2B">
              <w:rPr>
                <w:lang w:eastAsia="en-KE"/>
              </w:rPr>
              <w:t>Denmark</w:t>
            </w:r>
          </w:p>
        </w:tc>
        <w:tc>
          <w:tcPr>
            <w:tcW w:w="2457" w:type="dxa"/>
            <w:tcBorders>
              <w:top w:val="nil"/>
              <w:left w:val="nil"/>
              <w:bottom w:val="nil"/>
              <w:right w:val="nil"/>
            </w:tcBorders>
            <w:noWrap/>
            <w:hideMark/>
          </w:tcPr>
          <w:p w14:paraId="69EEAB8B" w14:textId="1559D7C5" w:rsidR="00DA7A1F" w:rsidRPr="00C20C2B" w:rsidRDefault="00DA7A1F" w:rsidP="00962413">
            <w:pPr>
              <w:pStyle w:val="Normal-pool-Table"/>
              <w:jc w:val="right"/>
              <w:rPr>
                <w:lang w:eastAsia="en-KE"/>
              </w:rPr>
            </w:pPr>
            <w:r w:rsidRPr="00C20C2B">
              <w:rPr>
                <w:lang w:eastAsia="en-KE"/>
              </w:rPr>
              <w:t xml:space="preserve">0.530 </w:t>
            </w:r>
          </w:p>
        </w:tc>
        <w:tc>
          <w:tcPr>
            <w:tcW w:w="1408" w:type="dxa"/>
            <w:tcBorders>
              <w:top w:val="nil"/>
              <w:left w:val="nil"/>
              <w:bottom w:val="nil"/>
              <w:right w:val="nil"/>
            </w:tcBorders>
            <w:noWrap/>
            <w:hideMark/>
          </w:tcPr>
          <w:p w14:paraId="0437E1F2" w14:textId="470D6668" w:rsidR="00DA7A1F" w:rsidRPr="00C20C2B" w:rsidRDefault="00DA7A1F" w:rsidP="00962413">
            <w:pPr>
              <w:pStyle w:val="Normal-pool-Table"/>
              <w:jc w:val="right"/>
              <w:rPr>
                <w:lang w:eastAsia="en-KE"/>
              </w:rPr>
            </w:pPr>
            <w:r w:rsidRPr="00C20C2B">
              <w:rPr>
                <w:lang w:eastAsia="en-KE"/>
              </w:rPr>
              <w:t>31</w:t>
            </w:r>
            <w:r w:rsidR="00962413" w:rsidRPr="00C20C2B">
              <w:rPr>
                <w:lang w:eastAsia="en-KE"/>
              </w:rPr>
              <w:t xml:space="preserve"> </w:t>
            </w:r>
            <w:r w:rsidRPr="00C20C2B">
              <w:rPr>
                <w:lang w:eastAsia="en-KE"/>
              </w:rPr>
              <w:t xml:space="preserve">336 </w:t>
            </w:r>
          </w:p>
        </w:tc>
        <w:tc>
          <w:tcPr>
            <w:tcW w:w="1368" w:type="dxa"/>
            <w:tcBorders>
              <w:top w:val="nil"/>
              <w:left w:val="nil"/>
              <w:bottom w:val="nil"/>
              <w:right w:val="nil"/>
            </w:tcBorders>
            <w:noWrap/>
            <w:hideMark/>
          </w:tcPr>
          <w:p w14:paraId="6EE3AA59" w14:textId="1BA9CC92" w:rsidR="00DA7A1F" w:rsidRPr="00C20C2B" w:rsidRDefault="00DA7A1F" w:rsidP="00962413">
            <w:pPr>
              <w:pStyle w:val="Normal-pool-Table"/>
              <w:jc w:val="right"/>
              <w:rPr>
                <w:lang w:eastAsia="en-KE"/>
              </w:rPr>
            </w:pPr>
            <w:r w:rsidRPr="00C20C2B">
              <w:rPr>
                <w:lang w:eastAsia="en-KE"/>
              </w:rPr>
              <w:t>32</w:t>
            </w:r>
            <w:r w:rsidR="00962413" w:rsidRPr="00C20C2B">
              <w:rPr>
                <w:lang w:eastAsia="en-KE"/>
              </w:rPr>
              <w:t xml:space="preserve"> </w:t>
            </w:r>
            <w:r w:rsidRPr="00C20C2B">
              <w:rPr>
                <w:lang w:eastAsia="en-KE"/>
              </w:rPr>
              <w:t xml:space="preserve">633 </w:t>
            </w:r>
          </w:p>
        </w:tc>
        <w:tc>
          <w:tcPr>
            <w:tcW w:w="1287" w:type="dxa"/>
            <w:tcBorders>
              <w:top w:val="nil"/>
              <w:left w:val="nil"/>
              <w:bottom w:val="nil"/>
              <w:right w:val="nil"/>
            </w:tcBorders>
            <w:noWrap/>
            <w:hideMark/>
          </w:tcPr>
          <w:p w14:paraId="2F0B0355" w14:textId="75A50097" w:rsidR="00DA7A1F" w:rsidRPr="00C20C2B" w:rsidRDefault="00DA7A1F" w:rsidP="00962413">
            <w:pPr>
              <w:pStyle w:val="Normal-pool-Table"/>
              <w:jc w:val="right"/>
              <w:rPr>
                <w:lang w:eastAsia="en-KE"/>
              </w:rPr>
            </w:pPr>
            <w:r w:rsidRPr="00C20C2B">
              <w:rPr>
                <w:lang w:eastAsia="en-KE"/>
              </w:rPr>
              <w:t>30</w:t>
            </w:r>
            <w:r w:rsidR="00962413" w:rsidRPr="00C20C2B">
              <w:rPr>
                <w:lang w:eastAsia="en-KE"/>
              </w:rPr>
              <w:t xml:space="preserve"> </w:t>
            </w:r>
            <w:r w:rsidRPr="00C20C2B">
              <w:rPr>
                <w:lang w:eastAsia="en-KE"/>
              </w:rPr>
              <w:t xml:space="preserve">599 </w:t>
            </w:r>
          </w:p>
        </w:tc>
      </w:tr>
      <w:tr w:rsidR="00A32177" w:rsidRPr="00C20C2B" w14:paraId="5D974E8E" w14:textId="77777777" w:rsidTr="00962413">
        <w:trPr>
          <w:trHeight w:val="57"/>
          <w:jc w:val="right"/>
        </w:trPr>
        <w:tc>
          <w:tcPr>
            <w:tcW w:w="2977" w:type="dxa"/>
            <w:tcBorders>
              <w:top w:val="nil"/>
              <w:left w:val="nil"/>
              <w:bottom w:val="nil"/>
              <w:right w:val="nil"/>
            </w:tcBorders>
            <w:hideMark/>
          </w:tcPr>
          <w:p w14:paraId="0A07E663" w14:textId="77777777" w:rsidR="00A32177" w:rsidRPr="00C20C2B" w:rsidRDefault="00A32177" w:rsidP="00962413">
            <w:pPr>
              <w:pStyle w:val="Normal-pool-Table"/>
              <w:rPr>
                <w:lang w:eastAsia="en-KE"/>
              </w:rPr>
            </w:pPr>
            <w:r w:rsidRPr="00C20C2B">
              <w:rPr>
                <w:lang w:eastAsia="en-KE"/>
              </w:rPr>
              <w:t>Djibouti</w:t>
            </w:r>
          </w:p>
        </w:tc>
        <w:tc>
          <w:tcPr>
            <w:tcW w:w="2457" w:type="dxa"/>
            <w:tcBorders>
              <w:top w:val="nil"/>
              <w:left w:val="nil"/>
              <w:bottom w:val="nil"/>
              <w:right w:val="nil"/>
            </w:tcBorders>
            <w:noWrap/>
            <w:hideMark/>
          </w:tcPr>
          <w:p w14:paraId="6C1E14E4" w14:textId="0D2B359C"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5914601E" w14:textId="1A3EE3F6"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7DB8514F" w14:textId="40BBD627"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231451EA" w14:textId="6343BCCF" w:rsidR="00A32177" w:rsidRPr="00C20C2B" w:rsidRDefault="00A32177" w:rsidP="00962413">
            <w:pPr>
              <w:pStyle w:val="Normal-pool-Table"/>
              <w:jc w:val="right"/>
              <w:rPr>
                <w:lang w:eastAsia="en-KE"/>
              </w:rPr>
            </w:pPr>
            <w:r w:rsidRPr="00C20C2B">
              <w:rPr>
                <w:lang w:eastAsia="en-GB"/>
              </w:rPr>
              <w:t>–</w:t>
            </w:r>
          </w:p>
        </w:tc>
      </w:tr>
      <w:tr w:rsidR="00A32177" w:rsidRPr="00C20C2B" w14:paraId="38AAD96F" w14:textId="77777777" w:rsidTr="00962413">
        <w:trPr>
          <w:trHeight w:val="57"/>
          <w:jc w:val="right"/>
        </w:trPr>
        <w:tc>
          <w:tcPr>
            <w:tcW w:w="2977" w:type="dxa"/>
            <w:tcBorders>
              <w:top w:val="nil"/>
              <w:left w:val="nil"/>
              <w:bottom w:val="nil"/>
              <w:right w:val="nil"/>
            </w:tcBorders>
            <w:hideMark/>
          </w:tcPr>
          <w:p w14:paraId="10AD818B" w14:textId="77777777" w:rsidR="00A32177" w:rsidRPr="00C20C2B" w:rsidRDefault="00A32177" w:rsidP="00962413">
            <w:pPr>
              <w:pStyle w:val="Normal-pool-Table"/>
              <w:rPr>
                <w:lang w:eastAsia="en-KE"/>
              </w:rPr>
            </w:pPr>
            <w:r w:rsidRPr="00C20C2B">
              <w:rPr>
                <w:lang w:eastAsia="en-KE"/>
              </w:rPr>
              <w:t>Dominica</w:t>
            </w:r>
          </w:p>
        </w:tc>
        <w:tc>
          <w:tcPr>
            <w:tcW w:w="2457" w:type="dxa"/>
            <w:tcBorders>
              <w:top w:val="nil"/>
              <w:left w:val="nil"/>
              <w:bottom w:val="nil"/>
              <w:right w:val="nil"/>
            </w:tcBorders>
            <w:noWrap/>
            <w:hideMark/>
          </w:tcPr>
          <w:p w14:paraId="6B4F70CF" w14:textId="2B0A1579"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61A7A1B2" w14:textId="6534AB87"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76F30419" w14:textId="058C0F1A"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63F13C80" w14:textId="13287484" w:rsidR="00A32177" w:rsidRPr="00C20C2B" w:rsidRDefault="00A32177" w:rsidP="00962413">
            <w:pPr>
              <w:pStyle w:val="Normal-pool-Table"/>
              <w:jc w:val="right"/>
              <w:rPr>
                <w:lang w:eastAsia="en-KE"/>
              </w:rPr>
            </w:pPr>
            <w:r w:rsidRPr="00C20C2B">
              <w:rPr>
                <w:lang w:eastAsia="en-GB"/>
              </w:rPr>
              <w:t>–</w:t>
            </w:r>
          </w:p>
        </w:tc>
      </w:tr>
      <w:tr w:rsidR="00A32177" w:rsidRPr="00C20C2B" w14:paraId="57BE7F3E" w14:textId="77777777" w:rsidTr="00962413">
        <w:trPr>
          <w:trHeight w:val="57"/>
          <w:jc w:val="right"/>
        </w:trPr>
        <w:tc>
          <w:tcPr>
            <w:tcW w:w="2977" w:type="dxa"/>
            <w:tcBorders>
              <w:top w:val="nil"/>
              <w:left w:val="nil"/>
              <w:bottom w:val="nil"/>
              <w:right w:val="nil"/>
            </w:tcBorders>
            <w:hideMark/>
          </w:tcPr>
          <w:p w14:paraId="0D64567D" w14:textId="77777777" w:rsidR="00A32177" w:rsidRPr="00C20C2B" w:rsidRDefault="00A32177" w:rsidP="00962413">
            <w:pPr>
              <w:pStyle w:val="Normal-pool-Table"/>
              <w:rPr>
                <w:lang w:eastAsia="en-KE"/>
              </w:rPr>
            </w:pPr>
            <w:r w:rsidRPr="00C20C2B">
              <w:rPr>
                <w:lang w:eastAsia="en-KE"/>
              </w:rPr>
              <w:t>Dominican Republic</w:t>
            </w:r>
          </w:p>
        </w:tc>
        <w:tc>
          <w:tcPr>
            <w:tcW w:w="2457" w:type="dxa"/>
            <w:tcBorders>
              <w:top w:val="nil"/>
              <w:left w:val="nil"/>
              <w:bottom w:val="nil"/>
              <w:right w:val="nil"/>
            </w:tcBorders>
            <w:noWrap/>
            <w:hideMark/>
          </w:tcPr>
          <w:p w14:paraId="5D56A0BF" w14:textId="7314D291"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5F61A716" w14:textId="4E1A4762"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4053DFD1" w14:textId="59C99A4A"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6CBE332F" w14:textId="3EEBD59B" w:rsidR="00A32177" w:rsidRPr="00C20C2B" w:rsidRDefault="00A32177" w:rsidP="00962413">
            <w:pPr>
              <w:pStyle w:val="Normal-pool-Table"/>
              <w:jc w:val="right"/>
              <w:rPr>
                <w:lang w:eastAsia="en-KE"/>
              </w:rPr>
            </w:pPr>
            <w:r w:rsidRPr="00C20C2B">
              <w:rPr>
                <w:lang w:eastAsia="en-GB"/>
              </w:rPr>
              <w:t>–</w:t>
            </w:r>
          </w:p>
        </w:tc>
      </w:tr>
      <w:tr w:rsidR="00A32177" w:rsidRPr="00C20C2B" w14:paraId="51015CAB" w14:textId="77777777" w:rsidTr="00962413">
        <w:trPr>
          <w:trHeight w:val="57"/>
          <w:jc w:val="right"/>
        </w:trPr>
        <w:tc>
          <w:tcPr>
            <w:tcW w:w="2977" w:type="dxa"/>
            <w:tcBorders>
              <w:top w:val="nil"/>
              <w:left w:val="nil"/>
              <w:bottom w:val="nil"/>
              <w:right w:val="nil"/>
            </w:tcBorders>
            <w:hideMark/>
          </w:tcPr>
          <w:p w14:paraId="42246064" w14:textId="77777777" w:rsidR="00A32177" w:rsidRPr="00C20C2B" w:rsidRDefault="00A32177" w:rsidP="00962413">
            <w:pPr>
              <w:pStyle w:val="Normal-pool-Table"/>
              <w:rPr>
                <w:lang w:eastAsia="en-KE"/>
              </w:rPr>
            </w:pPr>
            <w:r w:rsidRPr="00C20C2B">
              <w:rPr>
                <w:lang w:eastAsia="en-KE"/>
              </w:rPr>
              <w:t>Ecuador</w:t>
            </w:r>
          </w:p>
        </w:tc>
        <w:tc>
          <w:tcPr>
            <w:tcW w:w="2457" w:type="dxa"/>
            <w:tcBorders>
              <w:top w:val="nil"/>
              <w:left w:val="nil"/>
              <w:bottom w:val="nil"/>
              <w:right w:val="nil"/>
            </w:tcBorders>
            <w:noWrap/>
            <w:hideMark/>
          </w:tcPr>
          <w:p w14:paraId="0892A144" w14:textId="0621650B"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7C41655F" w14:textId="3DAF1725"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73DAEC23" w14:textId="3F4DE429"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30A1FA05" w14:textId="3DE7C321" w:rsidR="00A32177" w:rsidRPr="00C20C2B" w:rsidRDefault="00A32177" w:rsidP="00962413">
            <w:pPr>
              <w:pStyle w:val="Normal-pool-Table"/>
              <w:jc w:val="right"/>
              <w:rPr>
                <w:lang w:eastAsia="en-KE"/>
              </w:rPr>
            </w:pPr>
            <w:r w:rsidRPr="00C20C2B">
              <w:rPr>
                <w:lang w:eastAsia="en-GB"/>
              </w:rPr>
              <w:t>–</w:t>
            </w:r>
          </w:p>
        </w:tc>
      </w:tr>
      <w:tr w:rsidR="00DA7A1F" w:rsidRPr="00C20C2B" w14:paraId="6280ECC2" w14:textId="77777777" w:rsidTr="00962413">
        <w:trPr>
          <w:trHeight w:val="57"/>
          <w:jc w:val="right"/>
        </w:trPr>
        <w:tc>
          <w:tcPr>
            <w:tcW w:w="2977" w:type="dxa"/>
            <w:tcBorders>
              <w:top w:val="nil"/>
              <w:left w:val="nil"/>
              <w:bottom w:val="nil"/>
              <w:right w:val="nil"/>
            </w:tcBorders>
            <w:hideMark/>
          </w:tcPr>
          <w:p w14:paraId="3C4CF792" w14:textId="77777777" w:rsidR="00DA7A1F" w:rsidRPr="00C20C2B" w:rsidRDefault="00DA7A1F" w:rsidP="00962413">
            <w:pPr>
              <w:pStyle w:val="Normal-pool-Table"/>
              <w:rPr>
                <w:lang w:eastAsia="en-KE"/>
              </w:rPr>
            </w:pPr>
            <w:r w:rsidRPr="00C20C2B">
              <w:rPr>
                <w:lang w:eastAsia="en-KE"/>
              </w:rPr>
              <w:t>Egypt</w:t>
            </w:r>
          </w:p>
        </w:tc>
        <w:tc>
          <w:tcPr>
            <w:tcW w:w="2457" w:type="dxa"/>
            <w:tcBorders>
              <w:top w:val="nil"/>
              <w:left w:val="nil"/>
              <w:bottom w:val="nil"/>
              <w:right w:val="nil"/>
            </w:tcBorders>
            <w:noWrap/>
            <w:hideMark/>
          </w:tcPr>
          <w:p w14:paraId="6FC261A5" w14:textId="6197293E" w:rsidR="00DA7A1F" w:rsidRPr="00C20C2B" w:rsidRDefault="00DA7A1F" w:rsidP="00962413">
            <w:pPr>
              <w:pStyle w:val="Normal-pool-Table"/>
              <w:jc w:val="right"/>
              <w:rPr>
                <w:lang w:eastAsia="en-KE"/>
              </w:rPr>
            </w:pPr>
            <w:r w:rsidRPr="00C20C2B">
              <w:rPr>
                <w:lang w:eastAsia="en-KE"/>
              </w:rPr>
              <w:t xml:space="preserve">0.182 </w:t>
            </w:r>
          </w:p>
        </w:tc>
        <w:tc>
          <w:tcPr>
            <w:tcW w:w="1408" w:type="dxa"/>
            <w:tcBorders>
              <w:top w:val="nil"/>
              <w:left w:val="nil"/>
              <w:bottom w:val="nil"/>
              <w:right w:val="nil"/>
            </w:tcBorders>
            <w:noWrap/>
            <w:hideMark/>
          </w:tcPr>
          <w:p w14:paraId="0F28ED55" w14:textId="2D9E6E21" w:rsidR="00DA7A1F" w:rsidRPr="00C20C2B" w:rsidRDefault="00DA7A1F" w:rsidP="00962413">
            <w:pPr>
              <w:pStyle w:val="Normal-pool-Table"/>
              <w:jc w:val="right"/>
              <w:rPr>
                <w:lang w:eastAsia="en-KE"/>
              </w:rPr>
            </w:pPr>
            <w:r w:rsidRPr="00C20C2B">
              <w:rPr>
                <w:lang w:eastAsia="en-KE"/>
              </w:rPr>
              <w:t>10</w:t>
            </w:r>
            <w:r w:rsidR="00962413" w:rsidRPr="00C20C2B">
              <w:rPr>
                <w:lang w:eastAsia="en-KE"/>
              </w:rPr>
              <w:t xml:space="preserve"> </w:t>
            </w:r>
            <w:r w:rsidRPr="00C20C2B">
              <w:rPr>
                <w:lang w:eastAsia="en-KE"/>
              </w:rPr>
              <w:t xml:space="preserve">760 </w:t>
            </w:r>
          </w:p>
        </w:tc>
        <w:tc>
          <w:tcPr>
            <w:tcW w:w="1368" w:type="dxa"/>
            <w:tcBorders>
              <w:top w:val="nil"/>
              <w:left w:val="nil"/>
              <w:bottom w:val="nil"/>
              <w:right w:val="nil"/>
            </w:tcBorders>
            <w:noWrap/>
            <w:hideMark/>
          </w:tcPr>
          <w:p w14:paraId="3025890E" w14:textId="2CB8F77C" w:rsidR="00DA7A1F" w:rsidRPr="00C20C2B" w:rsidRDefault="00DA7A1F" w:rsidP="00962413">
            <w:pPr>
              <w:pStyle w:val="Normal-pool-Table"/>
              <w:jc w:val="right"/>
              <w:rPr>
                <w:lang w:eastAsia="en-KE"/>
              </w:rPr>
            </w:pPr>
            <w:r w:rsidRPr="00C20C2B">
              <w:rPr>
                <w:lang w:eastAsia="en-KE"/>
              </w:rPr>
              <w:t>11</w:t>
            </w:r>
            <w:r w:rsidR="00962413" w:rsidRPr="00C20C2B">
              <w:rPr>
                <w:lang w:eastAsia="en-KE"/>
              </w:rPr>
              <w:t xml:space="preserve"> </w:t>
            </w:r>
            <w:r w:rsidRPr="00C20C2B">
              <w:rPr>
                <w:lang w:eastAsia="en-KE"/>
              </w:rPr>
              <w:t xml:space="preserve">205 </w:t>
            </w:r>
          </w:p>
        </w:tc>
        <w:tc>
          <w:tcPr>
            <w:tcW w:w="1287" w:type="dxa"/>
            <w:tcBorders>
              <w:top w:val="nil"/>
              <w:left w:val="nil"/>
              <w:bottom w:val="nil"/>
              <w:right w:val="nil"/>
            </w:tcBorders>
            <w:noWrap/>
            <w:hideMark/>
          </w:tcPr>
          <w:p w14:paraId="2B07BA40" w14:textId="172AED6E" w:rsidR="00DA7A1F" w:rsidRPr="00C20C2B" w:rsidRDefault="00DA7A1F" w:rsidP="00962413">
            <w:pPr>
              <w:pStyle w:val="Normal-pool-Table"/>
              <w:jc w:val="right"/>
              <w:rPr>
                <w:lang w:eastAsia="en-KE"/>
              </w:rPr>
            </w:pPr>
            <w:r w:rsidRPr="00C20C2B">
              <w:rPr>
                <w:lang w:eastAsia="en-KE"/>
              </w:rPr>
              <w:t>10</w:t>
            </w:r>
            <w:r w:rsidR="00962413" w:rsidRPr="00C20C2B">
              <w:rPr>
                <w:lang w:eastAsia="en-KE"/>
              </w:rPr>
              <w:t xml:space="preserve"> </w:t>
            </w:r>
            <w:r w:rsidRPr="00C20C2B">
              <w:rPr>
                <w:lang w:eastAsia="en-KE"/>
              </w:rPr>
              <w:t xml:space="preserve">507 </w:t>
            </w:r>
          </w:p>
        </w:tc>
      </w:tr>
      <w:tr w:rsidR="00A32177" w:rsidRPr="00C20C2B" w14:paraId="45BA5777" w14:textId="77777777" w:rsidTr="00962413">
        <w:trPr>
          <w:trHeight w:val="57"/>
          <w:jc w:val="right"/>
        </w:trPr>
        <w:tc>
          <w:tcPr>
            <w:tcW w:w="2977" w:type="dxa"/>
            <w:tcBorders>
              <w:top w:val="nil"/>
              <w:left w:val="nil"/>
              <w:bottom w:val="nil"/>
              <w:right w:val="nil"/>
            </w:tcBorders>
            <w:hideMark/>
          </w:tcPr>
          <w:p w14:paraId="0707C192" w14:textId="77777777" w:rsidR="00A32177" w:rsidRPr="00C20C2B" w:rsidRDefault="00A32177" w:rsidP="00962413">
            <w:pPr>
              <w:pStyle w:val="Normal-pool-Table"/>
              <w:rPr>
                <w:lang w:eastAsia="en-KE"/>
              </w:rPr>
            </w:pPr>
            <w:r w:rsidRPr="00C20C2B">
              <w:rPr>
                <w:lang w:eastAsia="en-KE"/>
              </w:rPr>
              <w:t>El Salvador</w:t>
            </w:r>
          </w:p>
        </w:tc>
        <w:tc>
          <w:tcPr>
            <w:tcW w:w="2457" w:type="dxa"/>
            <w:tcBorders>
              <w:top w:val="nil"/>
              <w:left w:val="nil"/>
              <w:bottom w:val="nil"/>
              <w:right w:val="nil"/>
            </w:tcBorders>
            <w:noWrap/>
            <w:hideMark/>
          </w:tcPr>
          <w:p w14:paraId="4F99B184" w14:textId="048614F4"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563BE6A0" w14:textId="7A829046"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530B6183" w14:textId="4EF17EA6"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76A8D32D" w14:textId="1FAFA433" w:rsidR="00A32177" w:rsidRPr="00C20C2B" w:rsidRDefault="00A32177" w:rsidP="00962413">
            <w:pPr>
              <w:pStyle w:val="Normal-pool-Table"/>
              <w:jc w:val="right"/>
              <w:rPr>
                <w:lang w:eastAsia="en-KE"/>
              </w:rPr>
            </w:pPr>
            <w:r w:rsidRPr="00C20C2B">
              <w:rPr>
                <w:lang w:eastAsia="en-GB"/>
              </w:rPr>
              <w:t>–</w:t>
            </w:r>
          </w:p>
        </w:tc>
      </w:tr>
      <w:tr w:rsidR="00A32177" w:rsidRPr="00C20C2B" w14:paraId="70F3A8E2" w14:textId="77777777" w:rsidTr="00962413">
        <w:trPr>
          <w:trHeight w:val="57"/>
          <w:jc w:val="right"/>
        </w:trPr>
        <w:tc>
          <w:tcPr>
            <w:tcW w:w="2977" w:type="dxa"/>
            <w:tcBorders>
              <w:top w:val="nil"/>
              <w:left w:val="nil"/>
              <w:bottom w:val="nil"/>
              <w:right w:val="nil"/>
            </w:tcBorders>
            <w:hideMark/>
          </w:tcPr>
          <w:p w14:paraId="18BA3C49" w14:textId="77777777" w:rsidR="00A32177" w:rsidRPr="00C20C2B" w:rsidRDefault="00A32177" w:rsidP="00962413">
            <w:pPr>
              <w:pStyle w:val="Normal-pool-Table"/>
              <w:rPr>
                <w:lang w:eastAsia="en-KE"/>
              </w:rPr>
            </w:pPr>
            <w:r w:rsidRPr="00C20C2B">
              <w:rPr>
                <w:lang w:eastAsia="en-KE"/>
              </w:rPr>
              <w:t>Equatorial Guinea</w:t>
            </w:r>
          </w:p>
        </w:tc>
        <w:tc>
          <w:tcPr>
            <w:tcW w:w="2457" w:type="dxa"/>
            <w:tcBorders>
              <w:top w:val="nil"/>
              <w:left w:val="nil"/>
              <w:bottom w:val="nil"/>
              <w:right w:val="nil"/>
            </w:tcBorders>
            <w:noWrap/>
            <w:hideMark/>
          </w:tcPr>
          <w:p w14:paraId="3BA77E02" w14:textId="3F6C975A"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2399E320" w14:textId="7111F3FF"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61AB18A4" w14:textId="5C66162F"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7BDD397F" w14:textId="60AA8674" w:rsidR="00A32177" w:rsidRPr="00C20C2B" w:rsidRDefault="00A32177" w:rsidP="00962413">
            <w:pPr>
              <w:pStyle w:val="Normal-pool-Table"/>
              <w:jc w:val="right"/>
              <w:rPr>
                <w:lang w:eastAsia="en-KE"/>
              </w:rPr>
            </w:pPr>
            <w:r w:rsidRPr="00C20C2B">
              <w:rPr>
                <w:lang w:eastAsia="en-GB"/>
              </w:rPr>
              <w:t>–</w:t>
            </w:r>
          </w:p>
        </w:tc>
      </w:tr>
      <w:tr w:rsidR="00A32177" w:rsidRPr="00C20C2B" w14:paraId="45F988A1" w14:textId="77777777" w:rsidTr="00962413">
        <w:trPr>
          <w:trHeight w:val="57"/>
          <w:jc w:val="right"/>
        </w:trPr>
        <w:tc>
          <w:tcPr>
            <w:tcW w:w="2977" w:type="dxa"/>
            <w:tcBorders>
              <w:top w:val="nil"/>
              <w:left w:val="nil"/>
              <w:bottom w:val="nil"/>
              <w:right w:val="nil"/>
            </w:tcBorders>
            <w:hideMark/>
          </w:tcPr>
          <w:p w14:paraId="4EA2C7BC" w14:textId="77777777" w:rsidR="00A32177" w:rsidRPr="00C20C2B" w:rsidRDefault="00A32177" w:rsidP="00962413">
            <w:pPr>
              <w:pStyle w:val="Normal-pool-Table"/>
              <w:rPr>
                <w:lang w:eastAsia="en-KE"/>
              </w:rPr>
            </w:pPr>
            <w:r w:rsidRPr="00C20C2B">
              <w:rPr>
                <w:lang w:eastAsia="en-KE"/>
              </w:rPr>
              <w:t>Eritrea</w:t>
            </w:r>
          </w:p>
        </w:tc>
        <w:tc>
          <w:tcPr>
            <w:tcW w:w="2457" w:type="dxa"/>
            <w:tcBorders>
              <w:top w:val="nil"/>
              <w:left w:val="nil"/>
              <w:bottom w:val="nil"/>
              <w:right w:val="nil"/>
            </w:tcBorders>
            <w:noWrap/>
            <w:hideMark/>
          </w:tcPr>
          <w:p w14:paraId="55D544D9" w14:textId="7AA4C3ED"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71BF1298" w14:textId="69D4C3AA"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4A394249" w14:textId="3D69F15B"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11B0C81C" w14:textId="3AD484E9" w:rsidR="00A32177" w:rsidRPr="00C20C2B" w:rsidRDefault="00A32177" w:rsidP="00962413">
            <w:pPr>
              <w:pStyle w:val="Normal-pool-Table"/>
              <w:jc w:val="right"/>
              <w:rPr>
                <w:lang w:eastAsia="en-KE"/>
              </w:rPr>
            </w:pPr>
            <w:r w:rsidRPr="00C20C2B">
              <w:rPr>
                <w:lang w:eastAsia="en-GB"/>
              </w:rPr>
              <w:t>–</w:t>
            </w:r>
          </w:p>
        </w:tc>
      </w:tr>
      <w:tr w:rsidR="00A32177" w:rsidRPr="00C20C2B" w14:paraId="6D18731B" w14:textId="77777777" w:rsidTr="00962413">
        <w:trPr>
          <w:trHeight w:val="57"/>
          <w:jc w:val="right"/>
        </w:trPr>
        <w:tc>
          <w:tcPr>
            <w:tcW w:w="2977" w:type="dxa"/>
            <w:tcBorders>
              <w:top w:val="nil"/>
              <w:left w:val="nil"/>
              <w:bottom w:val="nil"/>
              <w:right w:val="nil"/>
            </w:tcBorders>
            <w:hideMark/>
          </w:tcPr>
          <w:p w14:paraId="10FB53A5" w14:textId="77777777" w:rsidR="00A32177" w:rsidRPr="00C20C2B" w:rsidRDefault="00A32177" w:rsidP="00962413">
            <w:pPr>
              <w:pStyle w:val="Normal-pool-Table"/>
              <w:rPr>
                <w:lang w:eastAsia="en-KE"/>
              </w:rPr>
            </w:pPr>
            <w:r w:rsidRPr="00C20C2B">
              <w:rPr>
                <w:lang w:eastAsia="en-KE"/>
              </w:rPr>
              <w:t>Estonia</w:t>
            </w:r>
          </w:p>
        </w:tc>
        <w:tc>
          <w:tcPr>
            <w:tcW w:w="2457" w:type="dxa"/>
            <w:tcBorders>
              <w:top w:val="nil"/>
              <w:left w:val="nil"/>
              <w:bottom w:val="nil"/>
              <w:right w:val="nil"/>
            </w:tcBorders>
            <w:noWrap/>
            <w:hideMark/>
          </w:tcPr>
          <w:p w14:paraId="14C49B8A" w14:textId="18A7CD1F"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558FB242" w14:textId="522C5854"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04B65F81" w14:textId="20546E19"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637A7CF3" w14:textId="24D89F1C" w:rsidR="00A32177" w:rsidRPr="00C20C2B" w:rsidRDefault="00A32177" w:rsidP="00962413">
            <w:pPr>
              <w:pStyle w:val="Normal-pool-Table"/>
              <w:jc w:val="right"/>
              <w:rPr>
                <w:lang w:eastAsia="en-KE"/>
              </w:rPr>
            </w:pPr>
            <w:r w:rsidRPr="00C20C2B">
              <w:rPr>
                <w:lang w:eastAsia="en-GB"/>
              </w:rPr>
              <w:t>–</w:t>
            </w:r>
          </w:p>
        </w:tc>
      </w:tr>
      <w:tr w:rsidR="00A32177" w:rsidRPr="00C20C2B" w14:paraId="295F7A8C" w14:textId="77777777" w:rsidTr="00962413">
        <w:trPr>
          <w:trHeight w:val="57"/>
          <w:jc w:val="right"/>
        </w:trPr>
        <w:tc>
          <w:tcPr>
            <w:tcW w:w="2977" w:type="dxa"/>
            <w:tcBorders>
              <w:top w:val="nil"/>
              <w:left w:val="nil"/>
              <w:bottom w:val="nil"/>
              <w:right w:val="nil"/>
            </w:tcBorders>
            <w:hideMark/>
          </w:tcPr>
          <w:p w14:paraId="5E04C42C" w14:textId="77777777" w:rsidR="00A32177" w:rsidRPr="00C20C2B" w:rsidRDefault="00A32177" w:rsidP="00962413">
            <w:pPr>
              <w:pStyle w:val="Normal-pool-Table"/>
              <w:rPr>
                <w:lang w:eastAsia="en-KE"/>
              </w:rPr>
            </w:pPr>
            <w:r w:rsidRPr="00C20C2B">
              <w:rPr>
                <w:lang w:eastAsia="en-KE"/>
              </w:rPr>
              <w:t>Eswatini</w:t>
            </w:r>
          </w:p>
        </w:tc>
        <w:tc>
          <w:tcPr>
            <w:tcW w:w="2457" w:type="dxa"/>
            <w:tcBorders>
              <w:top w:val="nil"/>
              <w:left w:val="nil"/>
              <w:bottom w:val="nil"/>
              <w:right w:val="nil"/>
            </w:tcBorders>
            <w:noWrap/>
            <w:hideMark/>
          </w:tcPr>
          <w:p w14:paraId="77E6C571" w14:textId="38E6400F"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6B316ABF" w14:textId="27113695"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61D91466" w14:textId="2F986D4C"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5FF0865D" w14:textId="7087C569" w:rsidR="00A32177" w:rsidRPr="00C20C2B" w:rsidRDefault="00A32177" w:rsidP="00962413">
            <w:pPr>
              <w:pStyle w:val="Normal-pool-Table"/>
              <w:jc w:val="right"/>
              <w:rPr>
                <w:lang w:eastAsia="en-KE"/>
              </w:rPr>
            </w:pPr>
            <w:r w:rsidRPr="00C20C2B">
              <w:rPr>
                <w:lang w:eastAsia="en-GB"/>
              </w:rPr>
              <w:t>–</w:t>
            </w:r>
          </w:p>
        </w:tc>
      </w:tr>
      <w:tr w:rsidR="00A32177" w:rsidRPr="00C20C2B" w14:paraId="1BE766CA" w14:textId="77777777" w:rsidTr="00962413">
        <w:trPr>
          <w:trHeight w:val="57"/>
          <w:jc w:val="right"/>
        </w:trPr>
        <w:tc>
          <w:tcPr>
            <w:tcW w:w="2977" w:type="dxa"/>
            <w:tcBorders>
              <w:top w:val="nil"/>
              <w:left w:val="nil"/>
              <w:bottom w:val="nil"/>
              <w:right w:val="nil"/>
            </w:tcBorders>
            <w:hideMark/>
          </w:tcPr>
          <w:p w14:paraId="4EED21C1" w14:textId="77777777" w:rsidR="00A32177" w:rsidRPr="00C20C2B" w:rsidRDefault="00A32177" w:rsidP="00962413">
            <w:pPr>
              <w:pStyle w:val="Normal-pool-Table"/>
              <w:rPr>
                <w:lang w:eastAsia="en-KE"/>
              </w:rPr>
            </w:pPr>
            <w:r w:rsidRPr="00C20C2B">
              <w:rPr>
                <w:lang w:eastAsia="en-KE"/>
              </w:rPr>
              <w:t>Ethiopia</w:t>
            </w:r>
          </w:p>
        </w:tc>
        <w:tc>
          <w:tcPr>
            <w:tcW w:w="2457" w:type="dxa"/>
            <w:tcBorders>
              <w:top w:val="nil"/>
              <w:left w:val="nil"/>
              <w:bottom w:val="nil"/>
              <w:right w:val="nil"/>
            </w:tcBorders>
            <w:noWrap/>
            <w:hideMark/>
          </w:tcPr>
          <w:p w14:paraId="7A34BB3B" w14:textId="17AE396B"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53FFC9A2" w14:textId="5700C931"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16E727CB" w14:textId="437D49D7"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3CEE455A" w14:textId="49F60715" w:rsidR="00A32177" w:rsidRPr="00C20C2B" w:rsidRDefault="00A32177" w:rsidP="00962413">
            <w:pPr>
              <w:pStyle w:val="Normal-pool-Table"/>
              <w:jc w:val="right"/>
              <w:rPr>
                <w:lang w:eastAsia="en-KE"/>
              </w:rPr>
            </w:pPr>
            <w:r w:rsidRPr="00C20C2B">
              <w:rPr>
                <w:lang w:eastAsia="en-GB"/>
              </w:rPr>
              <w:t>–</w:t>
            </w:r>
          </w:p>
        </w:tc>
      </w:tr>
      <w:tr w:rsidR="00DA7A1F" w:rsidRPr="00C20C2B" w14:paraId="10E8F315" w14:textId="77777777" w:rsidTr="00962413">
        <w:trPr>
          <w:trHeight w:val="57"/>
          <w:jc w:val="right"/>
        </w:trPr>
        <w:tc>
          <w:tcPr>
            <w:tcW w:w="2977" w:type="dxa"/>
            <w:tcBorders>
              <w:top w:val="nil"/>
              <w:left w:val="nil"/>
              <w:bottom w:val="nil"/>
              <w:right w:val="nil"/>
            </w:tcBorders>
            <w:hideMark/>
          </w:tcPr>
          <w:p w14:paraId="175F05BD" w14:textId="77777777" w:rsidR="00DA7A1F" w:rsidRPr="00C20C2B" w:rsidRDefault="00DA7A1F" w:rsidP="00962413">
            <w:pPr>
              <w:pStyle w:val="Normal-pool-Table"/>
              <w:rPr>
                <w:lang w:eastAsia="en-KE"/>
              </w:rPr>
            </w:pPr>
            <w:r w:rsidRPr="00C20C2B">
              <w:rPr>
                <w:lang w:eastAsia="en-KE"/>
              </w:rPr>
              <w:t>European Union</w:t>
            </w:r>
          </w:p>
        </w:tc>
        <w:tc>
          <w:tcPr>
            <w:tcW w:w="2457" w:type="dxa"/>
            <w:tcBorders>
              <w:top w:val="nil"/>
              <w:left w:val="nil"/>
              <w:bottom w:val="nil"/>
              <w:right w:val="nil"/>
            </w:tcBorders>
            <w:noWrap/>
            <w:hideMark/>
          </w:tcPr>
          <w:p w14:paraId="336BD989" w14:textId="434A6F29" w:rsidR="00DA7A1F" w:rsidRPr="00C20C2B" w:rsidRDefault="00DA7A1F" w:rsidP="00962413">
            <w:pPr>
              <w:pStyle w:val="Normal-pool-Table"/>
              <w:jc w:val="right"/>
              <w:rPr>
                <w:lang w:eastAsia="en-KE"/>
              </w:rPr>
            </w:pPr>
            <w:r w:rsidRPr="00C20C2B">
              <w:rPr>
                <w:lang w:eastAsia="en-KE"/>
              </w:rPr>
              <w:t xml:space="preserve">2.495 </w:t>
            </w:r>
          </w:p>
        </w:tc>
        <w:tc>
          <w:tcPr>
            <w:tcW w:w="1408" w:type="dxa"/>
            <w:tcBorders>
              <w:top w:val="nil"/>
              <w:left w:val="nil"/>
              <w:bottom w:val="nil"/>
              <w:right w:val="nil"/>
            </w:tcBorders>
            <w:noWrap/>
            <w:hideMark/>
          </w:tcPr>
          <w:p w14:paraId="4B85273F" w14:textId="1F1E81E8" w:rsidR="00DA7A1F" w:rsidRPr="00C20C2B" w:rsidRDefault="00DA7A1F" w:rsidP="00962413">
            <w:pPr>
              <w:pStyle w:val="Normal-pool-Table"/>
              <w:jc w:val="right"/>
              <w:rPr>
                <w:lang w:eastAsia="en-KE"/>
              </w:rPr>
            </w:pPr>
            <w:r w:rsidRPr="00C20C2B">
              <w:rPr>
                <w:lang w:eastAsia="en-KE"/>
              </w:rPr>
              <w:t>147</w:t>
            </w:r>
            <w:r w:rsidR="00962413" w:rsidRPr="00C20C2B">
              <w:rPr>
                <w:lang w:eastAsia="en-KE"/>
              </w:rPr>
              <w:t xml:space="preserve"> </w:t>
            </w:r>
            <w:r w:rsidRPr="00C20C2B">
              <w:rPr>
                <w:lang w:eastAsia="en-KE"/>
              </w:rPr>
              <w:t xml:space="preserve">518 </w:t>
            </w:r>
          </w:p>
        </w:tc>
        <w:tc>
          <w:tcPr>
            <w:tcW w:w="1368" w:type="dxa"/>
            <w:tcBorders>
              <w:top w:val="nil"/>
              <w:left w:val="nil"/>
              <w:bottom w:val="nil"/>
              <w:right w:val="nil"/>
            </w:tcBorders>
            <w:noWrap/>
            <w:hideMark/>
          </w:tcPr>
          <w:p w14:paraId="4E3F8ADB" w14:textId="6C676089" w:rsidR="00DA7A1F" w:rsidRPr="00C20C2B" w:rsidRDefault="00DA7A1F" w:rsidP="00962413">
            <w:pPr>
              <w:pStyle w:val="Normal-pool-Table"/>
              <w:jc w:val="right"/>
              <w:rPr>
                <w:lang w:eastAsia="en-KE"/>
              </w:rPr>
            </w:pPr>
            <w:r w:rsidRPr="00C20C2B">
              <w:rPr>
                <w:lang w:eastAsia="en-KE"/>
              </w:rPr>
              <w:t>153</w:t>
            </w:r>
            <w:r w:rsidR="00962413" w:rsidRPr="00C20C2B">
              <w:rPr>
                <w:lang w:eastAsia="en-KE"/>
              </w:rPr>
              <w:t xml:space="preserve"> </w:t>
            </w:r>
            <w:r w:rsidRPr="00C20C2B">
              <w:rPr>
                <w:lang w:eastAsia="en-KE"/>
              </w:rPr>
              <w:t xml:space="preserve">625 </w:t>
            </w:r>
          </w:p>
        </w:tc>
        <w:tc>
          <w:tcPr>
            <w:tcW w:w="1287" w:type="dxa"/>
            <w:tcBorders>
              <w:top w:val="nil"/>
              <w:left w:val="nil"/>
              <w:bottom w:val="nil"/>
              <w:right w:val="nil"/>
            </w:tcBorders>
            <w:noWrap/>
            <w:hideMark/>
          </w:tcPr>
          <w:p w14:paraId="76BECDC5" w14:textId="2A29C0BB" w:rsidR="00DA7A1F" w:rsidRPr="00C20C2B" w:rsidRDefault="00DA7A1F" w:rsidP="00962413">
            <w:pPr>
              <w:pStyle w:val="Normal-pool-Table"/>
              <w:jc w:val="right"/>
              <w:rPr>
                <w:lang w:eastAsia="en-KE"/>
              </w:rPr>
            </w:pPr>
            <w:r w:rsidRPr="00C20C2B">
              <w:rPr>
                <w:lang w:eastAsia="en-KE"/>
              </w:rPr>
              <w:t>144</w:t>
            </w:r>
            <w:r w:rsidR="00962413" w:rsidRPr="00C20C2B">
              <w:rPr>
                <w:lang w:eastAsia="en-KE"/>
              </w:rPr>
              <w:t xml:space="preserve"> </w:t>
            </w:r>
            <w:r w:rsidRPr="00C20C2B">
              <w:rPr>
                <w:lang w:eastAsia="en-KE"/>
              </w:rPr>
              <w:t xml:space="preserve">051 </w:t>
            </w:r>
          </w:p>
        </w:tc>
      </w:tr>
      <w:tr w:rsidR="00A32177" w:rsidRPr="00C20C2B" w14:paraId="41AE244C" w14:textId="77777777" w:rsidTr="00962413">
        <w:trPr>
          <w:trHeight w:val="57"/>
          <w:jc w:val="right"/>
        </w:trPr>
        <w:tc>
          <w:tcPr>
            <w:tcW w:w="2977" w:type="dxa"/>
            <w:tcBorders>
              <w:top w:val="nil"/>
              <w:left w:val="nil"/>
              <w:bottom w:val="nil"/>
              <w:right w:val="nil"/>
            </w:tcBorders>
            <w:hideMark/>
          </w:tcPr>
          <w:p w14:paraId="53C2317D" w14:textId="77777777" w:rsidR="00A32177" w:rsidRPr="00C20C2B" w:rsidRDefault="00A32177" w:rsidP="00962413">
            <w:pPr>
              <w:pStyle w:val="Normal-pool-Table"/>
              <w:rPr>
                <w:lang w:eastAsia="en-KE"/>
              </w:rPr>
            </w:pPr>
            <w:r w:rsidRPr="00C20C2B">
              <w:rPr>
                <w:lang w:eastAsia="en-KE"/>
              </w:rPr>
              <w:t>Fiji</w:t>
            </w:r>
          </w:p>
        </w:tc>
        <w:tc>
          <w:tcPr>
            <w:tcW w:w="2457" w:type="dxa"/>
            <w:tcBorders>
              <w:top w:val="nil"/>
              <w:left w:val="nil"/>
              <w:bottom w:val="nil"/>
              <w:right w:val="nil"/>
            </w:tcBorders>
            <w:noWrap/>
            <w:hideMark/>
          </w:tcPr>
          <w:p w14:paraId="5BF15F7A" w14:textId="1B940FC8"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55E8A7B5" w14:textId="775EA228"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5976A32B" w14:textId="3776B85F"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375E8F59" w14:textId="73DC1D83" w:rsidR="00A32177" w:rsidRPr="00C20C2B" w:rsidRDefault="00A32177" w:rsidP="00962413">
            <w:pPr>
              <w:pStyle w:val="Normal-pool-Table"/>
              <w:jc w:val="right"/>
              <w:rPr>
                <w:lang w:eastAsia="en-KE"/>
              </w:rPr>
            </w:pPr>
            <w:r w:rsidRPr="00C20C2B">
              <w:rPr>
                <w:lang w:eastAsia="en-GB"/>
              </w:rPr>
              <w:t>–</w:t>
            </w:r>
          </w:p>
        </w:tc>
      </w:tr>
      <w:tr w:rsidR="00DA7A1F" w:rsidRPr="00C20C2B" w14:paraId="1E7B79DD" w14:textId="77777777" w:rsidTr="00962413">
        <w:trPr>
          <w:trHeight w:val="57"/>
          <w:jc w:val="right"/>
        </w:trPr>
        <w:tc>
          <w:tcPr>
            <w:tcW w:w="2977" w:type="dxa"/>
            <w:tcBorders>
              <w:top w:val="nil"/>
              <w:left w:val="nil"/>
              <w:bottom w:val="nil"/>
              <w:right w:val="nil"/>
            </w:tcBorders>
            <w:hideMark/>
          </w:tcPr>
          <w:p w14:paraId="50B33EB7" w14:textId="77777777" w:rsidR="00DA7A1F" w:rsidRPr="00C20C2B" w:rsidRDefault="00DA7A1F" w:rsidP="00962413">
            <w:pPr>
              <w:pStyle w:val="Normal-pool-Table"/>
              <w:rPr>
                <w:lang w:eastAsia="en-KE"/>
              </w:rPr>
            </w:pPr>
            <w:r w:rsidRPr="00C20C2B">
              <w:rPr>
                <w:lang w:eastAsia="en-KE"/>
              </w:rPr>
              <w:t>Finland</w:t>
            </w:r>
          </w:p>
        </w:tc>
        <w:tc>
          <w:tcPr>
            <w:tcW w:w="2457" w:type="dxa"/>
            <w:tcBorders>
              <w:top w:val="nil"/>
              <w:left w:val="nil"/>
              <w:bottom w:val="nil"/>
              <w:right w:val="nil"/>
            </w:tcBorders>
            <w:noWrap/>
            <w:hideMark/>
          </w:tcPr>
          <w:p w14:paraId="0779DAC9" w14:textId="2046B626" w:rsidR="00DA7A1F" w:rsidRPr="00C20C2B" w:rsidRDefault="00DA7A1F" w:rsidP="00962413">
            <w:pPr>
              <w:pStyle w:val="Normal-pool-Table"/>
              <w:jc w:val="right"/>
              <w:rPr>
                <w:lang w:eastAsia="en-KE"/>
              </w:rPr>
            </w:pPr>
            <w:r w:rsidRPr="00C20C2B">
              <w:rPr>
                <w:lang w:eastAsia="en-KE"/>
              </w:rPr>
              <w:t xml:space="preserve">0.385 </w:t>
            </w:r>
          </w:p>
        </w:tc>
        <w:tc>
          <w:tcPr>
            <w:tcW w:w="1408" w:type="dxa"/>
            <w:tcBorders>
              <w:top w:val="nil"/>
              <w:left w:val="nil"/>
              <w:bottom w:val="nil"/>
              <w:right w:val="nil"/>
            </w:tcBorders>
            <w:noWrap/>
            <w:hideMark/>
          </w:tcPr>
          <w:p w14:paraId="68CAFE80" w14:textId="0A073325" w:rsidR="00DA7A1F" w:rsidRPr="00C20C2B" w:rsidRDefault="00DA7A1F" w:rsidP="00962413">
            <w:pPr>
              <w:pStyle w:val="Normal-pool-Table"/>
              <w:jc w:val="right"/>
              <w:rPr>
                <w:lang w:eastAsia="en-KE"/>
              </w:rPr>
            </w:pPr>
            <w:r w:rsidRPr="00C20C2B">
              <w:rPr>
                <w:lang w:eastAsia="en-KE"/>
              </w:rPr>
              <w:t>22</w:t>
            </w:r>
            <w:r w:rsidR="00962413" w:rsidRPr="00C20C2B">
              <w:rPr>
                <w:lang w:eastAsia="en-KE"/>
              </w:rPr>
              <w:t xml:space="preserve"> </w:t>
            </w:r>
            <w:r w:rsidRPr="00C20C2B">
              <w:rPr>
                <w:lang w:eastAsia="en-KE"/>
              </w:rPr>
              <w:t xml:space="preserve">763 </w:t>
            </w:r>
          </w:p>
        </w:tc>
        <w:tc>
          <w:tcPr>
            <w:tcW w:w="1368" w:type="dxa"/>
            <w:tcBorders>
              <w:top w:val="nil"/>
              <w:left w:val="nil"/>
              <w:bottom w:val="nil"/>
              <w:right w:val="nil"/>
            </w:tcBorders>
            <w:noWrap/>
            <w:hideMark/>
          </w:tcPr>
          <w:p w14:paraId="4E925827" w14:textId="37D40FCA" w:rsidR="00DA7A1F" w:rsidRPr="00C20C2B" w:rsidRDefault="00DA7A1F" w:rsidP="00962413">
            <w:pPr>
              <w:pStyle w:val="Normal-pool-Table"/>
              <w:jc w:val="right"/>
              <w:rPr>
                <w:lang w:eastAsia="en-KE"/>
              </w:rPr>
            </w:pPr>
            <w:r w:rsidRPr="00C20C2B">
              <w:rPr>
                <w:lang w:eastAsia="en-KE"/>
              </w:rPr>
              <w:t>23</w:t>
            </w:r>
            <w:r w:rsidR="00962413" w:rsidRPr="00C20C2B">
              <w:rPr>
                <w:lang w:eastAsia="en-KE"/>
              </w:rPr>
              <w:t xml:space="preserve"> </w:t>
            </w:r>
            <w:r w:rsidRPr="00C20C2B">
              <w:rPr>
                <w:lang w:eastAsia="en-KE"/>
              </w:rPr>
              <w:t xml:space="preserve">705 </w:t>
            </w:r>
          </w:p>
        </w:tc>
        <w:tc>
          <w:tcPr>
            <w:tcW w:w="1287" w:type="dxa"/>
            <w:tcBorders>
              <w:top w:val="nil"/>
              <w:left w:val="nil"/>
              <w:bottom w:val="nil"/>
              <w:right w:val="nil"/>
            </w:tcBorders>
            <w:noWrap/>
            <w:hideMark/>
          </w:tcPr>
          <w:p w14:paraId="5F4CC056" w14:textId="3A6DA3B4" w:rsidR="00DA7A1F" w:rsidRPr="00C20C2B" w:rsidRDefault="00DA7A1F" w:rsidP="00962413">
            <w:pPr>
              <w:pStyle w:val="Normal-pool-Table"/>
              <w:jc w:val="right"/>
              <w:rPr>
                <w:lang w:eastAsia="en-KE"/>
              </w:rPr>
            </w:pPr>
            <w:r w:rsidRPr="00C20C2B">
              <w:rPr>
                <w:lang w:eastAsia="en-KE"/>
              </w:rPr>
              <w:t>22</w:t>
            </w:r>
            <w:r w:rsidR="00962413" w:rsidRPr="00C20C2B">
              <w:rPr>
                <w:lang w:eastAsia="en-KE"/>
              </w:rPr>
              <w:t xml:space="preserve"> </w:t>
            </w:r>
            <w:r w:rsidRPr="00C20C2B">
              <w:rPr>
                <w:lang w:eastAsia="en-KE"/>
              </w:rPr>
              <w:t xml:space="preserve">227 </w:t>
            </w:r>
          </w:p>
        </w:tc>
      </w:tr>
      <w:tr w:rsidR="00DA7A1F" w:rsidRPr="00C20C2B" w14:paraId="4563E4F5" w14:textId="77777777" w:rsidTr="00962413">
        <w:trPr>
          <w:trHeight w:val="57"/>
          <w:jc w:val="right"/>
        </w:trPr>
        <w:tc>
          <w:tcPr>
            <w:tcW w:w="2977" w:type="dxa"/>
            <w:tcBorders>
              <w:top w:val="nil"/>
              <w:left w:val="nil"/>
              <w:bottom w:val="nil"/>
              <w:right w:val="nil"/>
            </w:tcBorders>
            <w:hideMark/>
          </w:tcPr>
          <w:p w14:paraId="01FEC5DE" w14:textId="77777777" w:rsidR="00DA7A1F" w:rsidRPr="00C20C2B" w:rsidRDefault="00DA7A1F" w:rsidP="00962413">
            <w:pPr>
              <w:pStyle w:val="Normal-pool-Table"/>
              <w:rPr>
                <w:lang w:eastAsia="en-KE"/>
              </w:rPr>
            </w:pPr>
            <w:r w:rsidRPr="00C20C2B">
              <w:rPr>
                <w:lang w:eastAsia="en-KE"/>
              </w:rPr>
              <w:t>France</w:t>
            </w:r>
          </w:p>
        </w:tc>
        <w:tc>
          <w:tcPr>
            <w:tcW w:w="2457" w:type="dxa"/>
            <w:tcBorders>
              <w:top w:val="nil"/>
              <w:left w:val="nil"/>
              <w:bottom w:val="nil"/>
              <w:right w:val="nil"/>
            </w:tcBorders>
            <w:noWrap/>
            <w:hideMark/>
          </w:tcPr>
          <w:p w14:paraId="25F97A11" w14:textId="6ACF19D0" w:rsidR="00DA7A1F" w:rsidRPr="00C20C2B" w:rsidRDefault="00DA7A1F" w:rsidP="00962413">
            <w:pPr>
              <w:pStyle w:val="Normal-pool-Table"/>
              <w:jc w:val="right"/>
              <w:rPr>
                <w:lang w:eastAsia="en-KE"/>
              </w:rPr>
            </w:pPr>
            <w:r w:rsidRPr="00C20C2B">
              <w:rPr>
                <w:lang w:eastAsia="en-KE"/>
              </w:rPr>
              <w:t xml:space="preserve">3.850 </w:t>
            </w:r>
          </w:p>
        </w:tc>
        <w:tc>
          <w:tcPr>
            <w:tcW w:w="1408" w:type="dxa"/>
            <w:tcBorders>
              <w:top w:val="nil"/>
              <w:left w:val="nil"/>
              <w:bottom w:val="nil"/>
              <w:right w:val="nil"/>
            </w:tcBorders>
            <w:noWrap/>
            <w:hideMark/>
          </w:tcPr>
          <w:p w14:paraId="6ECC9C4B" w14:textId="6AEE33BC" w:rsidR="00DA7A1F" w:rsidRPr="00C20C2B" w:rsidRDefault="00DA7A1F" w:rsidP="00962413">
            <w:pPr>
              <w:pStyle w:val="Normal-pool-Table"/>
              <w:jc w:val="right"/>
              <w:rPr>
                <w:lang w:eastAsia="en-KE"/>
              </w:rPr>
            </w:pPr>
            <w:r w:rsidRPr="00C20C2B">
              <w:rPr>
                <w:lang w:eastAsia="en-KE"/>
              </w:rPr>
              <w:t>227</w:t>
            </w:r>
            <w:r w:rsidR="00962413" w:rsidRPr="00C20C2B">
              <w:rPr>
                <w:lang w:eastAsia="en-KE"/>
              </w:rPr>
              <w:t xml:space="preserve"> </w:t>
            </w:r>
            <w:r w:rsidRPr="00C20C2B">
              <w:rPr>
                <w:lang w:eastAsia="en-KE"/>
              </w:rPr>
              <w:t xml:space="preserve">635 </w:t>
            </w:r>
          </w:p>
        </w:tc>
        <w:tc>
          <w:tcPr>
            <w:tcW w:w="1368" w:type="dxa"/>
            <w:tcBorders>
              <w:top w:val="nil"/>
              <w:left w:val="nil"/>
              <w:bottom w:val="nil"/>
              <w:right w:val="nil"/>
            </w:tcBorders>
            <w:noWrap/>
            <w:hideMark/>
          </w:tcPr>
          <w:p w14:paraId="3A94C9FB" w14:textId="664E4C08" w:rsidR="00DA7A1F" w:rsidRPr="00C20C2B" w:rsidRDefault="00DA7A1F" w:rsidP="00962413">
            <w:pPr>
              <w:pStyle w:val="Normal-pool-Table"/>
              <w:jc w:val="right"/>
              <w:rPr>
                <w:lang w:eastAsia="en-KE"/>
              </w:rPr>
            </w:pPr>
            <w:r w:rsidRPr="00C20C2B">
              <w:rPr>
                <w:lang w:eastAsia="en-KE"/>
              </w:rPr>
              <w:t>237</w:t>
            </w:r>
            <w:r w:rsidR="00962413" w:rsidRPr="00C20C2B">
              <w:rPr>
                <w:lang w:eastAsia="en-KE"/>
              </w:rPr>
              <w:t xml:space="preserve"> </w:t>
            </w:r>
            <w:r w:rsidRPr="00C20C2B">
              <w:rPr>
                <w:lang w:eastAsia="en-KE"/>
              </w:rPr>
              <w:t xml:space="preserve">057 </w:t>
            </w:r>
          </w:p>
        </w:tc>
        <w:tc>
          <w:tcPr>
            <w:tcW w:w="1287" w:type="dxa"/>
            <w:tcBorders>
              <w:top w:val="nil"/>
              <w:left w:val="nil"/>
              <w:bottom w:val="nil"/>
              <w:right w:val="nil"/>
            </w:tcBorders>
            <w:noWrap/>
            <w:hideMark/>
          </w:tcPr>
          <w:p w14:paraId="791568D6" w14:textId="2CE2E302" w:rsidR="00DA7A1F" w:rsidRPr="00C20C2B" w:rsidRDefault="00DA7A1F" w:rsidP="00962413">
            <w:pPr>
              <w:pStyle w:val="Normal-pool-Table"/>
              <w:jc w:val="right"/>
              <w:rPr>
                <w:lang w:eastAsia="en-KE"/>
              </w:rPr>
            </w:pPr>
            <w:r w:rsidRPr="00C20C2B">
              <w:rPr>
                <w:lang w:eastAsia="en-KE"/>
              </w:rPr>
              <w:t>222</w:t>
            </w:r>
            <w:r w:rsidR="00962413" w:rsidRPr="00C20C2B">
              <w:rPr>
                <w:lang w:eastAsia="en-KE"/>
              </w:rPr>
              <w:t xml:space="preserve"> </w:t>
            </w:r>
            <w:r w:rsidRPr="00C20C2B">
              <w:rPr>
                <w:lang w:eastAsia="en-KE"/>
              </w:rPr>
              <w:t xml:space="preserve">283 </w:t>
            </w:r>
          </w:p>
        </w:tc>
      </w:tr>
      <w:tr w:rsidR="00A32177" w:rsidRPr="00C20C2B" w14:paraId="6418CD65" w14:textId="77777777" w:rsidTr="00962413">
        <w:trPr>
          <w:trHeight w:val="57"/>
          <w:jc w:val="right"/>
        </w:trPr>
        <w:tc>
          <w:tcPr>
            <w:tcW w:w="2977" w:type="dxa"/>
            <w:tcBorders>
              <w:top w:val="nil"/>
              <w:left w:val="nil"/>
              <w:bottom w:val="nil"/>
              <w:right w:val="nil"/>
            </w:tcBorders>
            <w:hideMark/>
          </w:tcPr>
          <w:p w14:paraId="245377BA" w14:textId="77777777" w:rsidR="00A32177" w:rsidRPr="00C20C2B" w:rsidRDefault="00A32177" w:rsidP="00962413">
            <w:pPr>
              <w:pStyle w:val="Normal-pool-Table"/>
              <w:rPr>
                <w:lang w:eastAsia="en-KE"/>
              </w:rPr>
            </w:pPr>
            <w:r w:rsidRPr="00C20C2B">
              <w:rPr>
                <w:lang w:eastAsia="en-KE"/>
              </w:rPr>
              <w:t>Gabon</w:t>
            </w:r>
          </w:p>
        </w:tc>
        <w:tc>
          <w:tcPr>
            <w:tcW w:w="2457" w:type="dxa"/>
            <w:tcBorders>
              <w:top w:val="nil"/>
              <w:left w:val="nil"/>
              <w:bottom w:val="nil"/>
              <w:right w:val="nil"/>
            </w:tcBorders>
            <w:noWrap/>
            <w:hideMark/>
          </w:tcPr>
          <w:p w14:paraId="3124E38D" w14:textId="165DF71E"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6F3A6EEA" w14:textId="4204C1B0"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2FBDE6EB" w14:textId="351F5D37"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23508C08" w14:textId="41A42D03" w:rsidR="00A32177" w:rsidRPr="00C20C2B" w:rsidRDefault="00A32177" w:rsidP="00962413">
            <w:pPr>
              <w:pStyle w:val="Normal-pool-Table"/>
              <w:jc w:val="right"/>
              <w:rPr>
                <w:lang w:eastAsia="en-KE"/>
              </w:rPr>
            </w:pPr>
            <w:r w:rsidRPr="00C20C2B">
              <w:rPr>
                <w:lang w:eastAsia="en-GB"/>
              </w:rPr>
              <w:t>–</w:t>
            </w:r>
          </w:p>
        </w:tc>
      </w:tr>
      <w:tr w:rsidR="00A32177" w:rsidRPr="00C20C2B" w14:paraId="40486469" w14:textId="77777777" w:rsidTr="00962413">
        <w:trPr>
          <w:trHeight w:val="57"/>
          <w:jc w:val="right"/>
        </w:trPr>
        <w:tc>
          <w:tcPr>
            <w:tcW w:w="2977" w:type="dxa"/>
            <w:tcBorders>
              <w:top w:val="nil"/>
              <w:left w:val="nil"/>
              <w:bottom w:val="nil"/>
              <w:right w:val="nil"/>
            </w:tcBorders>
            <w:hideMark/>
          </w:tcPr>
          <w:p w14:paraId="268C8844" w14:textId="77777777" w:rsidR="00A32177" w:rsidRPr="00C20C2B" w:rsidRDefault="00A32177" w:rsidP="00962413">
            <w:pPr>
              <w:pStyle w:val="Normal-pool-Table"/>
              <w:rPr>
                <w:lang w:eastAsia="en-KE"/>
              </w:rPr>
            </w:pPr>
            <w:r w:rsidRPr="00C20C2B">
              <w:rPr>
                <w:lang w:eastAsia="en-KE"/>
              </w:rPr>
              <w:t>Gambia</w:t>
            </w:r>
          </w:p>
        </w:tc>
        <w:tc>
          <w:tcPr>
            <w:tcW w:w="2457" w:type="dxa"/>
            <w:tcBorders>
              <w:top w:val="nil"/>
              <w:left w:val="nil"/>
              <w:bottom w:val="nil"/>
              <w:right w:val="nil"/>
            </w:tcBorders>
            <w:noWrap/>
            <w:hideMark/>
          </w:tcPr>
          <w:p w14:paraId="785453BE" w14:textId="39692533"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561DA552" w14:textId="2480064B"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4A5C1A06" w14:textId="516C4246"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4A5F2CD9" w14:textId="3825E763" w:rsidR="00A32177" w:rsidRPr="00C20C2B" w:rsidRDefault="00A32177" w:rsidP="00962413">
            <w:pPr>
              <w:pStyle w:val="Normal-pool-Table"/>
              <w:jc w:val="right"/>
              <w:rPr>
                <w:lang w:eastAsia="en-KE"/>
              </w:rPr>
            </w:pPr>
            <w:r w:rsidRPr="00C20C2B">
              <w:rPr>
                <w:lang w:eastAsia="en-GB"/>
              </w:rPr>
              <w:t>–</w:t>
            </w:r>
          </w:p>
        </w:tc>
      </w:tr>
      <w:tr w:rsidR="00A32177" w:rsidRPr="00C20C2B" w14:paraId="6875371F" w14:textId="77777777" w:rsidTr="00962413">
        <w:trPr>
          <w:trHeight w:val="57"/>
          <w:jc w:val="right"/>
        </w:trPr>
        <w:tc>
          <w:tcPr>
            <w:tcW w:w="2977" w:type="dxa"/>
            <w:tcBorders>
              <w:top w:val="nil"/>
              <w:left w:val="nil"/>
              <w:bottom w:val="nil"/>
              <w:right w:val="nil"/>
            </w:tcBorders>
            <w:hideMark/>
          </w:tcPr>
          <w:p w14:paraId="3440F958" w14:textId="77777777" w:rsidR="00A32177" w:rsidRPr="00C20C2B" w:rsidRDefault="00A32177" w:rsidP="00962413">
            <w:pPr>
              <w:pStyle w:val="Normal-pool-Table"/>
              <w:rPr>
                <w:lang w:eastAsia="en-KE"/>
              </w:rPr>
            </w:pPr>
            <w:r w:rsidRPr="00C20C2B">
              <w:rPr>
                <w:lang w:eastAsia="en-KE"/>
              </w:rPr>
              <w:t>Georgia</w:t>
            </w:r>
          </w:p>
        </w:tc>
        <w:tc>
          <w:tcPr>
            <w:tcW w:w="2457" w:type="dxa"/>
            <w:tcBorders>
              <w:top w:val="nil"/>
              <w:left w:val="nil"/>
              <w:bottom w:val="nil"/>
              <w:right w:val="nil"/>
            </w:tcBorders>
            <w:noWrap/>
            <w:hideMark/>
          </w:tcPr>
          <w:p w14:paraId="3BAA7FB5" w14:textId="48179DBD"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16F21B52" w14:textId="276D70E1"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610EE716" w14:textId="0343C996"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13C43014" w14:textId="7953D015" w:rsidR="00A32177" w:rsidRPr="00C20C2B" w:rsidRDefault="00A32177" w:rsidP="00962413">
            <w:pPr>
              <w:pStyle w:val="Normal-pool-Table"/>
              <w:jc w:val="right"/>
              <w:rPr>
                <w:lang w:eastAsia="en-KE"/>
              </w:rPr>
            </w:pPr>
            <w:r w:rsidRPr="00C20C2B">
              <w:rPr>
                <w:lang w:eastAsia="en-GB"/>
              </w:rPr>
              <w:t>–</w:t>
            </w:r>
          </w:p>
        </w:tc>
      </w:tr>
      <w:tr w:rsidR="00DA7A1F" w:rsidRPr="00C20C2B" w14:paraId="498C4704" w14:textId="77777777" w:rsidTr="00962413">
        <w:trPr>
          <w:trHeight w:val="57"/>
          <w:jc w:val="right"/>
        </w:trPr>
        <w:tc>
          <w:tcPr>
            <w:tcW w:w="2977" w:type="dxa"/>
            <w:tcBorders>
              <w:top w:val="nil"/>
              <w:left w:val="nil"/>
              <w:bottom w:val="nil"/>
              <w:right w:val="nil"/>
            </w:tcBorders>
            <w:hideMark/>
          </w:tcPr>
          <w:p w14:paraId="73D08184" w14:textId="77777777" w:rsidR="00DA7A1F" w:rsidRPr="00C20C2B" w:rsidRDefault="00DA7A1F" w:rsidP="00962413">
            <w:pPr>
              <w:pStyle w:val="Normal-pool-Table"/>
              <w:rPr>
                <w:lang w:eastAsia="en-KE"/>
              </w:rPr>
            </w:pPr>
            <w:r w:rsidRPr="00C20C2B">
              <w:rPr>
                <w:lang w:eastAsia="en-KE"/>
              </w:rPr>
              <w:t>Germany</w:t>
            </w:r>
          </w:p>
        </w:tc>
        <w:tc>
          <w:tcPr>
            <w:tcW w:w="2457" w:type="dxa"/>
            <w:tcBorders>
              <w:top w:val="nil"/>
              <w:left w:val="nil"/>
              <w:bottom w:val="nil"/>
              <w:right w:val="nil"/>
            </w:tcBorders>
            <w:noWrap/>
            <w:hideMark/>
          </w:tcPr>
          <w:p w14:paraId="21059C51" w14:textId="7217EF77" w:rsidR="00DA7A1F" w:rsidRPr="00C20C2B" w:rsidRDefault="00DA7A1F" w:rsidP="00962413">
            <w:pPr>
              <w:pStyle w:val="Normal-pool-Table"/>
              <w:jc w:val="right"/>
              <w:rPr>
                <w:lang w:eastAsia="en-KE"/>
              </w:rPr>
            </w:pPr>
            <w:r w:rsidRPr="00C20C2B">
              <w:rPr>
                <w:lang w:eastAsia="en-KE"/>
              </w:rPr>
              <w:t xml:space="preserve">5.681 </w:t>
            </w:r>
          </w:p>
        </w:tc>
        <w:tc>
          <w:tcPr>
            <w:tcW w:w="1408" w:type="dxa"/>
            <w:tcBorders>
              <w:top w:val="nil"/>
              <w:left w:val="nil"/>
              <w:bottom w:val="nil"/>
              <w:right w:val="nil"/>
            </w:tcBorders>
            <w:noWrap/>
            <w:hideMark/>
          </w:tcPr>
          <w:p w14:paraId="6F4A9089" w14:textId="13933B61" w:rsidR="00DA7A1F" w:rsidRPr="00C20C2B" w:rsidRDefault="00DA7A1F" w:rsidP="00962413">
            <w:pPr>
              <w:pStyle w:val="Normal-pool-Table"/>
              <w:jc w:val="right"/>
              <w:rPr>
                <w:lang w:eastAsia="en-KE"/>
              </w:rPr>
            </w:pPr>
            <w:r w:rsidRPr="00C20C2B">
              <w:rPr>
                <w:lang w:eastAsia="en-KE"/>
              </w:rPr>
              <w:t>335</w:t>
            </w:r>
            <w:r w:rsidR="00962413" w:rsidRPr="00C20C2B">
              <w:rPr>
                <w:lang w:eastAsia="en-KE"/>
              </w:rPr>
              <w:t xml:space="preserve"> </w:t>
            </w:r>
            <w:r w:rsidRPr="00C20C2B">
              <w:rPr>
                <w:lang w:eastAsia="en-KE"/>
              </w:rPr>
              <w:t xml:space="preserve">894 </w:t>
            </w:r>
          </w:p>
        </w:tc>
        <w:tc>
          <w:tcPr>
            <w:tcW w:w="1368" w:type="dxa"/>
            <w:tcBorders>
              <w:top w:val="nil"/>
              <w:left w:val="nil"/>
              <w:bottom w:val="nil"/>
              <w:right w:val="nil"/>
            </w:tcBorders>
            <w:noWrap/>
            <w:hideMark/>
          </w:tcPr>
          <w:p w14:paraId="1A97D20E" w14:textId="31BC9D2A" w:rsidR="00DA7A1F" w:rsidRPr="00C20C2B" w:rsidRDefault="00DA7A1F" w:rsidP="00962413">
            <w:pPr>
              <w:pStyle w:val="Normal-pool-Table"/>
              <w:jc w:val="right"/>
              <w:rPr>
                <w:lang w:eastAsia="en-KE"/>
              </w:rPr>
            </w:pPr>
            <w:r w:rsidRPr="00C20C2B">
              <w:rPr>
                <w:lang w:eastAsia="en-KE"/>
              </w:rPr>
              <w:t>349</w:t>
            </w:r>
            <w:r w:rsidR="00962413" w:rsidRPr="00C20C2B">
              <w:rPr>
                <w:lang w:eastAsia="en-KE"/>
              </w:rPr>
              <w:t xml:space="preserve"> </w:t>
            </w:r>
            <w:r w:rsidRPr="00C20C2B">
              <w:rPr>
                <w:lang w:eastAsia="en-KE"/>
              </w:rPr>
              <w:t xml:space="preserve">799 </w:t>
            </w:r>
          </w:p>
        </w:tc>
        <w:tc>
          <w:tcPr>
            <w:tcW w:w="1287" w:type="dxa"/>
            <w:tcBorders>
              <w:top w:val="nil"/>
              <w:left w:val="nil"/>
              <w:bottom w:val="nil"/>
              <w:right w:val="nil"/>
            </w:tcBorders>
            <w:noWrap/>
            <w:hideMark/>
          </w:tcPr>
          <w:p w14:paraId="4D622758" w14:textId="22EE8660" w:rsidR="00DA7A1F" w:rsidRPr="00C20C2B" w:rsidRDefault="00DA7A1F" w:rsidP="00962413">
            <w:pPr>
              <w:pStyle w:val="Normal-pool-Table"/>
              <w:jc w:val="right"/>
              <w:rPr>
                <w:lang w:eastAsia="en-KE"/>
              </w:rPr>
            </w:pPr>
            <w:r w:rsidRPr="00C20C2B">
              <w:rPr>
                <w:lang w:eastAsia="en-KE"/>
              </w:rPr>
              <w:t>327</w:t>
            </w:r>
            <w:r w:rsidR="00962413" w:rsidRPr="00C20C2B">
              <w:rPr>
                <w:lang w:eastAsia="en-KE"/>
              </w:rPr>
              <w:t xml:space="preserve"> </w:t>
            </w:r>
            <w:r w:rsidRPr="00C20C2B">
              <w:rPr>
                <w:lang w:eastAsia="en-KE"/>
              </w:rPr>
              <w:t xml:space="preserve">998 </w:t>
            </w:r>
          </w:p>
        </w:tc>
      </w:tr>
      <w:tr w:rsidR="00A32177" w:rsidRPr="00C20C2B" w14:paraId="7DA9C5FD" w14:textId="77777777" w:rsidTr="00962413">
        <w:trPr>
          <w:trHeight w:val="57"/>
          <w:jc w:val="right"/>
        </w:trPr>
        <w:tc>
          <w:tcPr>
            <w:tcW w:w="2977" w:type="dxa"/>
            <w:tcBorders>
              <w:top w:val="nil"/>
              <w:left w:val="nil"/>
              <w:bottom w:val="nil"/>
              <w:right w:val="nil"/>
            </w:tcBorders>
            <w:hideMark/>
          </w:tcPr>
          <w:p w14:paraId="258D3B72" w14:textId="77777777" w:rsidR="00A32177" w:rsidRPr="00C20C2B" w:rsidRDefault="00A32177" w:rsidP="00962413">
            <w:pPr>
              <w:pStyle w:val="Normal-pool-Table"/>
              <w:rPr>
                <w:lang w:eastAsia="en-KE"/>
              </w:rPr>
            </w:pPr>
            <w:r w:rsidRPr="00C20C2B">
              <w:rPr>
                <w:lang w:eastAsia="en-KE"/>
              </w:rPr>
              <w:t>Ghana</w:t>
            </w:r>
          </w:p>
        </w:tc>
        <w:tc>
          <w:tcPr>
            <w:tcW w:w="2457" w:type="dxa"/>
            <w:tcBorders>
              <w:top w:val="nil"/>
              <w:left w:val="nil"/>
              <w:bottom w:val="nil"/>
              <w:right w:val="nil"/>
            </w:tcBorders>
            <w:noWrap/>
            <w:hideMark/>
          </w:tcPr>
          <w:p w14:paraId="362E59D5" w14:textId="4368EAA6"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2B391CEB" w14:textId="06FDE637"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4917235C" w14:textId="189052B4"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17B45EE9" w14:textId="61A0814F" w:rsidR="00A32177" w:rsidRPr="00C20C2B" w:rsidRDefault="00A32177" w:rsidP="00962413">
            <w:pPr>
              <w:pStyle w:val="Normal-pool-Table"/>
              <w:jc w:val="right"/>
              <w:rPr>
                <w:lang w:eastAsia="en-KE"/>
              </w:rPr>
            </w:pPr>
            <w:r w:rsidRPr="00C20C2B">
              <w:rPr>
                <w:lang w:eastAsia="en-GB"/>
              </w:rPr>
              <w:t>–</w:t>
            </w:r>
          </w:p>
        </w:tc>
      </w:tr>
      <w:tr w:rsidR="00DA7A1F" w:rsidRPr="00C20C2B" w14:paraId="07CF4AB6" w14:textId="77777777" w:rsidTr="00962413">
        <w:trPr>
          <w:trHeight w:val="57"/>
          <w:jc w:val="right"/>
        </w:trPr>
        <w:tc>
          <w:tcPr>
            <w:tcW w:w="2977" w:type="dxa"/>
            <w:tcBorders>
              <w:top w:val="nil"/>
              <w:left w:val="nil"/>
              <w:bottom w:val="nil"/>
              <w:right w:val="nil"/>
            </w:tcBorders>
            <w:hideMark/>
          </w:tcPr>
          <w:p w14:paraId="751D87B3" w14:textId="77777777" w:rsidR="00DA7A1F" w:rsidRPr="00C20C2B" w:rsidRDefault="00DA7A1F" w:rsidP="00962413">
            <w:pPr>
              <w:pStyle w:val="Normal-pool-Table"/>
              <w:rPr>
                <w:lang w:eastAsia="en-KE"/>
              </w:rPr>
            </w:pPr>
            <w:r w:rsidRPr="00C20C2B">
              <w:rPr>
                <w:lang w:eastAsia="en-KE"/>
              </w:rPr>
              <w:t>Greece</w:t>
            </w:r>
          </w:p>
        </w:tc>
        <w:tc>
          <w:tcPr>
            <w:tcW w:w="2457" w:type="dxa"/>
            <w:tcBorders>
              <w:top w:val="nil"/>
              <w:left w:val="nil"/>
              <w:bottom w:val="nil"/>
              <w:right w:val="nil"/>
            </w:tcBorders>
            <w:noWrap/>
            <w:hideMark/>
          </w:tcPr>
          <w:p w14:paraId="08EBC38F" w14:textId="0B96E1DB" w:rsidR="00DA7A1F" w:rsidRPr="00C20C2B" w:rsidRDefault="00DA7A1F" w:rsidP="00962413">
            <w:pPr>
              <w:pStyle w:val="Normal-pool-Table"/>
              <w:jc w:val="right"/>
              <w:rPr>
                <w:lang w:eastAsia="en-KE"/>
              </w:rPr>
            </w:pPr>
            <w:r w:rsidRPr="00C20C2B">
              <w:rPr>
                <w:lang w:eastAsia="en-KE"/>
              </w:rPr>
              <w:t xml:space="preserve">0.279 </w:t>
            </w:r>
          </w:p>
        </w:tc>
        <w:tc>
          <w:tcPr>
            <w:tcW w:w="1408" w:type="dxa"/>
            <w:tcBorders>
              <w:top w:val="nil"/>
              <w:left w:val="nil"/>
              <w:bottom w:val="nil"/>
              <w:right w:val="nil"/>
            </w:tcBorders>
            <w:noWrap/>
            <w:hideMark/>
          </w:tcPr>
          <w:p w14:paraId="57B9FD38" w14:textId="1B600E2E" w:rsidR="00DA7A1F" w:rsidRPr="00C20C2B" w:rsidRDefault="00DA7A1F" w:rsidP="00962413">
            <w:pPr>
              <w:pStyle w:val="Normal-pool-Table"/>
              <w:jc w:val="right"/>
              <w:rPr>
                <w:lang w:eastAsia="en-KE"/>
              </w:rPr>
            </w:pPr>
            <w:r w:rsidRPr="00C20C2B">
              <w:rPr>
                <w:lang w:eastAsia="en-KE"/>
              </w:rPr>
              <w:t>16</w:t>
            </w:r>
            <w:r w:rsidR="00962413" w:rsidRPr="00C20C2B">
              <w:rPr>
                <w:lang w:eastAsia="en-KE"/>
              </w:rPr>
              <w:t xml:space="preserve"> </w:t>
            </w:r>
            <w:r w:rsidRPr="00C20C2B">
              <w:rPr>
                <w:lang w:eastAsia="en-KE"/>
              </w:rPr>
              <w:t xml:space="preserve">495 </w:t>
            </w:r>
          </w:p>
        </w:tc>
        <w:tc>
          <w:tcPr>
            <w:tcW w:w="1368" w:type="dxa"/>
            <w:tcBorders>
              <w:top w:val="nil"/>
              <w:left w:val="nil"/>
              <w:bottom w:val="nil"/>
              <w:right w:val="nil"/>
            </w:tcBorders>
            <w:noWrap/>
            <w:hideMark/>
          </w:tcPr>
          <w:p w14:paraId="153436FF" w14:textId="0BB99BF0" w:rsidR="00DA7A1F" w:rsidRPr="00C20C2B" w:rsidRDefault="00DA7A1F" w:rsidP="00962413">
            <w:pPr>
              <w:pStyle w:val="Normal-pool-Table"/>
              <w:jc w:val="right"/>
              <w:rPr>
                <w:lang w:eastAsia="en-KE"/>
              </w:rPr>
            </w:pPr>
            <w:r w:rsidRPr="00C20C2B">
              <w:rPr>
                <w:lang w:eastAsia="en-KE"/>
              </w:rPr>
              <w:t>17</w:t>
            </w:r>
            <w:r w:rsidR="00962413" w:rsidRPr="00C20C2B">
              <w:rPr>
                <w:lang w:eastAsia="en-KE"/>
              </w:rPr>
              <w:t xml:space="preserve"> </w:t>
            </w:r>
            <w:r w:rsidRPr="00C20C2B">
              <w:rPr>
                <w:lang w:eastAsia="en-KE"/>
              </w:rPr>
              <w:t xml:space="preserve">178 </w:t>
            </w:r>
          </w:p>
        </w:tc>
        <w:tc>
          <w:tcPr>
            <w:tcW w:w="1287" w:type="dxa"/>
            <w:tcBorders>
              <w:top w:val="nil"/>
              <w:left w:val="nil"/>
              <w:bottom w:val="nil"/>
              <w:right w:val="nil"/>
            </w:tcBorders>
            <w:noWrap/>
            <w:hideMark/>
          </w:tcPr>
          <w:p w14:paraId="0F2E8C76" w14:textId="2E644DBD" w:rsidR="00DA7A1F" w:rsidRPr="00C20C2B" w:rsidRDefault="00DA7A1F" w:rsidP="00962413">
            <w:pPr>
              <w:pStyle w:val="Normal-pool-Table"/>
              <w:jc w:val="right"/>
              <w:rPr>
                <w:lang w:eastAsia="en-KE"/>
              </w:rPr>
            </w:pPr>
            <w:r w:rsidRPr="00C20C2B">
              <w:rPr>
                <w:lang w:eastAsia="en-KE"/>
              </w:rPr>
              <w:t>16</w:t>
            </w:r>
            <w:r w:rsidR="00962413" w:rsidRPr="00C20C2B">
              <w:rPr>
                <w:lang w:eastAsia="en-KE"/>
              </w:rPr>
              <w:t xml:space="preserve"> </w:t>
            </w:r>
            <w:r w:rsidRPr="00C20C2B">
              <w:rPr>
                <w:lang w:eastAsia="en-KE"/>
              </w:rPr>
              <w:t xml:space="preserve">107 </w:t>
            </w:r>
          </w:p>
        </w:tc>
      </w:tr>
      <w:tr w:rsidR="00A32177" w:rsidRPr="00C20C2B" w14:paraId="29CF7854" w14:textId="77777777" w:rsidTr="00962413">
        <w:trPr>
          <w:trHeight w:val="57"/>
          <w:jc w:val="right"/>
        </w:trPr>
        <w:tc>
          <w:tcPr>
            <w:tcW w:w="2977" w:type="dxa"/>
            <w:tcBorders>
              <w:top w:val="nil"/>
              <w:left w:val="nil"/>
              <w:bottom w:val="nil"/>
              <w:right w:val="nil"/>
            </w:tcBorders>
            <w:hideMark/>
          </w:tcPr>
          <w:p w14:paraId="3671D24D" w14:textId="77777777" w:rsidR="00A32177" w:rsidRPr="00C20C2B" w:rsidRDefault="00A32177" w:rsidP="00962413">
            <w:pPr>
              <w:pStyle w:val="Normal-pool-Table"/>
              <w:rPr>
                <w:lang w:eastAsia="en-KE"/>
              </w:rPr>
            </w:pPr>
            <w:r w:rsidRPr="00C20C2B">
              <w:rPr>
                <w:lang w:eastAsia="en-KE"/>
              </w:rPr>
              <w:t>Grenada</w:t>
            </w:r>
          </w:p>
        </w:tc>
        <w:tc>
          <w:tcPr>
            <w:tcW w:w="2457" w:type="dxa"/>
            <w:tcBorders>
              <w:top w:val="nil"/>
              <w:left w:val="nil"/>
              <w:bottom w:val="nil"/>
              <w:right w:val="nil"/>
            </w:tcBorders>
            <w:noWrap/>
            <w:hideMark/>
          </w:tcPr>
          <w:p w14:paraId="479DB7ED" w14:textId="2C11A521"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08A5E4C7" w14:textId="369DCC43"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5F466C6D" w14:textId="477F0E44"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2BBA6C0A" w14:textId="18DCAAC5" w:rsidR="00A32177" w:rsidRPr="00C20C2B" w:rsidRDefault="00A32177" w:rsidP="00962413">
            <w:pPr>
              <w:pStyle w:val="Normal-pool-Table"/>
              <w:jc w:val="right"/>
              <w:rPr>
                <w:lang w:eastAsia="en-KE"/>
              </w:rPr>
            </w:pPr>
            <w:r w:rsidRPr="00C20C2B">
              <w:rPr>
                <w:lang w:eastAsia="en-GB"/>
              </w:rPr>
              <w:t>–</w:t>
            </w:r>
          </w:p>
        </w:tc>
      </w:tr>
      <w:tr w:rsidR="00A32177" w:rsidRPr="00C20C2B" w14:paraId="77DFF50D" w14:textId="77777777" w:rsidTr="00962413">
        <w:trPr>
          <w:trHeight w:val="57"/>
          <w:jc w:val="right"/>
        </w:trPr>
        <w:tc>
          <w:tcPr>
            <w:tcW w:w="2977" w:type="dxa"/>
            <w:tcBorders>
              <w:top w:val="nil"/>
              <w:left w:val="nil"/>
              <w:bottom w:val="nil"/>
              <w:right w:val="nil"/>
            </w:tcBorders>
            <w:hideMark/>
          </w:tcPr>
          <w:p w14:paraId="1747E6F0" w14:textId="77777777" w:rsidR="00A32177" w:rsidRPr="00C20C2B" w:rsidRDefault="00A32177" w:rsidP="00962413">
            <w:pPr>
              <w:pStyle w:val="Normal-pool-Table"/>
              <w:rPr>
                <w:lang w:eastAsia="en-KE"/>
              </w:rPr>
            </w:pPr>
            <w:r w:rsidRPr="00C20C2B">
              <w:rPr>
                <w:lang w:eastAsia="en-KE"/>
              </w:rPr>
              <w:t>Guatemala</w:t>
            </w:r>
          </w:p>
        </w:tc>
        <w:tc>
          <w:tcPr>
            <w:tcW w:w="2457" w:type="dxa"/>
            <w:tcBorders>
              <w:top w:val="nil"/>
              <w:left w:val="nil"/>
              <w:bottom w:val="nil"/>
              <w:right w:val="nil"/>
            </w:tcBorders>
            <w:noWrap/>
            <w:hideMark/>
          </w:tcPr>
          <w:p w14:paraId="3C735669" w14:textId="4DE73FEA"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2FC6D017" w14:textId="6B95CF36"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7929C2F1" w14:textId="3FACCAD3"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5228876B" w14:textId="048D106E" w:rsidR="00A32177" w:rsidRPr="00C20C2B" w:rsidRDefault="00A32177" w:rsidP="00962413">
            <w:pPr>
              <w:pStyle w:val="Normal-pool-Table"/>
              <w:jc w:val="right"/>
              <w:rPr>
                <w:lang w:eastAsia="en-KE"/>
              </w:rPr>
            </w:pPr>
            <w:r w:rsidRPr="00C20C2B">
              <w:rPr>
                <w:lang w:eastAsia="en-GB"/>
              </w:rPr>
              <w:t>–</w:t>
            </w:r>
          </w:p>
        </w:tc>
      </w:tr>
      <w:tr w:rsidR="00A32177" w:rsidRPr="00C20C2B" w14:paraId="7754AE27" w14:textId="77777777" w:rsidTr="00962413">
        <w:trPr>
          <w:trHeight w:val="57"/>
          <w:jc w:val="right"/>
        </w:trPr>
        <w:tc>
          <w:tcPr>
            <w:tcW w:w="2977" w:type="dxa"/>
            <w:tcBorders>
              <w:top w:val="nil"/>
              <w:left w:val="nil"/>
              <w:bottom w:val="nil"/>
              <w:right w:val="nil"/>
            </w:tcBorders>
            <w:hideMark/>
          </w:tcPr>
          <w:p w14:paraId="65C8E41D" w14:textId="77777777" w:rsidR="00A32177" w:rsidRPr="00C20C2B" w:rsidRDefault="00A32177" w:rsidP="00962413">
            <w:pPr>
              <w:pStyle w:val="Normal-pool-Table"/>
              <w:rPr>
                <w:lang w:eastAsia="en-KE"/>
              </w:rPr>
            </w:pPr>
            <w:r w:rsidRPr="00C20C2B">
              <w:rPr>
                <w:lang w:eastAsia="en-KE"/>
              </w:rPr>
              <w:t>Guinea</w:t>
            </w:r>
          </w:p>
        </w:tc>
        <w:tc>
          <w:tcPr>
            <w:tcW w:w="2457" w:type="dxa"/>
            <w:tcBorders>
              <w:top w:val="nil"/>
              <w:left w:val="nil"/>
              <w:bottom w:val="nil"/>
              <w:right w:val="nil"/>
            </w:tcBorders>
            <w:noWrap/>
            <w:hideMark/>
          </w:tcPr>
          <w:p w14:paraId="66E4180E" w14:textId="7EEBBDE9"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577BC406" w14:textId="147905A5"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421C0C72" w14:textId="5914EEC1"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49164B54" w14:textId="6E749DB0" w:rsidR="00A32177" w:rsidRPr="00C20C2B" w:rsidRDefault="00A32177" w:rsidP="00962413">
            <w:pPr>
              <w:pStyle w:val="Normal-pool-Table"/>
              <w:jc w:val="right"/>
              <w:rPr>
                <w:lang w:eastAsia="en-KE"/>
              </w:rPr>
            </w:pPr>
            <w:r w:rsidRPr="00C20C2B">
              <w:rPr>
                <w:lang w:eastAsia="en-GB"/>
              </w:rPr>
              <w:t>–</w:t>
            </w:r>
          </w:p>
        </w:tc>
      </w:tr>
      <w:tr w:rsidR="00A32177" w:rsidRPr="00C20C2B" w14:paraId="1BD1A446" w14:textId="77777777" w:rsidTr="00962413">
        <w:trPr>
          <w:trHeight w:val="57"/>
          <w:jc w:val="right"/>
        </w:trPr>
        <w:tc>
          <w:tcPr>
            <w:tcW w:w="2977" w:type="dxa"/>
            <w:tcBorders>
              <w:top w:val="nil"/>
              <w:left w:val="nil"/>
              <w:bottom w:val="nil"/>
              <w:right w:val="nil"/>
            </w:tcBorders>
            <w:hideMark/>
          </w:tcPr>
          <w:p w14:paraId="06AA09CE" w14:textId="751BA7F9" w:rsidR="00A32177" w:rsidRPr="00C20C2B" w:rsidRDefault="00A32177" w:rsidP="00962413">
            <w:pPr>
              <w:pStyle w:val="Normal-pool-Table"/>
              <w:rPr>
                <w:lang w:eastAsia="en-KE"/>
              </w:rPr>
            </w:pPr>
            <w:r w:rsidRPr="00C20C2B">
              <w:rPr>
                <w:lang w:eastAsia="en-KE"/>
              </w:rPr>
              <w:t>Guinea</w:t>
            </w:r>
            <w:r w:rsidR="00FE74F4">
              <w:rPr>
                <w:lang w:eastAsia="en-KE"/>
              </w:rPr>
              <w:t>-</w:t>
            </w:r>
            <w:r w:rsidRPr="00C20C2B">
              <w:rPr>
                <w:lang w:eastAsia="en-KE"/>
              </w:rPr>
              <w:t>Bissau</w:t>
            </w:r>
          </w:p>
        </w:tc>
        <w:tc>
          <w:tcPr>
            <w:tcW w:w="2457" w:type="dxa"/>
            <w:tcBorders>
              <w:top w:val="nil"/>
              <w:left w:val="nil"/>
              <w:bottom w:val="nil"/>
              <w:right w:val="nil"/>
            </w:tcBorders>
            <w:noWrap/>
            <w:hideMark/>
          </w:tcPr>
          <w:p w14:paraId="4446CC39" w14:textId="4F1F647D"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6B157CDF" w14:textId="2F230351"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326472DF" w14:textId="27E86177"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5297923A" w14:textId="4432662C" w:rsidR="00A32177" w:rsidRPr="00C20C2B" w:rsidRDefault="00A32177" w:rsidP="00962413">
            <w:pPr>
              <w:pStyle w:val="Normal-pool-Table"/>
              <w:jc w:val="right"/>
              <w:rPr>
                <w:lang w:eastAsia="en-KE"/>
              </w:rPr>
            </w:pPr>
            <w:r w:rsidRPr="00C20C2B">
              <w:rPr>
                <w:lang w:eastAsia="en-GB"/>
              </w:rPr>
              <w:t>–</w:t>
            </w:r>
          </w:p>
        </w:tc>
      </w:tr>
      <w:tr w:rsidR="00A32177" w:rsidRPr="00C20C2B" w14:paraId="44F2C2AA" w14:textId="77777777" w:rsidTr="00962413">
        <w:trPr>
          <w:trHeight w:val="57"/>
          <w:jc w:val="right"/>
        </w:trPr>
        <w:tc>
          <w:tcPr>
            <w:tcW w:w="2977" w:type="dxa"/>
            <w:tcBorders>
              <w:top w:val="nil"/>
              <w:left w:val="nil"/>
              <w:bottom w:val="nil"/>
              <w:right w:val="nil"/>
            </w:tcBorders>
            <w:hideMark/>
          </w:tcPr>
          <w:p w14:paraId="5497C5CE" w14:textId="77777777" w:rsidR="00A32177" w:rsidRPr="00C20C2B" w:rsidRDefault="00A32177" w:rsidP="00962413">
            <w:pPr>
              <w:pStyle w:val="Normal-pool-Table"/>
              <w:rPr>
                <w:lang w:eastAsia="en-KE"/>
              </w:rPr>
            </w:pPr>
            <w:r w:rsidRPr="00C20C2B">
              <w:rPr>
                <w:lang w:eastAsia="en-KE"/>
              </w:rPr>
              <w:t>Guyana</w:t>
            </w:r>
          </w:p>
        </w:tc>
        <w:tc>
          <w:tcPr>
            <w:tcW w:w="2457" w:type="dxa"/>
            <w:tcBorders>
              <w:top w:val="nil"/>
              <w:left w:val="nil"/>
              <w:bottom w:val="nil"/>
              <w:right w:val="nil"/>
            </w:tcBorders>
            <w:noWrap/>
            <w:hideMark/>
          </w:tcPr>
          <w:p w14:paraId="5D8C4866" w14:textId="100CD812"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69C265B7" w14:textId="3FC3F085"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61C51690" w14:textId="42E4F264"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60FF8088" w14:textId="2D86C2F9" w:rsidR="00A32177" w:rsidRPr="00C20C2B" w:rsidRDefault="00A32177" w:rsidP="00962413">
            <w:pPr>
              <w:pStyle w:val="Normal-pool-Table"/>
              <w:jc w:val="right"/>
              <w:rPr>
                <w:lang w:eastAsia="en-KE"/>
              </w:rPr>
            </w:pPr>
            <w:r w:rsidRPr="00C20C2B">
              <w:rPr>
                <w:lang w:eastAsia="en-GB"/>
              </w:rPr>
              <w:t>–</w:t>
            </w:r>
          </w:p>
        </w:tc>
      </w:tr>
      <w:tr w:rsidR="00A32177" w:rsidRPr="00C20C2B" w14:paraId="346BD0B1" w14:textId="77777777" w:rsidTr="00962413">
        <w:trPr>
          <w:trHeight w:val="57"/>
          <w:jc w:val="right"/>
        </w:trPr>
        <w:tc>
          <w:tcPr>
            <w:tcW w:w="2977" w:type="dxa"/>
            <w:tcBorders>
              <w:top w:val="nil"/>
              <w:left w:val="nil"/>
              <w:bottom w:val="nil"/>
              <w:right w:val="nil"/>
            </w:tcBorders>
            <w:hideMark/>
          </w:tcPr>
          <w:p w14:paraId="3022C4C2" w14:textId="77777777" w:rsidR="00A32177" w:rsidRPr="00C20C2B" w:rsidRDefault="00A32177" w:rsidP="00962413">
            <w:pPr>
              <w:pStyle w:val="Normal-pool-Table"/>
              <w:rPr>
                <w:lang w:eastAsia="en-KE"/>
              </w:rPr>
            </w:pPr>
            <w:r w:rsidRPr="00C20C2B">
              <w:rPr>
                <w:lang w:eastAsia="en-KE"/>
              </w:rPr>
              <w:t>Haiti</w:t>
            </w:r>
          </w:p>
        </w:tc>
        <w:tc>
          <w:tcPr>
            <w:tcW w:w="2457" w:type="dxa"/>
            <w:tcBorders>
              <w:top w:val="nil"/>
              <w:left w:val="nil"/>
              <w:bottom w:val="nil"/>
              <w:right w:val="nil"/>
            </w:tcBorders>
            <w:noWrap/>
            <w:hideMark/>
          </w:tcPr>
          <w:p w14:paraId="40E30784" w14:textId="7562D31E"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60A41FE7" w14:textId="1AB33F3A"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1368CFAA" w14:textId="2E775948"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36F37211" w14:textId="6881AA2F" w:rsidR="00A32177" w:rsidRPr="00C20C2B" w:rsidRDefault="00A32177" w:rsidP="00962413">
            <w:pPr>
              <w:pStyle w:val="Normal-pool-Table"/>
              <w:jc w:val="right"/>
              <w:rPr>
                <w:lang w:eastAsia="en-KE"/>
              </w:rPr>
            </w:pPr>
            <w:r w:rsidRPr="00C20C2B">
              <w:rPr>
                <w:lang w:eastAsia="en-GB"/>
              </w:rPr>
              <w:t>–</w:t>
            </w:r>
          </w:p>
        </w:tc>
      </w:tr>
      <w:tr w:rsidR="00A32177" w:rsidRPr="00C20C2B" w14:paraId="792C5A19" w14:textId="77777777" w:rsidTr="00962413">
        <w:trPr>
          <w:trHeight w:val="57"/>
          <w:jc w:val="right"/>
        </w:trPr>
        <w:tc>
          <w:tcPr>
            <w:tcW w:w="2977" w:type="dxa"/>
            <w:tcBorders>
              <w:top w:val="nil"/>
              <w:left w:val="nil"/>
              <w:bottom w:val="nil"/>
              <w:right w:val="nil"/>
            </w:tcBorders>
            <w:noWrap/>
            <w:hideMark/>
          </w:tcPr>
          <w:p w14:paraId="2731D9F6" w14:textId="77777777" w:rsidR="00A32177" w:rsidRPr="00C20C2B" w:rsidRDefault="00A32177" w:rsidP="00962413">
            <w:pPr>
              <w:pStyle w:val="Normal-pool-Table"/>
              <w:rPr>
                <w:lang w:eastAsia="en-KE"/>
              </w:rPr>
            </w:pPr>
            <w:r w:rsidRPr="00C20C2B">
              <w:rPr>
                <w:lang w:eastAsia="en-KE"/>
              </w:rPr>
              <w:t>Holy See</w:t>
            </w:r>
          </w:p>
        </w:tc>
        <w:tc>
          <w:tcPr>
            <w:tcW w:w="2457" w:type="dxa"/>
            <w:tcBorders>
              <w:top w:val="nil"/>
              <w:left w:val="nil"/>
              <w:bottom w:val="nil"/>
              <w:right w:val="nil"/>
            </w:tcBorders>
            <w:noWrap/>
            <w:hideMark/>
          </w:tcPr>
          <w:p w14:paraId="3E838D08" w14:textId="15F80CF4"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57C63D81" w14:textId="6C9F9049"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6B325048" w14:textId="701551F8"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043ED2DF" w14:textId="07D39FAB" w:rsidR="00A32177" w:rsidRPr="00C20C2B" w:rsidRDefault="00A32177" w:rsidP="00962413">
            <w:pPr>
              <w:pStyle w:val="Normal-pool-Table"/>
              <w:jc w:val="right"/>
              <w:rPr>
                <w:lang w:eastAsia="en-KE"/>
              </w:rPr>
            </w:pPr>
            <w:r w:rsidRPr="00C20C2B">
              <w:rPr>
                <w:lang w:eastAsia="en-GB"/>
              </w:rPr>
              <w:t>–</w:t>
            </w:r>
          </w:p>
        </w:tc>
      </w:tr>
      <w:tr w:rsidR="00A32177" w:rsidRPr="00C20C2B" w14:paraId="153E3152" w14:textId="77777777" w:rsidTr="00962413">
        <w:trPr>
          <w:trHeight w:val="57"/>
          <w:jc w:val="right"/>
        </w:trPr>
        <w:tc>
          <w:tcPr>
            <w:tcW w:w="2977" w:type="dxa"/>
            <w:tcBorders>
              <w:top w:val="nil"/>
              <w:left w:val="nil"/>
              <w:bottom w:val="nil"/>
              <w:right w:val="nil"/>
            </w:tcBorders>
            <w:hideMark/>
          </w:tcPr>
          <w:p w14:paraId="35896DEA" w14:textId="77777777" w:rsidR="00A32177" w:rsidRPr="00C20C2B" w:rsidRDefault="00A32177" w:rsidP="00962413">
            <w:pPr>
              <w:pStyle w:val="Normal-pool-Table"/>
              <w:rPr>
                <w:lang w:eastAsia="en-KE"/>
              </w:rPr>
            </w:pPr>
            <w:r w:rsidRPr="00C20C2B">
              <w:rPr>
                <w:lang w:eastAsia="en-KE"/>
              </w:rPr>
              <w:t>Honduras</w:t>
            </w:r>
          </w:p>
        </w:tc>
        <w:tc>
          <w:tcPr>
            <w:tcW w:w="2457" w:type="dxa"/>
            <w:tcBorders>
              <w:top w:val="nil"/>
              <w:left w:val="nil"/>
              <w:bottom w:val="nil"/>
              <w:right w:val="nil"/>
            </w:tcBorders>
            <w:noWrap/>
            <w:hideMark/>
          </w:tcPr>
          <w:p w14:paraId="744A7528" w14:textId="2438C7B5"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677D86DA" w14:textId="06EA8CC5"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55AB34D5" w14:textId="16B602CC"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2416AED7" w14:textId="2C820B05" w:rsidR="00A32177" w:rsidRPr="00C20C2B" w:rsidRDefault="00A32177" w:rsidP="00962413">
            <w:pPr>
              <w:pStyle w:val="Normal-pool-Table"/>
              <w:jc w:val="right"/>
              <w:rPr>
                <w:lang w:eastAsia="en-KE"/>
              </w:rPr>
            </w:pPr>
            <w:r w:rsidRPr="00C20C2B">
              <w:rPr>
                <w:lang w:eastAsia="en-GB"/>
              </w:rPr>
              <w:t>–</w:t>
            </w:r>
          </w:p>
        </w:tc>
      </w:tr>
      <w:tr w:rsidR="00DA7A1F" w:rsidRPr="00C20C2B" w14:paraId="5F9C003B" w14:textId="77777777" w:rsidTr="00962413">
        <w:trPr>
          <w:trHeight w:val="57"/>
          <w:jc w:val="right"/>
        </w:trPr>
        <w:tc>
          <w:tcPr>
            <w:tcW w:w="2977" w:type="dxa"/>
            <w:tcBorders>
              <w:top w:val="nil"/>
              <w:left w:val="nil"/>
              <w:bottom w:val="nil"/>
              <w:right w:val="nil"/>
            </w:tcBorders>
            <w:hideMark/>
          </w:tcPr>
          <w:p w14:paraId="0DF6C7A5" w14:textId="77777777" w:rsidR="00DA7A1F" w:rsidRPr="00C20C2B" w:rsidRDefault="00DA7A1F" w:rsidP="00962413">
            <w:pPr>
              <w:pStyle w:val="Normal-pool-Table"/>
              <w:rPr>
                <w:lang w:eastAsia="en-KE"/>
              </w:rPr>
            </w:pPr>
            <w:r w:rsidRPr="00C20C2B">
              <w:rPr>
                <w:lang w:eastAsia="en-KE"/>
              </w:rPr>
              <w:t>Hungary</w:t>
            </w:r>
          </w:p>
        </w:tc>
        <w:tc>
          <w:tcPr>
            <w:tcW w:w="2457" w:type="dxa"/>
            <w:tcBorders>
              <w:top w:val="nil"/>
              <w:left w:val="nil"/>
              <w:bottom w:val="nil"/>
              <w:right w:val="nil"/>
            </w:tcBorders>
            <w:noWrap/>
            <w:hideMark/>
          </w:tcPr>
          <w:p w14:paraId="4F55C8E7" w14:textId="6804101F" w:rsidR="00DA7A1F" w:rsidRPr="00C20C2B" w:rsidRDefault="00DA7A1F" w:rsidP="00962413">
            <w:pPr>
              <w:pStyle w:val="Normal-pool-Table"/>
              <w:jc w:val="right"/>
              <w:rPr>
                <w:lang w:eastAsia="en-KE"/>
              </w:rPr>
            </w:pPr>
            <w:r w:rsidRPr="00C20C2B">
              <w:rPr>
                <w:lang w:eastAsia="en-KE"/>
              </w:rPr>
              <w:t xml:space="preserve">0.223 </w:t>
            </w:r>
          </w:p>
        </w:tc>
        <w:tc>
          <w:tcPr>
            <w:tcW w:w="1408" w:type="dxa"/>
            <w:tcBorders>
              <w:top w:val="nil"/>
              <w:left w:val="nil"/>
              <w:bottom w:val="nil"/>
              <w:right w:val="nil"/>
            </w:tcBorders>
            <w:noWrap/>
            <w:hideMark/>
          </w:tcPr>
          <w:p w14:paraId="29091618" w14:textId="3BCACCC3" w:rsidR="00DA7A1F" w:rsidRPr="00C20C2B" w:rsidRDefault="00DA7A1F" w:rsidP="00962413">
            <w:pPr>
              <w:pStyle w:val="Normal-pool-Table"/>
              <w:jc w:val="right"/>
              <w:rPr>
                <w:lang w:eastAsia="en-KE"/>
              </w:rPr>
            </w:pPr>
            <w:r w:rsidRPr="00C20C2B">
              <w:rPr>
                <w:lang w:eastAsia="en-KE"/>
              </w:rPr>
              <w:t>13</w:t>
            </w:r>
            <w:r w:rsidR="00962413" w:rsidRPr="00C20C2B">
              <w:rPr>
                <w:lang w:eastAsia="en-KE"/>
              </w:rPr>
              <w:t xml:space="preserve"> </w:t>
            </w:r>
            <w:r w:rsidRPr="00C20C2B">
              <w:rPr>
                <w:lang w:eastAsia="en-KE"/>
              </w:rPr>
              <w:t xml:space="preserve">184 </w:t>
            </w:r>
          </w:p>
        </w:tc>
        <w:tc>
          <w:tcPr>
            <w:tcW w:w="1368" w:type="dxa"/>
            <w:tcBorders>
              <w:top w:val="nil"/>
              <w:left w:val="nil"/>
              <w:bottom w:val="nil"/>
              <w:right w:val="nil"/>
            </w:tcBorders>
            <w:noWrap/>
            <w:hideMark/>
          </w:tcPr>
          <w:p w14:paraId="5CA157D4" w14:textId="316F7E6C" w:rsidR="00DA7A1F" w:rsidRPr="00C20C2B" w:rsidRDefault="00DA7A1F" w:rsidP="00962413">
            <w:pPr>
              <w:pStyle w:val="Normal-pool-Table"/>
              <w:jc w:val="right"/>
              <w:rPr>
                <w:lang w:eastAsia="en-KE"/>
              </w:rPr>
            </w:pPr>
            <w:r w:rsidRPr="00C20C2B">
              <w:rPr>
                <w:lang w:eastAsia="en-KE"/>
              </w:rPr>
              <w:t>13</w:t>
            </w:r>
            <w:r w:rsidR="00962413" w:rsidRPr="00C20C2B">
              <w:rPr>
                <w:lang w:eastAsia="en-KE"/>
              </w:rPr>
              <w:t xml:space="preserve"> </w:t>
            </w:r>
            <w:r w:rsidRPr="00C20C2B">
              <w:rPr>
                <w:lang w:eastAsia="en-KE"/>
              </w:rPr>
              <w:t xml:space="preserve">730 </w:t>
            </w:r>
          </w:p>
        </w:tc>
        <w:tc>
          <w:tcPr>
            <w:tcW w:w="1287" w:type="dxa"/>
            <w:tcBorders>
              <w:top w:val="nil"/>
              <w:left w:val="nil"/>
              <w:bottom w:val="nil"/>
              <w:right w:val="nil"/>
            </w:tcBorders>
            <w:noWrap/>
            <w:hideMark/>
          </w:tcPr>
          <w:p w14:paraId="34B35A4D" w14:textId="6C2665B9" w:rsidR="00DA7A1F" w:rsidRPr="00C20C2B" w:rsidRDefault="00DA7A1F" w:rsidP="00962413">
            <w:pPr>
              <w:pStyle w:val="Normal-pool-Table"/>
              <w:jc w:val="right"/>
              <w:rPr>
                <w:lang w:eastAsia="en-KE"/>
              </w:rPr>
            </w:pPr>
            <w:r w:rsidRPr="00C20C2B">
              <w:rPr>
                <w:lang w:eastAsia="en-KE"/>
              </w:rPr>
              <w:t>12</w:t>
            </w:r>
            <w:r w:rsidR="00962413" w:rsidRPr="00C20C2B">
              <w:rPr>
                <w:lang w:eastAsia="en-KE"/>
              </w:rPr>
              <w:t xml:space="preserve"> </w:t>
            </w:r>
            <w:r w:rsidRPr="00C20C2B">
              <w:rPr>
                <w:lang w:eastAsia="en-KE"/>
              </w:rPr>
              <w:t xml:space="preserve">874 </w:t>
            </w:r>
          </w:p>
        </w:tc>
      </w:tr>
      <w:tr w:rsidR="00962413" w:rsidRPr="00C20C2B" w14:paraId="74CE4D46" w14:textId="77777777" w:rsidTr="00962413">
        <w:trPr>
          <w:trHeight w:val="57"/>
          <w:jc w:val="right"/>
        </w:trPr>
        <w:tc>
          <w:tcPr>
            <w:tcW w:w="2977" w:type="dxa"/>
            <w:tcBorders>
              <w:top w:val="nil"/>
              <w:left w:val="nil"/>
              <w:bottom w:val="nil"/>
              <w:right w:val="nil"/>
            </w:tcBorders>
            <w:hideMark/>
          </w:tcPr>
          <w:p w14:paraId="7EC1C37A" w14:textId="77777777" w:rsidR="00962413" w:rsidRPr="00C20C2B" w:rsidRDefault="00962413" w:rsidP="00962413">
            <w:pPr>
              <w:pStyle w:val="Normal-pool-Table"/>
              <w:rPr>
                <w:lang w:eastAsia="en-KE"/>
              </w:rPr>
            </w:pPr>
            <w:r w:rsidRPr="00C20C2B">
              <w:rPr>
                <w:lang w:eastAsia="en-KE"/>
              </w:rPr>
              <w:t>Iceland</w:t>
            </w:r>
          </w:p>
        </w:tc>
        <w:tc>
          <w:tcPr>
            <w:tcW w:w="2457" w:type="dxa"/>
            <w:tcBorders>
              <w:top w:val="nil"/>
              <w:left w:val="nil"/>
              <w:bottom w:val="nil"/>
              <w:right w:val="nil"/>
            </w:tcBorders>
            <w:noWrap/>
            <w:hideMark/>
          </w:tcPr>
          <w:p w14:paraId="6A751CAC" w14:textId="4EEC3390" w:rsidR="00962413" w:rsidRPr="00C20C2B" w:rsidRDefault="00962413"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29D9EE58" w14:textId="798DA4A1" w:rsidR="00962413" w:rsidRPr="00C20C2B" w:rsidRDefault="00962413"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2899631D" w14:textId="57B6872B" w:rsidR="00962413" w:rsidRPr="00C20C2B" w:rsidRDefault="00962413"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1F7C0B68" w14:textId="29968383" w:rsidR="00962413" w:rsidRPr="00C20C2B" w:rsidRDefault="00962413" w:rsidP="00962413">
            <w:pPr>
              <w:pStyle w:val="Normal-pool-Table"/>
              <w:jc w:val="right"/>
              <w:rPr>
                <w:lang w:eastAsia="en-KE"/>
              </w:rPr>
            </w:pPr>
            <w:r w:rsidRPr="00C20C2B">
              <w:rPr>
                <w:lang w:eastAsia="en-GB"/>
              </w:rPr>
              <w:t>–</w:t>
            </w:r>
          </w:p>
        </w:tc>
      </w:tr>
      <w:tr w:rsidR="00DA7A1F" w:rsidRPr="00C20C2B" w14:paraId="0E06D890" w14:textId="77777777" w:rsidTr="00962413">
        <w:trPr>
          <w:trHeight w:val="57"/>
          <w:jc w:val="right"/>
        </w:trPr>
        <w:tc>
          <w:tcPr>
            <w:tcW w:w="2977" w:type="dxa"/>
            <w:tcBorders>
              <w:top w:val="nil"/>
              <w:left w:val="nil"/>
              <w:bottom w:val="nil"/>
              <w:right w:val="nil"/>
            </w:tcBorders>
            <w:hideMark/>
          </w:tcPr>
          <w:p w14:paraId="297774FC" w14:textId="77777777" w:rsidR="00DA7A1F" w:rsidRPr="00C20C2B" w:rsidRDefault="00DA7A1F" w:rsidP="00962413">
            <w:pPr>
              <w:pStyle w:val="Normal-pool-Table"/>
              <w:rPr>
                <w:lang w:eastAsia="en-KE"/>
              </w:rPr>
            </w:pPr>
            <w:r w:rsidRPr="00C20C2B">
              <w:rPr>
                <w:lang w:eastAsia="en-KE"/>
              </w:rPr>
              <w:t>India</w:t>
            </w:r>
          </w:p>
        </w:tc>
        <w:tc>
          <w:tcPr>
            <w:tcW w:w="2457" w:type="dxa"/>
            <w:tcBorders>
              <w:top w:val="nil"/>
              <w:left w:val="nil"/>
              <w:bottom w:val="nil"/>
              <w:right w:val="nil"/>
            </w:tcBorders>
            <w:noWrap/>
            <w:hideMark/>
          </w:tcPr>
          <w:p w14:paraId="66CFB971" w14:textId="51EA6D35" w:rsidR="00DA7A1F" w:rsidRPr="00C20C2B" w:rsidRDefault="00DA7A1F" w:rsidP="00962413">
            <w:pPr>
              <w:pStyle w:val="Normal-pool-Table"/>
              <w:jc w:val="right"/>
              <w:rPr>
                <w:lang w:eastAsia="en-KE"/>
              </w:rPr>
            </w:pPr>
            <w:r w:rsidRPr="00C20C2B">
              <w:rPr>
                <w:lang w:eastAsia="en-KE"/>
              </w:rPr>
              <w:t xml:space="preserve">1.104 </w:t>
            </w:r>
          </w:p>
        </w:tc>
        <w:tc>
          <w:tcPr>
            <w:tcW w:w="1408" w:type="dxa"/>
            <w:tcBorders>
              <w:top w:val="nil"/>
              <w:left w:val="nil"/>
              <w:bottom w:val="nil"/>
              <w:right w:val="nil"/>
            </w:tcBorders>
            <w:noWrap/>
            <w:hideMark/>
          </w:tcPr>
          <w:p w14:paraId="4A0A1258" w14:textId="5DBFA188" w:rsidR="00DA7A1F" w:rsidRPr="00C20C2B" w:rsidRDefault="00DA7A1F" w:rsidP="00962413">
            <w:pPr>
              <w:pStyle w:val="Normal-pool-Table"/>
              <w:jc w:val="right"/>
              <w:rPr>
                <w:lang w:eastAsia="en-KE"/>
              </w:rPr>
            </w:pPr>
            <w:r w:rsidRPr="00C20C2B">
              <w:rPr>
                <w:lang w:eastAsia="en-KE"/>
              </w:rPr>
              <w:t>65</w:t>
            </w:r>
            <w:r w:rsidR="00962413" w:rsidRPr="00C20C2B">
              <w:rPr>
                <w:lang w:eastAsia="en-KE"/>
              </w:rPr>
              <w:t xml:space="preserve"> </w:t>
            </w:r>
            <w:r w:rsidRPr="00C20C2B">
              <w:rPr>
                <w:lang w:eastAsia="en-KE"/>
              </w:rPr>
              <w:t xml:space="preserve">274 </w:t>
            </w:r>
          </w:p>
        </w:tc>
        <w:tc>
          <w:tcPr>
            <w:tcW w:w="1368" w:type="dxa"/>
            <w:tcBorders>
              <w:top w:val="nil"/>
              <w:left w:val="nil"/>
              <w:bottom w:val="nil"/>
              <w:right w:val="nil"/>
            </w:tcBorders>
            <w:noWrap/>
            <w:hideMark/>
          </w:tcPr>
          <w:p w14:paraId="7F6EA231" w14:textId="16DE4F45" w:rsidR="00DA7A1F" w:rsidRPr="00C20C2B" w:rsidRDefault="00DA7A1F" w:rsidP="00962413">
            <w:pPr>
              <w:pStyle w:val="Normal-pool-Table"/>
              <w:jc w:val="right"/>
              <w:rPr>
                <w:lang w:eastAsia="en-KE"/>
              </w:rPr>
            </w:pPr>
            <w:r w:rsidRPr="00C20C2B">
              <w:rPr>
                <w:lang w:eastAsia="en-KE"/>
              </w:rPr>
              <w:t>67</w:t>
            </w:r>
            <w:r w:rsidR="00962413" w:rsidRPr="00C20C2B">
              <w:rPr>
                <w:lang w:eastAsia="en-KE"/>
              </w:rPr>
              <w:t xml:space="preserve"> </w:t>
            </w:r>
            <w:r w:rsidRPr="00C20C2B">
              <w:rPr>
                <w:lang w:eastAsia="en-KE"/>
              </w:rPr>
              <w:t xml:space="preserve">976 </w:t>
            </w:r>
          </w:p>
        </w:tc>
        <w:tc>
          <w:tcPr>
            <w:tcW w:w="1287" w:type="dxa"/>
            <w:tcBorders>
              <w:top w:val="nil"/>
              <w:left w:val="nil"/>
              <w:bottom w:val="nil"/>
              <w:right w:val="nil"/>
            </w:tcBorders>
            <w:noWrap/>
            <w:hideMark/>
          </w:tcPr>
          <w:p w14:paraId="5251250A" w14:textId="24AE5ECF" w:rsidR="00DA7A1F" w:rsidRPr="00C20C2B" w:rsidRDefault="00DA7A1F" w:rsidP="00962413">
            <w:pPr>
              <w:pStyle w:val="Normal-pool-Table"/>
              <w:jc w:val="right"/>
              <w:rPr>
                <w:lang w:eastAsia="en-KE"/>
              </w:rPr>
            </w:pPr>
            <w:r w:rsidRPr="00C20C2B">
              <w:rPr>
                <w:lang w:eastAsia="en-KE"/>
              </w:rPr>
              <w:t>63</w:t>
            </w:r>
            <w:r w:rsidR="00962413" w:rsidRPr="00C20C2B">
              <w:rPr>
                <w:lang w:eastAsia="en-KE"/>
              </w:rPr>
              <w:t xml:space="preserve"> </w:t>
            </w:r>
            <w:r w:rsidRPr="00C20C2B">
              <w:rPr>
                <w:lang w:eastAsia="en-KE"/>
              </w:rPr>
              <w:t xml:space="preserve">740 </w:t>
            </w:r>
          </w:p>
        </w:tc>
      </w:tr>
      <w:tr w:rsidR="00DA7A1F" w:rsidRPr="00C20C2B" w14:paraId="0F193B1A" w14:textId="77777777" w:rsidTr="00962413">
        <w:trPr>
          <w:trHeight w:val="57"/>
          <w:jc w:val="right"/>
        </w:trPr>
        <w:tc>
          <w:tcPr>
            <w:tcW w:w="2977" w:type="dxa"/>
            <w:tcBorders>
              <w:top w:val="nil"/>
              <w:left w:val="nil"/>
              <w:bottom w:val="nil"/>
              <w:right w:val="nil"/>
            </w:tcBorders>
            <w:hideMark/>
          </w:tcPr>
          <w:p w14:paraId="37AEBD51" w14:textId="77777777" w:rsidR="00DA7A1F" w:rsidRPr="00C20C2B" w:rsidRDefault="00DA7A1F" w:rsidP="00962413">
            <w:pPr>
              <w:pStyle w:val="Normal-pool-Table"/>
              <w:rPr>
                <w:lang w:eastAsia="en-KE"/>
              </w:rPr>
            </w:pPr>
            <w:r w:rsidRPr="00C20C2B">
              <w:rPr>
                <w:lang w:eastAsia="en-KE"/>
              </w:rPr>
              <w:t>Indonesia</w:t>
            </w:r>
          </w:p>
        </w:tc>
        <w:tc>
          <w:tcPr>
            <w:tcW w:w="2457" w:type="dxa"/>
            <w:tcBorders>
              <w:top w:val="nil"/>
              <w:left w:val="nil"/>
              <w:bottom w:val="nil"/>
              <w:right w:val="nil"/>
            </w:tcBorders>
            <w:noWrap/>
            <w:hideMark/>
          </w:tcPr>
          <w:p w14:paraId="45A19E53" w14:textId="74B52252" w:rsidR="00DA7A1F" w:rsidRPr="00C20C2B" w:rsidRDefault="00DA7A1F" w:rsidP="00962413">
            <w:pPr>
              <w:pStyle w:val="Normal-pool-Table"/>
              <w:jc w:val="right"/>
              <w:rPr>
                <w:lang w:eastAsia="en-KE"/>
              </w:rPr>
            </w:pPr>
            <w:r w:rsidRPr="00C20C2B">
              <w:rPr>
                <w:lang w:eastAsia="en-KE"/>
              </w:rPr>
              <w:t xml:space="preserve">0.578 </w:t>
            </w:r>
          </w:p>
        </w:tc>
        <w:tc>
          <w:tcPr>
            <w:tcW w:w="1408" w:type="dxa"/>
            <w:tcBorders>
              <w:top w:val="nil"/>
              <w:left w:val="nil"/>
              <w:bottom w:val="nil"/>
              <w:right w:val="nil"/>
            </w:tcBorders>
            <w:noWrap/>
            <w:hideMark/>
          </w:tcPr>
          <w:p w14:paraId="64439E15" w14:textId="1126F6FB" w:rsidR="00DA7A1F" w:rsidRPr="00C20C2B" w:rsidRDefault="00DA7A1F" w:rsidP="00962413">
            <w:pPr>
              <w:pStyle w:val="Normal-pool-Table"/>
              <w:jc w:val="right"/>
              <w:rPr>
                <w:lang w:eastAsia="en-KE"/>
              </w:rPr>
            </w:pPr>
            <w:r w:rsidRPr="00C20C2B">
              <w:rPr>
                <w:lang w:eastAsia="en-KE"/>
              </w:rPr>
              <w:t>34</w:t>
            </w:r>
            <w:r w:rsidR="00962413" w:rsidRPr="00C20C2B">
              <w:rPr>
                <w:lang w:eastAsia="en-KE"/>
              </w:rPr>
              <w:t xml:space="preserve"> </w:t>
            </w:r>
            <w:r w:rsidRPr="00C20C2B">
              <w:rPr>
                <w:lang w:eastAsia="en-KE"/>
              </w:rPr>
              <w:t xml:space="preserve">174 </w:t>
            </w:r>
          </w:p>
        </w:tc>
        <w:tc>
          <w:tcPr>
            <w:tcW w:w="1368" w:type="dxa"/>
            <w:tcBorders>
              <w:top w:val="nil"/>
              <w:left w:val="nil"/>
              <w:bottom w:val="nil"/>
              <w:right w:val="nil"/>
            </w:tcBorders>
            <w:noWrap/>
            <w:hideMark/>
          </w:tcPr>
          <w:p w14:paraId="111473DB" w14:textId="41E8E70A" w:rsidR="00DA7A1F" w:rsidRPr="00C20C2B" w:rsidRDefault="00DA7A1F" w:rsidP="00962413">
            <w:pPr>
              <w:pStyle w:val="Normal-pool-Table"/>
              <w:jc w:val="right"/>
              <w:rPr>
                <w:lang w:eastAsia="en-KE"/>
              </w:rPr>
            </w:pPr>
            <w:r w:rsidRPr="00C20C2B">
              <w:rPr>
                <w:lang w:eastAsia="en-KE"/>
              </w:rPr>
              <w:t>35</w:t>
            </w:r>
            <w:r w:rsidR="00962413" w:rsidRPr="00C20C2B">
              <w:rPr>
                <w:lang w:eastAsia="en-KE"/>
              </w:rPr>
              <w:t xml:space="preserve"> </w:t>
            </w:r>
            <w:r w:rsidRPr="00C20C2B">
              <w:rPr>
                <w:lang w:eastAsia="en-KE"/>
              </w:rPr>
              <w:t xml:space="preserve">589 </w:t>
            </w:r>
          </w:p>
        </w:tc>
        <w:tc>
          <w:tcPr>
            <w:tcW w:w="1287" w:type="dxa"/>
            <w:tcBorders>
              <w:top w:val="nil"/>
              <w:left w:val="nil"/>
              <w:bottom w:val="nil"/>
              <w:right w:val="nil"/>
            </w:tcBorders>
            <w:noWrap/>
            <w:hideMark/>
          </w:tcPr>
          <w:p w14:paraId="58AD656F" w14:textId="4B43B27A" w:rsidR="00DA7A1F" w:rsidRPr="00C20C2B" w:rsidRDefault="00DA7A1F" w:rsidP="00962413">
            <w:pPr>
              <w:pStyle w:val="Normal-pool-Table"/>
              <w:jc w:val="right"/>
              <w:rPr>
                <w:lang w:eastAsia="en-KE"/>
              </w:rPr>
            </w:pPr>
            <w:r w:rsidRPr="00C20C2B">
              <w:rPr>
                <w:lang w:eastAsia="en-KE"/>
              </w:rPr>
              <w:t>33</w:t>
            </w:r>
            <w:r w:rsidR="00962413" w:rsidRPr="00C20C2B">
              <w:rPr>
                <w:lang w:eastAsia="en-KE"/>
              </w:rPr>
              <w:t xml:space="preserve"> </w:t>
            </w:r>
            <w:r w:rsidRPr="00C20C2B">
              <w:rPr>
                <w:lang w:eastAsia="en-KE"/>
              </w:rPr>
              <w:t xml:space="preserve">371 </w:t>
            </w:r>
          </w:p>
        </w:tc>
      </w:tr>
      <w:tr w:rsidR="00DA7A1F" w:rsidRPr="00C20C2B" w14:paraId="75E02E13" w14:textId="77777777" w:rsidTr="00962413">
        <w:trPr>
          <w:trHeight w:val="57"/>
          <w:jc w:val="right"/>
        </w:trPr>
        <w:tc>
          <w:tcPr>
            <w:tcW w:w="2977" w:type="dxa"/>
            <w:tcBorders>
              <w:top w:val="nil"/>
              <w:left w:val="nil"/>
              <w:bottom w:val="nil"/>
              <w:right w:val="nil"/>
            </w:tcBorders>
            <w:hideMark/>
          </w:tcPr>
          <w:p w14:paraId="55FD1DE0" w14:textId="77777777" w:rsidR="00DA7A1F" w:rsidRPr="00C20C2B" w:rsidRDefault="00DA7A1F" w:rsidP="00962413">
            <w:pPr>
              <w:pStyle w:val="Normal-pool-Table"/>
              <w:rPr>
                <w:lang w:eastAsia="en-KE"/>
              </w:rPr>
            </w:pPr>
            <w:r w:rsidRPr="00C20C2B">
              <w:rPr>
                <w:lang w:eastAsia="en-KE"/>
              </w:rPr>
              <w:t>Iran (Islamic Republic of)</w:t>
            </w:r>
          </w:p>
        </w:tc>
        <w:tc>
          <w:tcPr>
            <w:tcW w:w="2457" w:type="dxa"/>
            <w:tcBorders>
              <w:top w:val="nil"/>
              <w:left w:val="nil"/>
              <w:bottom w:val="nil"/>
              <w:right w:val="nil"/>
            </w:tcBorders>
            <w:noWrap/>
            <w:hideMark/>
          </w:tcPr>
          <w:p w14:paraId="6A6FF483" w14:textId="323EF7B1" w:rsidR="00DA7A1F" w:rsidRPr="00C20C2B" w:rsidRDefault="00DA7A1F" w:rsidP="00962413">
            <w:pPr>
              <w:pStyle w:val="Normal-pool-Table"/>
              <w:jc w:val="right"/>
              <w:rPr>
                <w:lang w:eastAsia="en-KE"/>
              </w:rPr>
            </w:pPr>
            <w:r w:rsidRPr="00C20C2B">
              <w:rPr>
                <w:lang w:eastAsia="en-KE"/>
              </w:rPr>
              <w:t xml:space="preserve">0.385 </w:t>
            </w:r>
          </w:p>
        </w:tc>
        <w:tc>
          <w:tcPr>
            <w:tcW w:w="1408" w:type="dxa"/>
            <w:tcBorders>
              <w:top w:val="nil"/>
              <w:left w:val="nil"/>
              <w:bottom w:val="nil"/>
              <w:right w:val="nil"/>
            </w:tcBorders>
            <w:noWrap/>
            <w:hideMark/>
          </w:tcPr>
          <w:p w14:paraId="64043322" w14:textId="22CCAC5E" w:rsidR="00DA7A1F" w:rsidRPr="00C20C2B" w:rsidRDefault="00DA7A1F" w:rsidP="00962413">
            <w:pPr>
              <w:pStyle w:val="Normal-pool-Table"/>
              <w:jc w:val="right"/>
              <w:rPr>
                <w:lang w:eastAsia="en-KE"/>
              </w:rPr>
            </w:pPr>
            <w:r w:rsidRPr="00C20C2B">
              <w:rPr>
                <w:lang w:eastAsia="en-KE"/>
              </w:rPr>
              <w:t>22</w:t>
            </w:r>
            <w:r w:rsidR="00962413" w:rsidRPr="00C20C2B">
              <w:rPr>
                <w:lang w:eastAsia="en-KE"/>
              </w:rPr>
              <w:t xml:space="preserve"> </w:t>
            </w:r>
            <w:r w:rsidRPr="00C20C2B">
              <w:rPr>
                <w:lang w:eastAsia="en-KE"/>
              </w:rPr>
              <w:t xml:space="preserve">763 </w:t>
            </w:r>
          </w:p>
        </w:tc>
        <w:tc>
          <w:tcPr>
            <w:tcW w:w="1368" w:type="dxa"/>
            <w:tcBorders>
              <w:top w:val="nil"/>
              <w:left w:val="nil"/>
              <w:bottom w:val="nil"/>
              <w:right w:val="nil"/>
            </w:tcBorders>
            <w:noWrap/>
            <w:hideMark/>
          </w:tcPr>
          <w:p w14:paraId="102A8EA0" w14:textId="6F1402EA" w:rsidR="00DA7A1F" w:rsidRPr="00C20C2B" w:rsidRDefault="00DA7A1F" w:rsidP="00962413">
            <w:pPr>
              <w:pStyle w:val="Normal-pool-Table"/>
              <w:jc w:val="right"/>
              <w:rPr>
                <w:lang w:eastAsia="en-KE"/>
              </w:rPr>
            </w:pPr>
            <w:r w:rsidRPr="00C20C2B">
              <w:rPr>
                <w:lang w:eastAsia="en-KE"/>
              </w:rPr>
              <w:t>23</w:t>
            </w:r>
            <w:r w:rsidR="00962413" w:rsidRPr="00C20C2B">
              <w:rPr>
                <w:lang w:eastAsia="en-KE"/>
              </w:rPr>
              <w:t xml:space="preserve"> </w:t>
            </w:r>
            <w:r w:rsidRPr="00C20C2B">
              <w:rPr>
                <w:lang w:eastAsia="en-KE"/>
              </w:rPr>
              <w:t xml:space="preserve">705 </w:t>
            </w:r>
          </w:p>
        </w:tc>
        <w:tc>
          <w:tcPr>
            <w:tcW w:w="1287" w:type="dxa"/>
            <w:tcBorders>
              <w:top w:val="nil"/>
              <w:left w:val="nil"/>
              <w:bottom w:val="nil"/>
              <w:right w:val="nil"/>
            </w:tcBorders>
            <w:noWrap/>
            <w:hideMark/>
          </w:tcPr>
          <w:p w14:paraId="4BAE397C" w14:textId="1BA80AD1" w:rsidR="00DA7A1F" w:rsidRPr="00C20C2B" w:rsidRDefault="00DA7A1F" w:rsidP="00962413">
            <w:pPr>
              <w:pStyle w:val="Normal-pool-Table"/>
              <w:jc w:val="right"/>
              <w:rPr>
                <w:lang w:eastAsia="en-KE"/>
              </w:rPr>
            </w:pPr>
            <w:r w:rsidRPr="00C20C2B">
              <w:rPr>
                <w:lang w:eastAsia="en-KE"/>
              </w:rPr>
              <w:t>22</w:t>
            </w:r>
            <w:r w:rsidR="00962413" w:rsidRPr="00C20C2B">
              <w:rPr>
                <w:lang w:eastAsia="en-KE"/>
              </w:rPr>
              <w:t xml:space="preserve"> </w:t>
            </w:r>
            <w:r w:rsidRPr="00C20C2B">
              <w:rPr>
                <w:lang w:eastAsia="en-KE"/>
              </w:rPr>
              <w:t xml:space="preserve">227 </w:t>
            </w:r>
          </w:p>
        </w:tc>
      </w:tr>
      <w:tr w:rsidR="00DA7A1F" w:rsidRPr="00C20C2B" w14:paraId="4515BD28" w14:textId="77777777" w:rsidTr="00962413">
        <w:trPr>
          <w:trHeight w:val="57"/>
          <w:jc w:val="right"/>
        </w:trPr>
        <w:tc>
          <w:tcPr>
            <w:tcW w:w="2977" w:type="dxa"/>
            <w:tcBorders>
              <w:top w:val="nil"/>
              <w:left w:val="nil"/>
              <w:bottom w:val="nil"/>
              <w:right w:val="nil"/>
            </w:tcBorders>
            <w:hideMark/>
          </w:tcPr>
          <w:p w14:paraId="34547B8D" w14:textId="77777777" w:rsidR="00DA7A1F" w:rsidRPr="00C20C2B" w:rsidRDefault="00DA7A1F" w:rsidP="00962413">
            <w:pPr>
              <w:pStyle w:val="Normal-pool-Table"/>
              <w:rPr>
                <w:lang w:eastAsia="en-KE"/>
              </w:rPr>
            </w:pPr>
            <w:r w:rsidRPr="00C20C2B">
              <w:rPr>
                <w:lang w:eastAsia="en-KE"/>
              </w:rPr>
              <w:t>Iraq</w:t>
            </w:r>
          </w:p>
        </w:tc>
        <w:tc>
          <w:tcPr>
            <w:tcW w:w="2457" w:type="dxa"/>
            <w:tcBorders>
              <w:top w:val="nil"/>
              <w:left w:val="nil"/>
              <w:bottom w:val="nil"/>
              <w:right w:val="nil"/>
            </w:tcBorders>
            <w:noWrap/>
            <w:hideMark/>
          </w:tcPr>
          <w:p w14:paraId="28149263" w14:textId="585743D2" w:rsidR="00DA7A1F" w:rsidRPr="00C20C2B" w:rsidRDefault="00DA7A1F" w:rsidP="00962413">
            <w:pPr>
              <w:pStyle w:val="Normal-pool-Table"/>
              <w:jc w:val="right"/>
              <w:rPr>
                <w:lang w:eastAsia="en-KE"/>
              </w:rPr>
            </w:pPr>
            <w:r w:rsidRPr="00C20C2B">
              <w:rPr>
                <w:lang w:eastAsia="en-KE"/>
              </w:rPr>
              <w:t xml:space="preserve">0.131 </w:t>
            </w:r>
          </w:p>
        </w:tc>
        <w:tc>
          <w:tcPr>
            <w:tcW w:w="1408" w:type="dxa"/>
            <w:tcBorders>
              <w:top w:val="nil"/>
              <w:left w:val="nil"/>
              <w:bottom w:val="nil"/>
              <w:right w:val="nil"/>
            </w:tcBorders>
            <w:noWrap/>
            <w:hideMark/>
          </w:tcPr>
          <w:p w14:paraId="3840A25A" w14:textId="724959AC" w:rsidR="00DA7A1F" w:rsidRPr="00C20C2B" w:rsidRDefault="00DA7A1F" w:rsidP="00962413">
            <w:pPr>
              <w:pStyle w:val="Normal-pool-Table"/>
              <w:jc w:val="right"/>
              <w:rPr>
                <w:lang w:eastAsia="en-KE"/>
              </w:rPr>
            </w:pPr>
            <w:r w:rsidRPr="00C20C2B">
              <w:rPr>
                <w:lang w:eastAsia="en-KE"/>
              </w:rPr>
              <w:t>7</w:t>
            </w:r>
            <w:r w:rsidR="00962413" w:rsidRPr="00C20C2B">
              <w:rPr>
                <w:lang w:eastAsia="en-KE"/>
              </w:rPr>
              <w:t xml:space="preserve"> </w:t>
            </w:r>
            <w:r w:rsidRPr="00C20C2B">
              <w:rPr>
                <w:lang w:eastAsia="en-KE"/>
              </w:rPr>
              <w:t xml:space="preserve">745 </w:t>
            </w:r>
          </w:p>
        </w:tc>
        <w:tc>
          <w:tcPr>
            <w:tcW w:w="1368" w:type="dxa"/>
            <w:tcBorders>
              <w:top w:val="nil"/>
              <w:left w:val="nil"/>
              <w:bottom w:val="nil"/>
              <w:right w:val="nil"/>
            </w:tcBorders>
            <w:noWrap/>
            <w:hideMark/>
          </w:tcPr>
          <w:p w14:paraId="22A12DFD" w14:textId="1FA2A800" w:rsidR="00DA7A1F" w:rsidRPr="00C20C2B" w:rsidRDefault="00DA7A1F" w:rsidP="00962413">
            <w:pPr>
              <w:pStyle w:val="Normal-pool-Table"/>
              <w:jc w:val="right"/>
              <w:rPr>
                <w:lang w:eastAsia="en-KE"/>
              </w:rPr>
            </w:pPr>
            <w:r w:rsidRPr="00C20C2B">
              <w:rPr>
                <w:lang w:eastAsia="en-KE"/>
              </w:rPr>
              <w:t>8</w:t>
            </w:r>
            <w:r w:rsidR="00962413" w:rsidRPr="00C20C2B">
              <w:rPr>
                <w:lang w:eastAsia="en-KE"/>
              </w:rPr>
              <w:t xml:space="preserve"> </w:t>
            </w:r>
            <w:r w:rsidRPr="00C20C2B">
              <w:rPr>
                <w:lang w:eastAsia="en-KE"/>
              </w:rPr>
              <w:t xml:space="preserve">065 </w:t>
            </w:r>
          </w:p>
        </w:tc>
        <w:tc>
          <w:tcPr>
            <w:tcW w:w="1287" w:type="dxa"/>
            <w:tcBorders>
              <w:top w:val="nil"/>
              <w:left w:val="nil"/>
              <w:bottom w:val="nil"/>
              <w:right w:val="nil"/>
            </w:tcBorders>
            <w:noWrap/>
            <w:hideMark/>
          </w:tcPr>
          <w:p w14:paraId="1C6E0DD7" w14:textId="2FD1A46A" w:rsidR="00DA7A1F" w:rsidRPr="00C20C2B" w:rsidRDefault="00DA7A1F" w:rsidP="00962413">
            <w:pPr>
              <w:pStyle w:val="Normal-pool-Table"/>
              <w:jc w:val="right"/>
              <w:rPr>
                <w:lang w:eastAsia="en-KE"/>
              </w:rPr>
            </w:pPr>
            <w:r w:rsidRPr="00C20C2B">
              <w:rPr>
                <w:lang w:eastAsia="en-KE"/>
              </w:rPr>
              <w:t>7</w:t>
            </w:r>
            <w:r w:rsidR="00962413" w:rsidRPr="00C20C2B">
              <w:rPr>
                <w:lang w:eastAsia="en-KE"/>
              </w:rPr>
              <w:t xml:space="preserve"> </w:t>
            </w:r>
            <w:r w:rsidRPr="00C20C2B">
              <w:rPr>
                <w:lang w:eastAsia="en-KE"/>
              </w:rPr>
              <w:t xml:space="preserve">562 </w:t>
            </w:r>
          </w:p>
        </w:tc>
      </w:tr>
      <w:tr w:rsidR="00DA7A1F" w:rsidRPr="00C20C2B" w14:paraId="73F4ADA8" w14:textId="77777777" w:rsidTr="00962413">
        <w:trPr>
          <w:trHeight w:val="57"/>
          <w:jc w:val="right"/>
        </w:trPr>
        <w:tc>
          <w:tcPr>
            <w:tcW w:w="2977" w:type="dxa"/>
            <w:tcBorders>
              <w:top w:val="nil"/>
              <w:left w:val="nil"/>
              <w:bottom w:val="nil"/>
              <w:right w:val="nil"/>
            </w:tcBorders>
            <w:hideMark/>
          </w:tcPr>
          <w:p w14:paraId="6E068F61" w14:textId="77777777" w:rsidR="00DA7A1F" w:rsidRPr="00C20C2B" w:rsidRDefault="00DA7A1F" w:rsidP="00962413">
            <w:pPr>
              <w:pStyle w:val="Normal-pool-Table"/>
              <w:rPr>
                <w:lang w:eastAsia="en-KE"/>
              </w:rPr>
            </w:pPr>
            <w:r w:rsidRPr="00C20C2B">
              <w:rPr>
                <w:lang w:eastAsia="en-KE"/>
              </w:rPr>
              <w:t>Ireland</w:t>
            </w:r>
          </w:p>
        </w:tc>
        <w:tc>
          <w:tcPr>
            <w:tcW w:w="2457" w:type="dxa"/>
            <w:tcBorders>
              <w:top w:val="nil"/>
              <w:left w:val="nil"/>
              <w:bottom w:val="nil"/>
              <w:right w:val="nil"/>
            </w:tcBorders>
            <w:noWrap/>
            <w:hideMark/>
          </w:tcPr>
          <w:p w14:paraId="0CB77301" w14:textId="75E8C0C3" w:rsidR="00DA7A1F" w:rsidRPr="00C20C2B" w:rsidRDefault="00DA7A1F" w:rsidP="00962413">
            <w:pPr>
              <w:pStyle w:val="Normal-pool-Table"/>
              <w:jc w:val="right"/>
              <w:rPr>
                <w:lang w:eastAsia="en-KE"/>
              </w:rPr>
            </w:pPr>
            <w:r w:rsidRPr="00C20C2B">
              <w:rPr>
                <w:lang w:eastAsia="en-KE"/>
              </w:rPr>
              <w:t xml:space="preserve">0.471 </w:t>
            </w:r>
          </w:p>
        </w:tc>
        <w:tc>
          <w:tcPr>
            <w:tcW w:w="1408" w:type="dxa"/>
            <w:tcBorders>
              <w:top w:val="nil"/>
              <w:left w:val="nil"/>
              <w:bottom w:val="nil"/>
              <w:right w:val="nil"/>
            </w:tcBorders>
            <w:noWrap/>
            <w:hideMark/>
          </w:tcPr>
          <w:p w14:paraId="74C39D17" w14:textId="09329CF0" w:rsidR="00DA7A1F" w:rsidRPr="00C20C2B" w:rsidRDefault="00DA7A1F" w:rsidP="00962413">
            <w:pPr>
              <w:pStyle w:val="Normal-pool-Table"/>
              <w:jc w:val="right"/>
              <w:rPr>
                <w:lang w:eastAsia="en-KE"/>
              </w:rPr>
            </w:pPr>
            <w:r w:rsidRPr="00C20C2B">
              <w:rPr>
                <w:lang w:eastAsia="en-KE"/>
              </w:rPr>
              <w:t>27</w:t>
            </w:r>
            <w:r w:rsidR="00962413" w:rsidRPr="00C20C2B">
              <w:rPr>
                <w:lang w:eastAsia="en-KE"/>
              </w:rPr>
              <w:t xml:space="preserve"> </w:t>
            </w:r>
            <w:r w:rsidRPr="00C20C2B">
              <w:rPr>
                <w:lang w:eastAsia="en-KE"/>
              </w:rPr>
              <w:t xml:space="preserve">847 </w:t>
            </w:r>
          </w:p>
        </w:tc>
        <w:tc>
          <w:tcPr>
            <w:tcW w:w="1368" w:type="dxa"/>
            <w:tcBorders>
              <w:top w:val="nil"/>
              <w:left w:val="nil"/>
              <w:bottom w:val="nil"/>
              <w:right w:val="nil"/>
            </w:tcBorders>
            <w:noWrap/>
            <w:hideMark/>
          </w:tcPr>
          <w:p w14:paraId="0F6E703F" w14:textId="726FFE1E" w:rsidR="00DA7A1F" w:rsidRPr="00C20C2B" w:rsidRDefault="00DA7A1F" w:rsidP="00962413">
            <w:pPr>
              <w:pStyle w:val="Normal-pool-Table"/>
              <w:jc w:val="right"/>
              <w:rPr>
                <w:lang w:eastAsia="en-KE"/>
              </w:rPr>
            </w:pPr>
            <w:r w:rsidRPr="00C20C2B">
              <w:rPr>
                <w:lang w:eastAsia="en-KE"/>
              </w:rPr>
              <w:t>29</w:t>
            </w:r>
            <w:r w:rsidR="00962413" w:rsidRPr="00C20C2B">
              <w:rPr>
                <w:lang w:eastAsia="en-KE"/>
              </w:rPr>
              <w:t xml:space="preserve"> </w:t>
            </w:r>
            <w:r w:rsidRPr="00C20C2B">
              <w:rPr>
                <w:lang w:eastAsia="en-KE"/>
              </w:rPr>
              <w:t xml:space="preserve">000 </w:t>
            </w:r>
          </w:p>
        </w:tc>
        <w:tc>
          <w:tcPr>
            <w:tcW w:w="1287" w:type="dxa"/>
            <w:tcBorders>
              <w:top w:val="nil"/>
              <w:left w:val="nil"/>
              <w:bottom w:val="nil"/>
              <w:right w:val="nil"/>
            </w:tcBorders>
            <w:noWrap/>
            <w:hideMark/>
          </w:tcPr>
          <w:p w14:paraId="1AD4E227" w14:textId="567BDB0A" w:rsidR="00DA7A1F" w:rsidRPr="00C20C2B" w:rsidRDefault="00DA7A1F" w:rsidP="00962413">
            <w:pPr>
              <w:pStyle w:val="Normal-pool-Table"/>
              <w:jc w:val="right"/>
              <w:rPr>
                <w:lang w:eastAsia="en-KE"/>
              </w:rPr>
            </w:pPr>
            <w:r w:rsidRPr="00C20C2B">
              <w:rPr>
                <w:lang w:eastAsia="en-KE"/>
              </w:rPr>
              <w:t>27</w:t>
            </w:r>
            <w:r w:rsidR="00962413" w:rsidRPr="00C20C2B">
              <w:rPr>
                <w:lang w:eastAsia="en-KE"/>
              </w:rPr>
              <w:t xml:space="preserve"> </w:t>
            </w:r>
            <w:r w:rsidRPr="00C20C2B">
              <w:rPr>
                <w:lang w:eastAsia="en-KE"/>
              </w:rPr>
              <w:t xml:space="preserve">193 </w:t>
            </w:r>
          </w:p>
        </w:tc>
      </w:tr>
      <w:tr w:rsidR="00DA7A1F" w:rsidRPr="00C20C2B" w14:paraId="48536D68" w14:textId="77777777" w:rsidTr="00962413">
        <w:trPr>
          <w:trHeight w:val="57"/>
          <w:jc w:val="right"/>
        </w:trPr>
        <w:tc>
          <w:tcPr>
            <w:tcW w:w="2977" w:type="dxa"/>
            <w:tcBorders>
              <w:top w:val="nil"/>
              <w:left w:val="nil"/>
              <w:bottom w:val="nil"/>
              <w:right w:val="nil"/>
            </w:tcBorders>
            <w:hideMark/>
          </w:tcPr>
          <w:p w14:paraId="0CB70EC7" w14:textId="77777777" w:rsidR="00DA7A1F" w:rsidRPr="00C20C2B" w:rsidRDefault="00DA7A1F" w:rsidP="00962413">
            <w:pPr>
              <w:pStyle w:val="Normal-pool-Table"/>
              <w:rPr>
                <w:lang w:eastAsia="en-KE"/>
              </w:rPr>
            </w:pPr>
            <w:r w:rsidRPr="00C20C2B">
              <w:rPr>
                <w:lang w:eastAsia="en-KE"/>
              </w:rPr>
              <w:lastRenderedPageBreak/>
              <w:t>Israel</w:t>
            </w:r>
          </w:p>
        </w:tc>
        <w:tc>
          <w:tcPr>
            <w:tcW w:w="2457" w:type="dxa"/>
            <w:tcBorders>
              <w:top w:val="nil"/>
              <w:left w:val="nil"/>
              <w:bottom w:val="nil"/>
              <w:right w:val="nil"/>
            </w:tcBorders>
            <w:noWrap/>
            <w:hideMark/>
          </w:tcPr>
          <w:p w14:paraId="65BEAECC" w14:textId="32EE3861" w:rsidR="00DA7A1F" w:rsidRPr="00C20C2B" w:rsidRDefault="00DA7A1F" w:rsidP="00962413">
            <w:pPr>
              <w:pStyle w:val="Normal-pool-Table"/>
              <w:jc w:val="right"/>
              <w:rPr>
                <w:lang w:eastAsia="en-KE"/>
              </w:rPr>
            </w:pPr>
            <w:r w:rsidRPr="00C20C2B">
              <w:rPr>
                <w:lang w:eastAsia="en-KE"/>
              </w:rPr>
              <w:t xml:space="preserve">0.608 </w:t>
            </w:r>
          </w:p>
        </w:tc>
        <w:tc>
          <w:tcPr>
            <w:tcW w:w="1408" w:type="dxa"/>
            <w:tcBorders>
              <w:top w:val="nil"/>
              <w:left w:val="nil"/>
              <w:bottom w:val="nil"/>
              <w:right w:val="nil"/>
            </w:tcBorders>
            <w:noWrap/>
            <w:hideMark/>
          </w:tcPr>
          <w:p w14:paraId="5F44C563" w14:textId="0E971806" w:rsidR="00DA7A1F" w:rsidRPr="00C20C2B" w:rsidRDefault="00DA7A1F" w:rsidP="00962413">
            <w:pPr>
              <w:pStyle w:val="Normal-pool-Table"/>
              <w:jc w:val="right"/>
              <w:rPr>
                <w:lang w:eastAsia="en-KE"/>
              </w:rPr>
            </w:pPr>
            <w:r w:rsidRPr="00C20C2B">
              <w:rPr>
                <w:lang w:eastAsia="en-KE"/>
              </w:rPr>
              <w:t>35</w:t>
            </w:r>
            <w:r w:rsidR="00962413" w:rsidRPr="00C20C2B">
              <w:rPr>
                <w:lang w:eastAsia="en-KE"/>
              </w:rPr>
              <w:t xml:space="preserve"> </w:t>
            </w:r>
            <w:r w:rsidRPr="00C20C2B">
              <w:rPr>
                <w:lang w:eastAsia="en-KE"/>
              </w:rPr>
              <w:t xml:space="preserve">948 </w:t>
            </w:r>
          </w:p>
        </w:tc>
        <w:tc>
          <w:tcPr>
            <w:tcW w:w="1368" w:type="dxa"/>
            <w:tcBorders>
              <w:top w:val="nil"/>
              <w:left w:val="nil"/>
              <w:bottom w:val="nil"/>
              <w:right w:val="nil"/>
            </w:tcBorders>
            <w:noWrap/>
            <w:hideMark/>
          </w:tcPr>
          <w:p w14:paraId="6C555BC7" w14:textId="26ED8C7E" w:rsidR="00DA7A1F" w:rsidRPr="00C20C2B" w:rsidRDefault="00DA7A1F" w:rsidP="00962413">
            <w:pPr>
              <w:pStyle w:val="Normal-pool-Table"/>
              <w:jc w:val="right"/>
              <w:rPr>
                <w:lang w:eastAsia="en-KE"/>
              </w:rPr>
            </w:pPr>
            <w:r w:rsidRPr="00C20C2B">
              <w:rPr>
                <w:lang w:eastAsia="en-KE"/>
              </w:rPr>
              <w:t>37</w:t>
            </w:r>
            <w:r w:rsidR="00962413" w:rsidRPr="00C20C2B">
              <w:rPr>
                <w:lang w:eastAsia="en-KE"/>
              </w:rPr>
              <w:t xml:space="preserve"> </w:t>
            </w:r>
            <w:r w:rsidRPr="00C20C2B">
              <w:rPr>
                <w:lang w:eastAsia="en-KE"/>
              </w:rPr>
              <w:t xml:space="preserve">436 </w:t>
            </w:r>
          </w:p>
        </w:tc>
        <w:tc>
          <w:tcPr>
            <w:tcW w:w="1287" w:type="dxa"/>
            <w:tcBorders>
              <w:top w:val="nil"/>
              <w:left w:val="nil"/>
              <w:bottom w:val="nil"/>
              <w:right w:val="nil"/>
            </w:tcBorders>
            <w:noWrap/>
            <w:hideMark/>
          </w:tcPr>
          <w:p w14:paraId="21AEC1F4" w14:textId="7DE46AF2" w:rsidR="00DA7A1F" w:rsidRPr="00C20C2B" w:rsidRDefault="00DA7A1F" w:rsidP="00962413">
            <w:pPr>
              <w:pStyle w:val="Normal-pool-Table"/>
              <w:jc w:val="right"/>
              <w:rPr>
                <w:lang w:eastAsia="en-KE"/>
              </w:rPr>
            </w:pPr>
            <w:r w:rsidRPr="00C20C2B">
              <w:rPr>
                <w:lang w:eastAsia="en-KE"/>
              </w:rPr>
              <w:t>35</w:t>
            </w:r>
            <w:r w:rsidR="00962413" w:rsidRPr="00C20C2B">
              <w:rPr>
                <w:lang w:eastAsia="en-KE"/>
              </w:rPr>
              <w:t xml:space="preserve"> </w:t>
            </w:r>
            <w:r w:rsidRPr="00C20C2B">
              <w:rPr>
                <w:lang w:eastAsia="en-KE"/>
              </w:rPr>
              <w:t xml:space="preserve">103 </w:t>
            </w:r>
          </w:p>
        </w:tc>
      </w:tr>
      <w:tr w:rsidR="00DA7A1F" w:rsidRPr="00C20C2B" w14:paraId="30C3DD74" w14:textId="77777777" w:rsidTr="00962413">
        <w:trPr>
          <w:trHeight w:val="57"/>
          <w:jc w:val="right"/>
        </w:trPr>
        <w:tc>
          <w:tcPr>
            <w:tcW w:w="2977" w:type="dxa"/>
            <w:tcBorders>
              <w:top w:val="nil"/>
              <w:left w:val="nil"/>
              <w:bottom w:val="nil"/>
              <w:right w:val="nil"/>
            </w:tcBorders>
            <w:hideMark/>
          </w:tcPr>
          <w:p w14:paraId="4398F85C" w14:textId="77777777" w:rsidR="00DA7A1F" w:rsidRPr="00C20C2B" w:rsidRDefault="00DA7A1F" w:rsidP="00962413">
            <w:pPr>
              <w:pStyle w:val="Normal-pool-Table"/>
              <w:rPr>
                <w:lang w:eastAsia="en-KE"/>
              </w:rPr>
            </w:pPr>
            <w:r w:rsidRPr="00C20C2B">
              <w:rPr>
                <w:lang w:eastAsia="en-KE"/>
              </w:rPr>
              <w:t>Italy</w:t>
            </w:r>
          </w:p>
        </w:tc>
        <w:tc>
          <w:tcPr>
            <w:tcW w:w="2457" w:type="dxa"/>
            <w:tcBorders>
              <w:top w:val="nil"/>
              <w:left w:val="nil"/>
              <w:bottom w:val="nil"/>
              <w:right w:val="nil"/>
            </w:tcBorders>
            <w:noWrap/>
            <w:hideMark/>
          </w:tcPr>
          <w:p w14:paraId="5E7CC97F" w14:textId="4945E2DA" w:rsidR="00DA7A1F" w:rsidRPr="00C20C2B" w:rsidRDefault="00DA7A1F" w:rsidP="00962413">
            <w:pPr>
              <w:pStyle w:val="Normal-pool-Table"/>
              <w:jc w:val="right"/>
              <w:rPr>
                <w:lang w:eastAsia="en-KE"/>
              </w:rPr>
            </w:pPr>
            <w:r w:rsidRPr="00C20C2B">
              <w:rPr>
                <w:lang w:eastAsia="en-KE"/>
              </w:rPr>
              <w:t xml:space="preserve">2.807 </w:t>
            </w:r>
          </w:p>
        </w:tc>
        <w:tc>
          <w:tcPr>
            <w:tcW w:w="1408" w:type="dxa"/>
            <w:tcBorders>
              <w:top w:val="nil"/>
              <w:left w:val="nil"/>
              <w:bottom w:val="nil"/>
              <w:right w:val="nil"/>
            </w:tcBorders>
            <w:noWrap/>
            <w:hideMark/>
          </w:tcPr>
          <w:p w14:paraId="744AF270" w14:textId="23897D90" w:rsidR="00DA7A1F" w:rsidRPr="00C20C2B" w:rsidRDefault="00DA7A1F" w:rsidP="00962413">
            <w:pPr>
              <w:pStyle w:val="Normal-pool-Table"/>
              <w:jc w:val="right"/>
              <w:rPr>
                <w:lang w:eastAsia="en-KE"/>
              </w:rPr>
            </w:pPr>
            <w:r w:rsidRPr="00C20C2B">
              <w:rPr>
                <w:lang w:eastAsia="en-KE"/>
              </w:rPr>
              <w:t>165</w:t>
            </w:r>
            <w:r w:rsidR="00962413" w:rsidRPr="00C20C2B">
              <w:rPr>
                <w:lang w:eastAsia="en-KE"/>
              </w:rPr>
              <w:t xml:space="preserve"> </w:t>
            </w:r>
            <w:r w:rsidRPr="00C20C2B">
              <w:rPr>
                <w:lang w:eastAsia="en-KE"/>
              </w:rPr>
              <w:t xml:space="preserve">966 </w:t>
            </w:r>
          </w:p>
        </w:tc>
        <w:tc>
          <w:tcPr>
            <w:tcW w:w="1368" w:type="dxa"/>
            <w:tcBorders>
              <w:top w:val="nil"/>
              <w:left w:val="nil"/>
              <w:bottom w:val="nil"/>
              <w:right w:val="nil"/>
            </w:tcBorders>
            <w:noWrap/>
            <w:hideMark/>
          </w:tcPr>
          <w:p w14:paraId="7A43A2B4" w14:textId="4A38616C" w:rsidR="00DA7A1F" w:rsidRPr="00C20C2B" w:rsidRDefault="00DA7A1F" w:rsidP="00962413">
            <w:pPr>
              <w:pStyle w:val="Normal-pool-Table"/>
              <w:jc w:val="right"/>
              <w:rPr>
                <w:lang w:eastAsia="en-KE"/>
              </w:rPr>
            </w:pPr>
            <w:r w:rsidRPr="00C20C2B">
              <w:rPr>
                <w:lang w:eastAsia="en-KE"/>
              </w:rPr>
              <w:t>172</w:t>
            </w:r>
            <w:r w:rsidR="00962413" w:rsidRPr="00C20C2B">
              <w:rPr>
                <w:lang w:eastAsia="en-KE"/>
              </w:rPr>
              <w:t xml:space="preserve"> </w:t>
            </w:r>
            <w:r w:rsidRPr="00C20C2B">
              <w:rPr>
                <w:lang w:eastAsia="en-KE"/>
              </w:rPr>
              <w:t xml:space="preserve">836 </w:t>
            </w:r>
          </w:p>
        </w:tc>
        <w:tc>
          <w:tcPr>
            <w:tcW w:w="1287" w:type="dxa"/>
            <w:tcBorders>
              <w:top w:val="nil"/>
              <w:left w:val="nil"/>
              <w:bottom w:val="nil"/>
              <w:right w:val="nil"/>
            </w:tcBorders>
            <w:noWrap/>
            <w:hideMark/>
          </w:tcPr>
          <w:p w14:paraId="0FC5C283" w14:textId="75236B07" w:rsidR="00DA7A1F" w:rsidRPr="00C20C2B" w:rsidRDefault="00DA7A1F" w:rsidP="00962413">
            <w:pPr>
              <w:pStyle w:val="Normal-pool-Table"/>
              <w:jc w:val="right"/>
              <w:rPr>
                <w:lang w:eastAsia="en-KE"/>
              </w:rPr>
            </w:pPr>
            <w:r w:rsidRPr="00C20C2B">
              <w:rPr>
                <w:lang w:eastAsia="en-KE"/>
              </w:rPr>
              <w:t>162</w:t>
            </w:r>
            <w:r w:rsidR="00962413" w:rsidRPr="00C20C2B">
              <w:rPr>
                <w:lang w:eastAsia="en-KE"/>
              </w:rPr>
              <w:t xml:space="preserve"> </w:t>
            </w:r>
            <w:r w:rsidRPr="00C20C2B">
              <w:rPr>
                <w:lang w:eastAsia="en-KE"/>
              </w:rPr>
              <w:t xml:space="preserve">065 </w:t>
            </w:r>
          </w:p>
        </w:tc>
      </w:tr>
      <w:tr w:rsidR="00962413" w:rsidRPr="00C20C2B" w14:paraId="76952E8F" w14:textId="77777777" w:rsidTr="00962413">
        <w:trPr>
          <w:trHeight w:val="57"/>
          <w:jc w:val="right"/>
        </w:trPr>
        <w:tc>
          <w:tcPr>
            <w:tcW w:w="2977" w:type="dxa"/>
            <w:tcBorders>
              <w:top w:val="nil"/>
              <w:left w:val="nil"/>
              <w:bottom w:val="nil"/>
              <w:right w:val="nil"/>
            </w:tcBorders>
            <w:hideMark/>
          </w:tcPr>
          <w:p w14:paraId="65137804" w14:textId="77777777" w:rsidR="00962413" w:rsidRPr="00C20C2B" w:rsidRDefault="00962413" w:rsidP="00962413">
            <w:pPr>
              <w:pStyle w:val="Normal-pool-Table"/>
              <w:rPr>
                <w:lang w:eastAsia="en-KE"/>
              </w:rPr>
            </w:pPr>
            <w:r w:rsidRPr="00C20C2B">
              <w:rPr>
                <w:lang w:eastAsia="en-KE"/>
              </w:rPr>
              <w:t>Jamaica</w:t>
            </w:r>
          </w:p>
        </w:tc>
        <w:tc>
          <w:tcPr>
            <w:tcW w:w="2457" w:type="dxa"/>
            <w:tcBorders>
              <w:top w:val="nil"/>
              <w:left w:val="nil"/>
              <w:bottom w:val="nil"/>
              <w:right w:val="nil"/>
            </w:tcBorders>
            <w:noWrap/>
            <w:hideMark/>
          </w:tcPr>
          <w:p w14:paraId="36F0193B" w14:textId="0E81B4B9" w:rsidR="00962413" w:rsidRPr="00C20C2B" w:rsidRDefault="00962413"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3404B5DD" w14:textId="69342B48" w:rsidR="00962413" w:rsidRPr="00C20C2B" w:rsidRDefault="00962413"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33C1B96D" w14:textId="29762DE0" w:rsidR="00962413" w:rsidRPr="00C20C2B" w:rsidRDefault="00962413"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29F351C8" w14:textId="3EED429E" w:rsidR="00962413" w:rsidRPr="00C20C2B" w:rsidRDefault="00962413" w:rsidP="00962413">
            <w:pPr>
              <w:pStyle w:val="Normal-pool-Table"/>
              <w:jc w:val="right"/>
              <w:rPr>
                <w:lang w:eastAsia="en-KE"/>
              </w:rPr>
            </w:pPr>
            <w:r w:rsidRPr="00C20C2B">
              <w:rPr>
                <w:lang w:eastAsia="en-GB"/>
              </w:rPr>
              <w:t>–</w:t>
            </w:r>
          </w:p>
        </w:tc>
      </w:tr>
      <w:tr w:rsidR="00DA7A1F" w:rsidRPr="00C20C2B" w14:paraId="0CA6C8BE" w14:textId="77777777" w:rsidTr="00962413">
        <w:trPr>
          <w:trHeight w:val="57"/>
          <w:jc w:val="right"/>
        </w:trPr>
        <w:tc>
          <w:tcPr>
            <w:tcW w:w="2977" w:type="dxa"/>
            <w:tcBorders>
              <w:top w:val="nil"/>
              <w:left w:val="nil"/>
              <w:bottom w:val="nil"/>
              <w:right w:val="nil"/>
            </w:tcBorders>
            <w:hideMark/>
          </w:tcPr>
          <w:p w14:paraId="54281A09" w14:textId="77777777" w:rsidR="00DA7A1F" w:rsidRPr="00C20C2B" w:rsidRDefault="00DA7A1F" w:rsidP="00962413">
            <w:pPr>
              <w:pStyle w:val="Normal-pool-Table"/>
              <w:rPr>
                <w:lang w:eastAsia="en-KE"/>
              </w:rPr>
            </w:pPr>
            <w:r w:rsidRPr="00C20C2B">
              <w:rPr>
                <w:lang w:eastAsia="en-KE"/>
              </w:rPr>
              <w:t>Japan</w:t>
            </w:r>
          </w:p>
        </w:tc>
        <w:tc>
          <w:tcPr>
            <w:tcW w:w="2457" w:type="dxa"/>
            <w:tcBorders>
              <w:top w:val="nil"/>
              <w:left w:val="nil"/>
              <w:bottom w:val="nil"/>
              <w:right w:val="nil"/>
            </w:tcBorders>
            <w:noWrap/>
            <w:hideMark/>
          </w:tcPr>
          <w:p w14:paraId="217BAF4D" w14:textId="74BD4F4D" w:rsidR="00DA7A1F" w:rsidRPr="00C20C2B" w:rsidRDefault="00DA7A1F" w:rsidP="00962413">
            <w:pPr>
              <w:pStyle w:val="Normal-pool-Table"/>
              <w:jc w:val="right"/>
              <w:rPr>
                <w:lang w:eastAsia="en-KE"/>
              </w:rPr>
            </w:pPr>
            <w:r w:rsidRPr="00C20C2B">
              <w:rPr>
                <w:lang w:eastAsia="en-KE"/>
              </w:rPr>
              <w:t xml:space="preserve">6.916 </w:t>
            </w:r>
          </w:p>
        </w:tc>
        <w:tc>
          <w:tcPr>
            <w:tcW w:w="1408" w:type="dxa"/>
            <w:tcBorders>
              <w:top w:val="nil"/>
              <w:left w:val="nil"/>
              <w:bottom w:val="nil"/>
              <w:right w:val="nil"/>
            </w:tcBorders>
            <w:noWrap/>
            <w:hideMark/>
          </w:tcPr>
          <w:p w14:paraId="2100E342" w14:textId="36DA4865" w:rsidR="00DA7A1F" w:rsidRPr="00C20C2B" w:rsidRDefault="00DA7A1F" w:rsidP="00962413">
            <w:pPr>
              <w:pStyle w:val="Normal-pool-Table"/>
              <w:jc w:val="right"/>
              <w:rPr>
                <w:lang w:eastAsia="en-KE"/>
              </w:rPr>
            </w:pPr>
            <w:r w:rsidRPr="00C20C2B">
              <w:rPr>
                <w:lang w:eastAsia="en-KE"/>
              </w:rPr>
              <w:t>408</w:t>
            </w:r>
            <w:r w:rsidR="00962413" w:rsidRPr="00C20C2B">
              <w:rPr>
                <w:lang w:eastAsia="en-KE"/>
              </w:rPr>
              <w:t xml:space="preserve"> </w:t>
            </w:r>
            <w:r w:rsidRPr="00C20C2B">
              <w:rPr>
                <w:lang w:eastAsia="en-KE"/>
              </w:rPr>
              <w:t xml:space="preserve">915 </w:t>
            </w:r>
          </w:p>
        </w:tc>
        <w:tc>
          <w:tcPr>
            <w:tcW w:w="1368" w:type="dxa"/>
            <w:tcBorders>
              <w:top w:val="nil"/>
              <w:left w:val="nil"/>
              <w:bottom w:val="nil"/>
              <w:right w:val="nil"/>
            </w:tcBorders>
            <w:noWrap/>
            <w:hideMark/>
          </w:tcPr>
          <w:p w14:paraId="3A1B1CFD" w14:textId="632B33C2" w:rsidR="00DA7A1F" w:rsidRPr="00C20C2B" w:rsidRDefault="00DA7A1F" w:rsidP="00962413">
            <w:pPr>
              <w:pStyle w:val="Normal-pool-Table"/>
              <w:jc w:val="right"/>
              <w:rPr>
                <w:lang w:eastAsia="en-KE"/>
              </w:rPr>
            </w:pPr>
            <w:r w:rsidRPr="00C20C2B">
              <w:rPr>
                <w:lang w:eastAsia="en-KE"/>
              </w:rPr>
              <w:t>425</w:t>
            </w:r>
            <w:r w:rsidR="00962413" w:rsidRPr="00C20C2B">
              <w:rPr>
                <w:lang w:eastAsia="en-KE"/>
              </w:rPr>
              <w:t xml:space="preserve"> </w:t>
            </w:r>
            <w:r w:rsidRPr="00C20C2B">
              <w:rPr>
                <w:lang w:eastAsia="en-KE"/>
              </w:rPr>
              <w:t xml:space="preserve">843 </w:t>
            </w:r>
          </w:p>
        </w:tc>
        <w:tc>
          <w:tcPr>
            <w:tcW w:w="1287" w:type="dxa"/>
            <w:tcBorders>
              <w:top w:val="nil"/>
              <w:left w:val="nil"/>
              <w:bottom w:val="nil"/>
              <w:right w:val="nil"/>
            </w:tcBorders>
            <w:noWrap/>
            <w:hideMark/>
          </w:tcPr>
          <w:p w14:paraId="3D33F0B9" w14:textId="7AEC0646" w:rsidR="00DA7A1F" w:rsidRPr="00C20C2B" w:rsidRDefault="00DA7A1F" w:rsidP="00962413">
            <w:pPr>
              <w:pStyle w:val="Normal-pool-Table"/>
              <w:jc w:val="right"/>
              <w:rPr>
                <w:lang w:eastAsia="en-KE"/>
              </w:rPr>
            </w:pPr>
            <w:r w:rsidRPr="00C20C2B">
              <w:rPr>
                <w:lang w:eastAsia="en-KE"/>
              </w:rPr>
              <w:t>399</w:t>
            </w:r>
            <w:r w:rsidR="00962413" w:rsidRPr="00C20C2B">
              <w:rPr>
                <w:lang w:eastAsia="en-KE"/>
              </w:rPr>
              <w:t xml:space="preserve"> </w:t>
            </w:r>
            <w:r w:rsidRPr="00C20C2B">
              <w:rPr>
                <w:lang w:eastAsia="en-KE"/>
              </w:rPr>
              <w:t xml:space="preserve">303 </w:t>
            </w:r>
          </w:p>
        </w:tc>
      </w:tr>
      <w:tr w:rsidR="00962413" w:rsidRPr="00C20C2B" w14:paraId="5947305C" w14:textId="77777777" w:rsidTr="00962413">
        <w:trPr>
          <w:trHeight w:val="57"/>
          <w:jc w:val="right"/>
        </w:trPr>
        <w:tc>
          <w:tcPr>
            <w:tcW w:w="2977" w:type="dxa"/>
            <w:tcBorders>
              <w:top w:val="nil"/>
              <w:left w:val="nil"/>
              <w:bottom w:val="nil"/>
              <w:right w:val="nil"/>
            </w:tcBorders>
            <w:hideMark/>
          </w:tcPr>
          <w:p w14:paraId="756FEB33" w14:textId="77777777" w:rsidR="00962413" w:rsidRPr="00C20C2B" w:rsidRDefault="00962413" w:rsidP="00962413">
            <w:pPr>
              <w:pStyle w:val="Normal-pool-Table"/>
              <w:rPr>
                <w:lang w:eastAsia="en-KE"/>
              </w:rPr>
            </w:pPr>
            <w:r w:rsidRPr="00C20C2B">
              <w:rPr>
                <w:lang w:eastAsia="en-KE"/>
              </w:rPr>
              <w:t>Jordan</w:t>
            </w:r>
          </w:p>
        </w:tc>
        <w:tc>
          <w:tcPr>
            <w:tcW w:w="2457" w:type="dxa"/>
            <w:tcBorders>
              <w:top w:val="nil"/>
              <w:left w:val="nil"/>
              <w:bottom w:val="nil"/>
              <w:right w:val="nil"/>
            </w:tcBorders>
            <w:noWrap/>
            <w:hideMark/>
          </w:tcPr>
          <w:p w14:paraId="619EFCFC" w14:textId="76F553EE" w:rsidR="00962413" w:rsidRPr="00C20C2B" w:rsidRDefault="00962413"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2B5C3A52" w14:textId="255A2AED" w:rsidR="00962413" w:rsidRPr="00C20C2B" w:rsidRDefault="00962413"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0C362F6A" w14:textId="60A056EC" w:rsidR="00962413" w:rsidRPr="00C20C2B" w:rsidRDefault="00962413"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15C59DE6" w14:textId="0F9087C5" w:rsidR="00962413" w:rsidRPr="00C20C2B" w:rsidRDefault="00962413" w:rsidP="00962413">
            <w:pPr>
              <w:pStyle w:val="Normal-pool-Table"/>
              <w:jc w:val="right"/>
              <w:rPr>
                <w:lang w:eastAsia="en-KE"/>
              </w:rPr>
            </w:pPr>
            <w:r w:rsidRPr="00C20C2B">
              <w:rPr>
                <w:lang w:eastAsia="en-GB"/>
              </w:rPr>
              <w:t>–</w:t>
            </w:r>
          </w:p>
        </w:tc>
      </w:tr>
      <w:tr w:rsidR="00DA7A1F" w:rsidRPr="00C20C2B" w14:paraId="173CD576" w14:textId="77777777" w:rsidTr="00962413">
        <w:trPr>
          <w:trHeight w:val="57"/>
          <w:jc w:val="right"/>
        </w:trPr>
        <w:tc>
          <w:tcPr>
            <w:tcW w:w="2977" w:type="dxa"/>
            <w:tcBorders>
              <w:top w:val="nil"/>
              <w:left w:val="nil"/>
              <w:bottom w:val="nil"/>
              <w:right w:val="nil"/>
            </w:tcBorders>
            <w:hideMark/>
          </w:tcPr>
          <w:p w14:paraId="1B170EEB" w14:textId="77777777" w:rsidR="00DA7A1F" w:rsidRPr="00C20C2B" w:rsidRDefault="00DA7A1F" w:rsidP="00962413">
            <w:pPr>
              <w:pStyle w:val="Normal-pool-Table"/>
              <w:rPr>
                <w:lang w:eastAsia="en-KE"/>
              </w:rPr>
            </w:pPr>
            <w:r w:rsidRPr="00C20C2B">
              <w:rPr>
                <w:lang w:eastAsia="en-KE"/>
              </w:rPr>
              <w:t>Kazakhstan</w:t>
            </w:r>
          </w:p>
        </w:tc>
        <w:tc>
          <w:tcPr>
            <w:tcW w:w="2457" w:type="dxa"/>
            <w:tcBorders>
              <w:top w:val="nil"/>
              <w:left w:val="nil"/>
              <w:bottom w:val="nil"/>
              <w:right w:val="nil"/>
            </w:tcBorders>
            <w:noWrap/>
            <w:hideMark/>
          </w:tcPr>
          <w:p w14:paraId="5EA40A83" w14:textId="122D8B4C" w:rsidR="00DA7A1F" w:rsidRPr="00C20C2B" w:rsidRDefault="00DA7A1F" w:rsidP="00962413">
            <w:pPr>
              <w:pStyle w:val="Normal-pool-Table"/>
              <w:jc w:val="right"/>
              <w:rPr>
                <w:lang w:eastAsia="en-KE"/>
              </w:rPr>
            </w:pPr>
            <w:r w:rsidRPr="00C20C2B">
              <w:rPr>
                <w:lang w:eastAsia="en-KE"/>
              </w:rPr>
              <w:t xml:space="preserve">0.131 </w:t>
            </w:r>
          </w:p>
        </w:tc>
        <w:tc>
          <w:tcPr>
            <w:tcW w:w="1408" w:type="dxa"/>
            <w:tcBorders>
              <w:top w:val="nil"/>
              <w:left w:val="nil"/>
              <w:bottom w:val="nil"/>
              <w:right w:val="nil"/>
            </w:tcBorders>
            <w:noWrap/>
            <w:hideMark/>
          </w:tcPr>
          <w:p w14:paraId="563425D2" w14:textId="7B514864" w:rsidR="00DA7A1F" w:rsidRPr="00C20C2B" w:rsidRDefault="00DA7A1F" w:rsidP="00962413">
            <w:pPr>
              <w:pStyle w:val="Normal-pool-Table"/>
              <w:jc w:val="right"/>
              <w:rPr>
                <w:lang w:eastAsia="en-KE"/>
              </w:rPr>
            </w:pPr>
            <w:r w:rsidRPr="00C20C2B">
              <w:rPr>
                <w:lang w:eastAsia="en-KE"/>
              </w:rPr>
              <w:t>7</w:t>
            </w:r>
            <w:r w:rsidR="00962413" w:rsidRPr="00C20C2B">
              <w:rPr>
                <w:lang w:eastAsia="en-KE"/>
              </w:rPr>
              <w:t xml:space="preserve"> </w:t>
            </w:r>
            <w:r w:rsidRPr="00C20C2B">
              <w:rPr>
                <w:lang w:eastAsia="en-KE"/>
              </w:rPr>
              <w:t xml:space="preserve">745 </w:t>
            </w:r>
          </w:p>
        </w:tc>
        <w:tc>
          <w:tcPr>
            <w:tcW w:w="1368" w:type="dxa"/>
            <w:tcBorders>
              <w:top w:val="nil"/>
              <w:left w:val="nil"/>
              <w:bottom w:val="nil"/>
              <w:right w:val="nil"/>
            </w:tcBorders>
            <w:noWrap/>
            <w:hideMark/>
          </w:tcPr>
          <w:p w14:paraId="299BC826" w14:textId="4169BA9A" w:rsidR="00DA7A1F" w:rsidRPr="00C20C2B" w:rsidRDefault="00DA7A1F" w:rsidP="00962413">
            <w:pPr>
              <w:pStyle w:val="Normal-pool-Table"/>
              <w:jc w:val="right"/>
              <w:rPr>
                <w:lang w:eastAsia="en-KE"/>
              </w:rPr>
            </w:pPr>
            <w:r w:rsidRPr="00C20C2B">
              <w:rPr>
                <w:lang w:eastAsia="en-KE"/>
              </w:rPr>
              <w:t>8</w:t>
            </w:r>
            <w:r w:rsidR="00962413" w:rsidRPr="00C20C2B">
              <w:rPr>
                <w:lang w:eastAsia="en-KE"/>
              </w:rPr>
              <w:t xml:space="preserve"> </w:t>
            </w:r>
            <w:r w:rsidRPr="00C20C2B">
              <w:rPr>
                <w:lang w:eastAsia="en-KE"/>
              </w:rPr>
              <w:t xml:space="preserve">065 </w:t>
            </w:r>
          </w:p>
        </w:tc>
        <w:tc>
          <w:tcPr>
            <w:tcW w:w="1287" w:type="dxa"/>
            <w:tcBorders>
              <w:top w:val="nil"/>
              <w:left w:val="nil"/>
              <w:bottom w:val="nil"/>
              <w:right w:val="nil"/>
            </w:tcBorders>
            <w:noWrap/>
            <w:hideMark/>
          </w:tcPr>
          <w:p w14:paraId="585A31FE" w14:textId="141398E5" w:rsidR="00DA7A1F" w:rsidRPr="00C20C2B" w:rsidRDefault="00DA7A1F" w:rsidP="00962413">
            <w:pPr>
              <w:pStyle w:val="Normal-pool-Table"/>
              <w:jc w:val="right"/>
              <w:rPr>
                <w:lang w:eastAsia="en-KE"/>
              </w:rPr>
            </w:pPr>
            <w:r w:rsidRPr="00C20C2B">
              <w:rPr>
                <w:lang w:eastAsia="en-KE"/>
              </w:rPr>
              <w:t>7</w:t>
            </w:r>
            <w:r w:rsidR="00962413" w:rsidRPr="00C20C2B">
              <w:rPr>
                <w:lang w:eastAsia="en-KE"/>
              </w:rPr>
              <w:t xml:space="preserve"> </w:t>
            </w:r>
            <w:r w:rsidRPr="00C20C2B">
              <w:rPr>
                <w:lang w:eastAsia="en-KE"/>
              </w:rPr>
              <w:t xml:space="preserve">562 </w:t>
            </w:r>
          </w:p>
        </w:tc>
      </w:tr>
      <w:tr w:rsidR="00962413" w:rsidRPr="00C20C2B" w14:paraId="3B6D78A2" w14:textId="77777777" w:rsidTr="00962413">
        <w:trPr>
          <w:trHeight w:val="57"/>
          <w:jc w:val="right"/>
        </w:trPr>
        <w:tc>
          <w:tcPr>
            <w:tcW w:w="2977" w:type="dxa"/>
            <w:tcBorders>
              <w:top w:val="nil"/>
              <w:left w:val="nil"/>
              <w:bottom w:val="nil"/>
              <w:right w:val="nil"/>
            </w:tcBorders>
            <w:hideMark/>
          </w:tcPr>
          <w:p w14:paraId="13D5D0D5" w14:textId="77777777" w:rsidR="00962413" w:rsidRPr="00C20C2B" w:rsidRDefault="00962413" w:rsidP="00962413">
            <w:pPr>
              <w:pStyle w:val="Normal-pool-Table"/>
              <w:rPr>
                <w:lang w:eastAsia="en-KE"/>
              </w:rPr>
            </w:pPr>
            <w:r w:rsidRPr="00C20C2B">
              <w:rPr>
                <w:lang w:eastAsia="en-KE"/>
              </w:rPr>
              <w:t>Kenya</w:t>
            </w:r>
          </w:p>
        </w:tc>
        <w:tc>
          <w:tcPr>
            <w:tcW w:w="2457" w:type="dxa"/>
            <w:tcBorders>
              <w:top w:val="nil"/>
              <w:left w:val="nil"/>
              <w:bottom w:val="nil"/>
              <w:right w:val="nil"/>
            </w:tcBorders>
            <w:noWrap/>
            <w:hideMark/>
          </w:tcPr>
          <w:p w14:paraId="0CB9415E" w14:textId="19B50583" w:rsidR="00962413" w:rsidRPr="00C20C2B" w:rsidRDefault="00962413"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3A0D594A" w14:textId="485A1F13" w:rsidR="00962413" w:rsidRPr="00C20C2B" w:rsidRDefault="00962413"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2D2730D1" w14:textId="2EB5B9F4" w:rsidR="00962413" w:rsidRPr="00C20C2B" w:rsidRDefault="00962413"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53889FF6" w14:textId="0B8BBC4E" w:rsidR="00962413" w:rsidRPr="00C20C2B" w:rsidRDefault="00962413" w:rsidP="00962413">
            <w:pPr>
              <w:pStyle w:val="Normal-pool-Table"/>
              <w:jc w:val="right"/>
              <w:rPr>
                <w:lang w:eastAsia="en-KE"/>
              </w:rPr>
            </w:pPr>
            <w:r w:rsidRPr="00C20C2B">
              <w:rPr>
                <w:lang w:eastAsia="en-GB"/>
              </w:rPr>
              <w:t>–</w:t>
            </w:r>
          </w:p>
        </w:tc>
      </w:tr>
      <w:tr w:rsidR="00962413" w:rsidRPr="00C20C2B" w14:paraId="7BED8E03" w14:textId="77777777" w:rsidTr="00962413">
        <w:trPr>
          <w:trHeight w:val="57"/>
          <w:jc w:val="right"/>
        </w:trPr>
        <w:tc>
          <w:tcPr>
            <w:tcW w:w="2977" w:type="dxa"/>
            <w:tcBorders>
              <w:top w:val="nil"/>
              <w:left w:val="nil"/>
              <w:bottom w:val="nil"/>
              <w:right w:val="nil"/>
            </w:tcBorders>
            <w:hideMark/>
          </w:tcPr>
          <w:p w14:paraId="71B9B7A4" w14:textId="77777777" w:rsidR="00962413" w:rsidRPr="00C20C2B" w:rsidRDefault="00962413" w:rsidP="00962413">
            <w:pPr>
              <w:pStyle w:val="Normal-pool-Table"/>
              <w:rPr>
                <w:lang w:eastAsia="en-KE"/>
              </w:rPr>
            </w:pPr>
            <w:r w:rsidRPr="00C20C2B">
              <w:rPr>
                <w:lang w:eastAsia="en-KE"/>
              </w:rPr>
              <w:t>Kiribati</w:t>
            </w:r>
          </w:p>
        </w:tc>
        <w:tc>
          <w:tcPr>
            <w:tcW w:w="2457" w:type="dxa"/>
            <w:tcBorders>
              <w:top w:val="nil"/>
              <w:left w:val="nil"/>
              <w:bottom w:val="nil"/>
              <w:right w:val="nil"/>
            </w:tcBorders>
            <w:noWrap/>
            <w:hideMark/>
          </w:tcPr>
          <w:p w14:paraId="7CC6F1C8" w14:textId="5032D7E0" w:rsidR="00962413" w:rsidRPr="00C20C2B" w:rsidRDefault="00962413"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77367260" w14:textId="3DE86072" w:rsidR="00962413" w:rsidRPr="00C20C2B" w:rsidRDefault="00962413"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7ECEBC4A" w14:textId="2D09BAC4" w:rsidR="00962413" w:rsidRPr="00C20C2B" w:rsidRDefault="00962413"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5C1A66FB" w14:textId="11A99FD0" w:rsidR="00962413" w:rsidRPr="00C20C2B" w:rsidRDefault="00962413" w:rsidP="00962413">
            <w:pPr>
              <w:pStyle w:val="Normal-pool-Table"/>
              <w:jc w:val="right"/>
              <w:rPr>
                <w:lang w:eastAsia="en-KE"/>
              </w:rPr>
            </w:pPr>
            <w:r w:rsidRPr="00C20C2B">
              <w:rPr>
                <w:lang w:eastAsia="en-GB"/>
              </w:rPr>
              <w:t>–</w:t>
            </w:r>
          </w:p>
        </w:tc>
      </w:tr>
      <w:tr w:rsidR="00DA7A1F" w:rsidRPr="00C20C2B" w14:paraId="6533A71A" w14:textId="77777777" w:rsidTr="00962413">
        <w:trPr>
          <w:trHeight w:val="57"/>
          <w:jc w:val="right"/>
        </w:trPr>
        <w:tc>
          <w:tcPr>
            <w:tcW w:w="2977" w:type="dxa"/>
            <w:tcBorders>
              <w:top w:val="nil"/>
              <w:left w:val="nil"/>
              <w:bottom w:val="nil"/>
              <w:right w:val="nil"/>
            </w:tcBorders>
            <w:hideMark/>
          </w:tcPr>
          <w:p w14:paraId="636DF955" w14:textId="77777777" w:rsidR="00DA7A1F" w:rsidRPr="00C20C2B" w:rsidRDefault="00DA7A1F" w:rsidP="00962413">
            <w:pPr>
              <w:pStyle w:val="Normal-pool-Table"/>
              <w:rPr>
                <w:lang w:eastAsia="en-KE"/>
              </w:rPr>
            </w:pPr>
            <w:r w:rsidRPr="00C20C2B">
              <w:rPr>
                <w:lang w:eastAsia="en-KE"/>
              </w:rPr>
              <w:t>Kuwait</w:t>
            </w:r>
          </w:p>
        </w:tc>
        <w:tc>
          <w:tcPr>
            <w:tcW w:w="2457" w:type="dxa"/>
            <w:tcBorders>
              <w:top w:val="nil"/>
              <w:left w:val="nil"/>
              <w:bottom w:val="nil"/>
              <w:right w:val="nil"/>
            </w:tcBorders>
            <w:noWrap/>
            <w:hideMark/>
          </w:tcPr>
          <w:p w14:paraId="0D030F9E" w14:textId="1F1D76DB" w:rsidR="00DA7A1F" w:rsidRPr="00C20C2B" w:rsidRDefault="00DA7A1F" w:rsidP="00962413">
            <w:pPr>
              <w:pStyle w:val="Normal-pool-Table"/>
              <w:jc w:val="right"/>
              <w:rPr>
                <w:lang w:eastAsia="en-KE"/>
              </w:rPr>
            </w:pPr>
            <w:r w:rsidRPr="00C20C2B">
              <w:rPr>
                <w:lang w:eastAsia="en-KE"/>
              </w:rPr>
              <w:t xml:space="preserve">0.222 </w:t>
            </w:r>
          </w:p>
        </w:tc>
        <w:tc>
          <w:tcPr>
            <w:tcW w:w="1408" w:type="dxa"/>
            <w:tcBorders>
              <w:top w:val="nil"/>
              <w:left w:val="nil"/>
              <w:bottom w:val="nil"/>
              <w:right w:val="nil"/>
            </w:tcBorders>
            <w:noWrap/>
            <w:hideMark/>
          </w:tcPr>
          <w:p w14:paraId="497ADCCA" w14:textId="578358EC" w:rsidR="00DA7A1F" w:rsidRPr="00C20C2B" w:rsidRDefault="00DA7A1F" w:rsidP="00962413">
            <w:pPr>
              <w:pStyle w:val="Normal-pool-Table"/>
              <w:jc w:val="right"/>
              <w:rPr>
                <w:lang w:eastAsia="en-KE"/>
              </w:rPr>
            </w:pPr>
            <w:r w:rsidRPr="00C20C2B">
              <w:rPr>
                <w:lang w:eastAsia="en-KE"/>
              </w:rPr>
              <w:t>13</w:t>
            </w:r>
            <w:r w:rsidR="00962413" w:rsidRPr="00C20C2B">
              <w:rPr>
                <w:lang w:eastAsia="en-KE"/>
              </w:rPr>
              <w:t xml:space="preserve"> </w:t>
            </w:r>
            <w:r w:rsidRPr="00C20C2B">
              <w:rPr>
                <w:lang w:eastAsia="en-KE"/>
              </w:rPr>
              <w:t xml:space="preserve">125 </w:t>
            </w:r>
          </w:p>
        </w:tc>
        <w:tc>
          <w:tcPr>
            <w:tcW w:w="1368" w:type="dxa"/>
            <w:tcBorders>
              <w:top w:val="nil"/>
              <w:left w:val="nil"/>
              <w:bottom w:val="nil"/>
              <w:right w:val="nil"/>
            </w:tcBorders>
            <w:noWrap/>
            <w:hideMark/>
          </w:tcPr>
          <w:p w14:paraId="09751AA9" w14:textId="52FD44E9" w:rsidR="00DA7A1F" w:rsidRPr="00C20C2B" w:rsidRDefault="00DA7A1F" w:rsidP="00962413">
            <w:pPr>
              <w:pStyle w:val="Normal-pool-Table"/>
              <w:jc w:val="right"/>
              <w:rPr>
                <w:lang w:eastAsia="en-KE"/>
              </w:rPr>
            </w:pPr>
            <w:r w:rsidRPr="00C20C2B">
              <w:rPr>
                <w:lang w:eastAsia="en-KE"/>
              </w:rPr>
              <w:t>13</w:t>
            </w:r>
            <w:r w:rsidR="00962413" w:rsidRPr="00C20C2B">
              <w:rPr>
                <w:lang w:eastAsia="en-KE"/>
              </w:rPr>
              <w:t xml:space="preserve"> </w:t>
            </w:r>
            <w:r w:rsidRPr="00C20C2B">
              <w:rPr>
                <w:lang w:eastAsia="en-KE"/>
              </w:rPr>
              <w:t xml:space="preserve">668 </w:t>
            </w:r>
          </w:p>
        </w:tc>
        <w:tc>
          <w:tcPr>
            <w:tcW w:w="1287" w:type="dxa"/>
            <w:tcBorders>
              <w:top w:val="nil"/>
              <w:left w:val="nil"/>
              <w:bottom w:val="nil"/>
              <w:right w:val="nil"/>
            </w:tcBorders>
            <w:noWrap/>
            <w:hideMark/>
          </w:tcPr>
          <w:p w14:paraId="6C8C80BC" w14:textId="4E6CF7A3" w:rsidR="00DA7A1F" w:rsidRPr="00C20C2B" w:rsidRDefault="00DA7A1F" w:rsidP="00962413">
            <w:pPr>
              <w:pStyle w:val="Normal-pool-Table"/>
              <w:jc w:val="right"/>
              <w:rPr>
                <w:lang w:eastAsia="en-KE"/>
              </w:rPr>
            </w:pPr>
            <w:r w:rsidRPr="00C20C2B">
              <w:rPr>
                <w:lang w:eastAsia="en-KE"/>
              </w:rPr>
              <w:t>12</w:t>
            </w:r>
            <w:r w:rsidR="00962413" w:rsidRPr="00C20C2B">
              <w:rPr>
                <w:lang w:eastAsia="en-KE"/>
              </w:rPr>
              <w:t xml:space="preserve"> </w:t>
            </w:r>
            <w:r w:rsidRPr="00C20C2B">
              <w:rPr>
                <w:lang w:eastAsia="en-KE"/>
              </w:rPr>
              <w:t xml:space="preserve">816 </w:t>
            </w:r>
          </w:p>
        </w:tc>
      </w:tr>
      <w:tr w:rsidR="00A32177" w:rsidRPr="00C20C2B" w14:paraId="5317189B" w14:textId="77777777" w:rsidTr="00962413">
        <w:trPr>
          <w:trHeight w:val="57"/>
          <w:jc w:val="right"/>
        </w:trPr>
        <w:tc>
          <w:tcPr>
            <w:tcW w:w="2977" w:type="dxa"/>
            <w:tcBorders>
              <w:top w:val="nil"/>
              <w:left w:val="nil"/>
              <w:bottom w:val="nil"/>
              <w:right w:val="nil"/>
            </w:tcBorders>
            <w:hideMark/>
          </w:tcPr>
          <w:p w14:paraId="099E8590" w14:textId="77777777" w:rsidR="00A32177" w:rsidRPr="00C20C2B" w:rsidRDefault="00A32177" w:rsidP="00962413">
            <w:pPr>
              <w:pStyle w:val="Normal-pool-Table"/>
              <w:rPr>
                <w:lang w:eastAsia="en-KE"/>
              </w:rPr>
            </w:pPr>
            <w:r w:rsidRPr="00C20C2B">
              <w:rPr>
                <w:lang w:eastAsia="en-KE"/>
              </w:rPr>
              <w:t>Kyrgyzstan</w:t>
            </w:r>
          </w:p>
        </w:tc>
        <w:tc>
          <w:tcPr>
            <w:tcW w:w="2457" w:type="dxa"/>
            <w:tcBorders>
              <w:top w:val="nil"/>
              <w:left w:val="nil"/>
              <w:bottom w:val="nil"/>
              <w:right w:val="nil"/>
            </w:tcBorders>
            <w:noWrap/>
            <w:hideMark/>
          </w:tcPr>
          <w:p w14:paraId="2176951E" w14:textId="3B685A60"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5D437564" w14:textId="180BE7E8"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7FFB60D4" w14:textId="6226AD14"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69BEAD9C" w14:textId="6976D5E0" w:rsidR="00A32177" w:rsidRPr="00C20C2B" w:rsidRDefault="00A32177" w:rsidP="00962413">
            <w:pPr>
              <w:pStyle w:val="Normal-pool-Table"/>
              <w:jc w:val="right"/>
              <w:rPr>
                <w:lang w:eastAsia="en-KE"/>
              </w:rPr>
            </w:pPr>
            <w:r w:rsidRPr="00C20C2B">
              <w:rPr>
                <w:lang w:eastAsia="en-GB"/>
              </w:rPr>
              <w:t>–</w:t>
            </w:r>
          </w:p>
        </w:tc>
      </w:tr>
      <w:tr w:rsidR="00A32177" w:rsidRPr="00C20C2B" w14:paraId="41806AB1" w14:textId="77777777" w:rsidTr="00962413">
        <w:trPr>
          <w:trHeight w:val="57"/>
          <w:jc w:val="right"/>
        </w:trPr>
        <w:tc>
          <w:tcPr>
            <w:tcW w:w="2977" w:type="dxa"/>
            <w:tcBorders>
              <w:top w:val="nil"/>
              <w:left w:val="nil"/>
              <w:bottom w:val="nil"/>
              <w:right w:val="nil"/>
            </w:tcBorders>
            <w:hideMark/>
          </w:tcPr>
          <w:p w14:paraId="3817D178" w14:textId="77777777" w:rsidR="00A32177" w:rsidRPr="00C20C2B" w:rsidRDefault="00A32177" w:rsidP="00962413">
            <w:pPr>
              <w:pStyle w:val="Normal-pool-Table"/>
              <w:rPr>
                <w:lang w:eastAsia="en-KE"/>
              </w:rPr>
            </w:pPr>
            <w:r w:rsidRPr="00C20C2B">
              <w:rPr>
                <w:lang w:eastAsia="en-KE"/>
              </w:rPr>
              <w:t>Lao People’s Democratic Republic</w:t>
            </w:r>
          </w:p>
        </w:tc>
        <w:tc>
          <w:tcPr>
            <w:tcW w:w="2457" w:type="dxa"/>
            <w:tcBorders>
              <w:top w:val="nil"/>
              <w:left w:val="nil"/>
              <w:bottom w:val="nil"/>
              <w:right w:val="nil"/>
            </w:tcBorders>
            <w:noWrap/>
            <w:hideMark/>
          </w:tcPr>
          <w:p w14:paraId="04CBB64C" w14:textId="55B7443F"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161D42F3" w14:textId="0C6B2D57"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7B9E26BC" w14:textId="7C085D00"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7D40FEEB" w14:textId="58477344" w:rsidR="00A32177" w:rsidRPr="00C20C2B" w:rsidRDefault="00A32177" w:rsidP="00962413">
            <w:pPr>
              <w:pStyle w:val="Normal-pool-Table"/>
              <w:jc w:val="right"/>
              <w:rPr>
                <w:lang w:eastAsia="en-KE"/>
              </w:rPr>
            </w:pPr>
            <w:r w:rsidRPr="00C20C2B">
              <w:rPr>
                <w:lang w:eastAsia="en-GB"/>
              </w:rPr>
              <w:t>–</w:t>
            </w:r>
          </w:p>
        </w:tc>
      </w:tr>
      <w:tr w:rsidR="00A32177" w:rsidRPr="00C20C2B" w14:paraId="7F5777FC" w14:textId="77777777" w:rsidTr="00962413">
        <w:trPr>
          <w:trHeight w:val="57"/>
          <w:jc w:val="right"/>
        </w:trPr>
        <w:tc>
          <w:tcPr>
            <w:tcW w:w="2977" w:type="dxa"/>
            <w:tcBorders>
              <w:top w:val="nil"/>
              <w:left w:val="nil"/>
              <w:bottom w:val="nil"/>
              <w:right w:val="nil"/>
            </w:tcBorders>
            <w:hideMark/>
          </w:tcPr>
          <w:p w14:paraId="7689E2BC" w14:textId="77777777" w:rsidR="00A32177" w:rsidRPr="00C20C2B" w:rsidRDefault="00A32177" w:rsidP="00962413">
            <w:pPr>
              <w:pStyle w:val="Normal-pool-Table"/>
              <w:rPr>
                <w:lang w:eastAsia="en-KE"/>
              </w:rPr>
            </w:pPr>
            <w:r w:rsidRPr="00C20C2B">
              <w:rPr>
                <w:lang w:eastAsia="en-KE"/>
              </w:rPr>
              <w:t>Latvia</w:t>
            </w:r>
          </w:p>
        </w:tc>
        <w:tc>
          <w:tcPr>
            <w:tcW w:w="2457" w:type="dxa"/>
            <w:tcBorders>
              <w:top w:val="nil"/>
              <w:left w:val="nil"/>
              <w:bottom w:val="nil"/>
              <w:right w:val="nil"/>
            </w:tcBorders>
            <w:noWrap/>
            <w:hideMark/>
          </w:tcPr>
          <w:p w14:paraId="22CC4FB8" w14:textId="160B661E"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131AFE6B" w14:textId="38F973C0"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0D9F07AC" w14:textId="50AE3A17"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28F5F8D3" w14:textId="3BDCC915" w:rsidR="00A32177" w:rsidRPr="00C20C2B" w:rsidRDefault="00A32177" w:rsidP="00962413">
            <w:pPr>
              <w:pStyle w:val="Normal-pool-Table"/>
              <w:jc w:val="right"/>
              <w:rPr>
                <w:lang w:eastAsia="en-KE"/>
              </w:rPr>
            </w:pPr>
            <w:r w:rsidRPr="00C20C2B">
              <w:rPr>
                <w:lang w:eastAsia="en-GB"/>
              </w:rPr>
              <w:t>–</w:t>
            </w:r>
          </w:p>
        </w:tc>
      </w:tr>
      <w:tr w:rsidR="00A32177" w:rsidRPr="00C20C2B" w14:paraId="095BE96A" w14:textId="77777777" w:rsidTr="00962413">
        <w:trPr>
          <w:trHeight w:val="57"/>
          <w:jc w:val="right"/>
        </w:trPr>
        <w:tc>
          <w:tcPr>
            <w:tcW w:w="2977" w:type="dxa"/>
            <w:tcBorders>
              <w:top w:val="nil"/>
              <w:left w:val="nil"/>
              <w:bottom w:val="nil"/>
              <w:right w:val="nil"/>
            </w:tcBorders>
            <w:hideMark/>
          </w:tcPr>
          <w:p w14:paraId="59A30DBC" w14:textId="77777777" w:rsidR="00A32177" w:rsidRPr="00C20C2B" w:rsidRDefault="00A32177" w:rsidP="00962413">
            <w:pPr>
              <w:pStyle w:val="Normal-pool-Table"/>
              <w:rPr>
                <w:lang w:eastAsia="en-KE"/>
              </w:rPr>
            </w:pPr>
            <w:r w:rsidRPr="00C20C2B">
              <w:rPr>
                <w:lang w:eastAsia="en-KE"/>
              </w:rPr>
              <w:t>Lebanon</w:t>
            </w:r>
          </w:p>
        </w:tc>
        <w:tc>
          <w:tcPr>
            <w:tcW w:w="2457" w:type="dxa"/>
            <w:tcBorders>
              <w:top w:val="nil"/>
              <w:left w:val="nil"/>
              <w:bottom w:val="nil"/>
              <w:right w:val="nil"/>
            </w:tcBorders>
            <w:noWrap/>
            <w:hideMark/>
          </w:tcPr>
          <w:p w14:paraId="5F52C3A1" w14:textId="53015DC9"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0527EBA2" w14:textId="57E3D471"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678747CB" w14:textId="1BDF8A96"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4BDA1B73" w14:textId="45485B21" w:rsidR="00A32177" w:rsidRPr="00C20C2B" w:rsidRDefault="00A32177" w:rsidP="00962413">
            <w:pPr>
              <w:pStyle w:val="Normal-pool-Table"/>
              <w:jc w:val="right"/>
              <w:rPr>
                <w:lang w:eastAsia="en-KE"/>
              </w:rPr>
            </w:pPr>
            <w:r w:rsidRPr="00C20C2B">
              <w:rPr>
                <w:lang w:eastAsia="en-GB"/>
              </w:rPr>
              <w:t>–</w:t>
            </w:r>
          </w:p>
        </w:tc>
      </w:tr>
      <w:tr w:rsidR="00A32177" w:rsidRPr="00C20C2B" w14:paraId="32D5A56F" w14:textId="77777777" w:rsidTr="00962413">
        <w:trPr>
          <w:trHeight w:val="57"/>
          <w:jc w:val="right"/>
        </w:trPr>
        <w:tc>
          <w:tcPr>
            <w:tcW w:w="2977" w:type="dxa"/>
            <w:tcBorders>
              <w:top w:val="nil"/>
              <w:left w:val="nil"/>
              <w:bottom w:val="nil"/>
              <w:right w:val="nil"/>
            </w:tcBorders>
            <w:hideMark/>
          </w:tcPr>
          <w:p w14:paraId="26164ACC" w14:textId="77777777" w:rsidR="00A32177" w:rsidRPr="00C20C2B" w:rsidRDefault="00A32177" w:rsidP="00962413">
            <w:pPr>
              <w:pStyle w:val="Normal-pool-Table"/>
              <w:rPr>
                <w:lang w:eastAsia="en-KE"/>
              </w:rPr>
            </w:pPr>
            <w:r w:rsidRPr="00C20C2B">
              <w:rPr>
                <w:lang w:eastAsia="en-KE"/>
              </w:rPr>
              <w:t>Lesotho</w:t>
            </w:r>
          </w:p>
        </w:tc>
        <w:tc>
          <w:tcPr>
            <w:tcW w:w="2457" w:type="dxa"/>
            <w:tcBorders>
              <w:top w:val="nil"/>
              <w:left w:val="nil"/>
              <w:bottom w:val="nil"/>
              <w:right w:val="nil"/>
            </w:tcBorders>
            <w:noWrap/>
            <w:hideMark/>
          </w:tcPr>
          <w:p w14:paraId="40402BEE" w14:textId="6BCDA129"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78E22FA9" w14:textId="4523F553"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184B5D4F" w14:textId="14BE6438"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1E475D5E" w14:textId="4D7B6964" w:rsidR="00A32177" w:rsidRPr="00C20C2B" w:rsidRDefault="00A32177" w:rsidP="00962413">
            <w:pPr>
              <w:pStyle w:val="Normal-pool-Table"/>
              <w:jc w:val="right"/>
              <w:rPr>
                <w:lang w:eastAsia="en-KE"/>
              </w:rPr>
            </w:pPr>
            <w:r w:rsidRPr="00C20C2B">
              <w:rPr>
                <w:lang w:eastAsia="en-GB"/>
              </w:rPr>
              <w:t>–</w:t>
            </w:r>
          </w:p>
        </w:tc>
      </w:tr>
      <w:tr w:rsidR="00A32177" w:rsidRPr="00C20C2B" w14:paraId="0448C0A5" w14:textId="77777777" w:rsidTr="00962413">
        <w:trPr>
          <w:trHeight w:val="57"/>
          <w:jc w:val="right"/>
        </w:trPr>
        <w:tc>
          <w:tcPr>
            <w:tcW w:w="2977" w:type="dxa"/>
            <w:tcBorders>
              <w:top w:val="nil"/>
              <w:left w:val="nil"/>
              <w:bottom w:val="nil"/>
              <w:right w:val="nil"/>
            </w:tcBorders>
            <w:hideMark/>
          </w:tcPr>
          <w:p w14:paraId="49385556" w14:textId="77777777" w:rsidR="00A32177" w:rsidRPr="00C20C2B" w:rsidRDefault="00A32177" w:rsidP="00962413">
            <w:pPr>
              <w:pStyle w:val="Normal-pool-Table"/>
              <w:rPr>
                <w:lang w:eastAsia="en-KE"/>
              </w:rPr>
            </w:pPr>
            <w:r w:rsidRPr="00C20C2B">
              <w:rPr>
                <w:lang w:eastAsia="en-KE"/>
              </w:rPr>
              <w:t>Liberia</w:t>
            </w:r>
          </w:p>
        </w:tc>
        <w:tc>
          <w:tcPr>
            <w:tcW w:w="2457" w:type="dxa"/>
            <w:tcBorders>
              <w:top w:val="nil"/>
              <w:left w:val="nil"/>
              <w:bottom w:val="nil"/>
              <w:right w:val="nil"/>
            </w:tcBorders>
            <w:noWrap/>
            <w:hideMark/>
          </w:tcPr>
          <w:p w14:paraId="112E9F0F" w14:textId="58D10D7D"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4498BB9F" w14:textId="53019334"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32628CF1" w14:textId="0C479E28"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09C5CCA6" w14:textId="5F52F2CF" w:rsidR="00A32177" w:rsidRPr="00C20C2B" w:rsidRDefault="00A32177" w:rsidP="00962413">
            <w:pPr>
              <w:pStyle w:val="Normal-pool-Table"/>
              <w:jc w:val="right"/>
              <w:rPr>
                <w:lang w:eastAsia="en-KE"/>
              </w:rPr>
            </w:pPr>
            <w:r w:rsidRPr="00C20C2B">
              <w:rPr>
                <w:lang w:eastAsia="en-GB"/>
              </w:rPr>
              <w:t>–</w:t>
            </w:r>
          </w:p>
        </w:tc>
      </w:tr>
      <w:tr w:rsidR="00A32177" w:rsidRPr="00C20C2B" w14:paraId="0C7C35F0" w14:textId="77777777" w:rsidTr="00962413">
        <w:trPr>
          <w:trHeight w:val="57"/>
          <w:jc w:val="right"/>
        </w:trPr>
        <w:tc>
          <w:tcPr>
            <w:tcW w:w="2977" w:type="dxa"/>
            <w:tcBorders>
              <w:top w:val="nil"/>
              <w:left w:val="nil"/>
              <w:bottom w:val="nil"/>
              <w:right w:val="nil"/>
            </w:tcBorders>
            <w:hideMark/>
          </w:tcPr>
          <w:p w14:paraId="7613203A" w14:textId="77777777" w:rsidR="00A32177" w:rsidRPr="00C20C2B" w:rsidRDefault="00A32177" w:rsidP="00962413">
            <w:pPr>
              <w:pStyle w:val="Normal-pool-Table"/>
              <w:rPr>
                <w:lang w:eastAsia="en-KE"/>
              </w:rPr>
            </w:pPr>
            <w:r w:rsidRPr="00C20C2B">
              <w:rPr>
                <w:lang w:eastAsia="en-KE"/>
              </w:rPr>
              <w:t>Libya</w:t>
            </w:r>
          </w:p>
        </w:tc>
        <w:tc>
          <w:tcPr>
            <w:tcW w:w="2457" w:type="dxa"/>
            <w:tcBorders>
              <w:top w:val="nil"/>
              <w:left w:val="nil"/>
              <w:bottom w:val="nil"/>
              <w:right w:val="nil"/>
            </w:tcBorders>
            <w:noWrap/>
            <w:hideMark/>
          </w:tcPr>
          <w:p w14:paraId="56C84A4E" w14:textId="6B2D61A3"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5CD76847" w14:textId="08952AA3"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4EC852BE" w14:textId="1FA019D2"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761B32E3" w14:textId="22497AA2" w:rsidR="00A32177" w:rsidRPr="00C20C2B" w:rsidRDefault="00A32177" w:rsidP="00962413">
            <w:pPr>
              <w:pStyle w:val="Normal-pool-Table"/>
              <w:jc w:val="right"/>
              <w:rPr>
                <w:lang w:eastAsia="en-KE"/>
              </w:rPr>
            </w:pPr>
            <w:r w:rsidRPr="00C20C2B">
              <w:rPr>
                <w:lang w:eastAsia="en-GB"/>
              </w:rPr>
              <w:t>–</w:t>
            </w:r>
          </w:p>
        </w:tc>
      </w:tr>
      <w:tr w:rsidR="00A32177" w:rsidRPr="00C20C2B" w14:paraId="6F925600" w14:textId="77777777" w:rsidTr="00962413">
        <w:trPr>
          <w:trHeight w:val="57"/>
          <w:jc w:val="right"/>
        </w:trPr>
        <w:tc>
          <w:tcPr>
            <w:tcW w:w="2977" w:type="dxa"/>
            <w:tcBorders>
              <w:top w:val="nil"/>
              <w:left w:val="nil"/>
              <w:bottom w:val="nil"/>
              <w:right w:val="nil"/>
            </w:tcBorders>
            <w:hideMark/>
          </w:tcPr>
          <w:p w14:paraId="142DFB40" w14:textId="77777777" w:rsidR="00A32177" w:rsidRPr="00C20C2B" w:rsidRDefault="00A32177" w:rsidP="00962413">
            <w:pPr>
              <w:pStyle w:val="Normal-pool-Table"/>
              <w:rPr>
                <w:lang w:eastAsia="en-KE"/>
              </w:rPr>
            </w:pPr>
            <w:r w:rsidRPr="00C20C2B">
              <w:rPr>
                <w:lang w:eastAsia="en-KE"/>
              </w:rPr>
              <w:t>Liechtenstein</w:t>
            </w:r>
          </w:p>
        </w:tc>
        <w:tc>
          <w:tcPr>
            <w:tcW w:w="2457" w:type="dxa"/>
            <w:tcBorders>
              <w:top w:val="nil"/>
              <w:left w:val="nil"/>
              <w:bottom w:val="nil"/>
              <w:right w:val="nil"/>
            </w:tcBorders>
            <w:noWrap/>
            <w:hideMark/>
          </w:tcPr>
          <w:p w14:paraId="430C8F88" w14:textId="07C92E99"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53EB209C" w14:textId="3035D2F0"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7E4ED018" w14:textId="382D8074"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3092173D" w14:textId="25670430" w:rsidR="00A32177" w:rsidRPr="00C20C2B" w:rsidRDefault="00A32177" w:rsidP="00962413">
            <w:pPr>
              <w:pStyle w:val="Normal-pool-Table"/>
              <w:jc w:val="right"/>
              <w:rPr>
                <w:lang w:eastAsia="en-KE"/>
              </w:rPr>
            </w:pPr>
            <w:r w:rsidRPr="00C20C2B">
              <w:rPr>
                <w:lang w:eastAsia="en-GB"/>
              </w:rPr>
              <w:t>–</w:t>
            </w:r>
          </w:p>
        </w:tc>
      </w:tr>
      <w:tr w:rsidR="00A32177" w:rsidRPr="00C20C2B" w14:paraId="087161CF" w14:textId="77777777" w:rsidTr="00962413">
        <w:trPr>
          <w:trHeight w:val="57"/>
          <w:jc w:val="right"/>
        </w:trPr>
        <w:tc>
          <w:tcPr>
            <w:tcW w:w="2977" w:type="dxa"/>
            <w:tcBorders>
              <w:top w:val="nil"/>
              <w:left w:val="nil"/>
              <w:bottom w:val="nil"/>
              <w:right w:val="nil"/>
            </w:tcBorders>
            <w:hideMark/>
          </w:tcPr>
          <w:p w14:paraId="5BFA2BD8" w14:textId="77777777" w:rsidR="00A32177" w:rsidRPr="00C20C2B" w:rsidRDefault="00A32177" w:rsidP="00962413">
            <w:pPr>
              <w:pStyle w:val="Normal-pool-Table"/>
              <w:rPr>
                <w:lang w:eastAsia="en-KE"/>
              </w:rPr>
            </w:pPr>
            <w:r w:rsidRPr="00C20C2B">
              <w:rPr>
                <w:lang w:eastAsia="en-KE"/>
              </w:rPr>
              <w:t>Lithuania</w:t>
            </w:r>
          </w:p>
        </w:tc>
        <w:tc>
          <w:tcPr>
            <w:tcW w:w="2457" w:type="dxa"/>
            <w:tcBorders>
              <w:top w:val="nil"/>
              <w:left w:val="nil"/>
              <w:bottom w:val="nil"/>
              <w:right w:val="nil"/>
            </w:tcBorders>
            <w:noWrap/>
            <w:hideMark/>
          </w:tcPr>
          <w:p w14:paraId="2770E266" w14:textId="344AE938"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30AA303B" w14:textId="7A8CA1B8"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0C0924B9" w14:textId="2166692F"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55D28627" w14:textId="52CC18FB" w:rsidR="00A32177" w:rsidRPr="00C20C2B" w:rsidRDefault="00A32177" w:rsidP="00962413">
            <w:pPr>
              <w:pStyle w:val="Normal-pool-Table"/>
              <w:jc w:val="right"/>
              <w:rPr>
                <w:lang w:eastAsia="en-KE"/>
              </w:rPr>
            </w:pPr>
            <w:r w:rsidRPr="00C20C2B">
              <w:rPr>
                <w:lang w:eastAsia="en-GB"/>
              </w:rPr>
              <w:t>–</w:t>
            </w:r>
          </w:p>
        </w:tc>
      </w:tr>
      <w:tr w:rsidR="00A32177" w:rsidRPr="00C20C2B" w14:paraId="3F1B8A67" w14:textId="77777777" w:rsidTr="00962413">
        <w:trPr>
          <w:trHeight w:val="57"/>
          <w:jc w:val="right"/>
        </w:trPr>
        <w:tc>
          <w:tcPr>
            <w:tcW w:w="2977" w:type="dxa"/>
            <w:tcBorders>
              <w:top w:val="nil"/>
              <w:left w:val="nil"/>
              <w:bottom w:val="nil"/>
              <w:right w:val="nil"/>
            </w:tcBorders>
            <w:hideMark/>
          </w:tcPr>
          <w:p w14:paraId="00C1FB4C" w14:textId="77777777" w:rsidR="00A32177" w:rsidRPr="00C20C2B" w:rsidRDefault="00A32177" w:rsidP="00962413">
            <w:pPr>
              <w:pStyle w:val="Normal-pool-Table"/>
              <w:rPr>
                <w:lang w:eastAsia="en-KE"/>
              </w:rPr>
            </w:pPr>
            <w:r w:rsidRPr="00C20C2B">
              <w:rPr>
                <w:lang w:eastAsia="en-KE"/>
              </w:rPr>
              <w:t>Luxembourg</w:t>
            </w:r>
          </w:p>
        </w:tc>
        <w:tc>
          <w:tcPr>
            <w:tcW w:w="2457" w:type="dxa"/>
            <w:tcBorders>
              <w:top w:val="nil"/>
              <w:left w:val="nil"/>
              <w:bottom w:val="nil"/>
              <w:right w:val="nil"/>
            </w:tcBorders>
            <w:noWrap/>
            <w:hideMark/>
          </w:tcPr>
          <w:p w14:paraId="2CD255D2" w14:textId="4DBE2945"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1C333082" w14:textId="269B087E"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72D8BAAF" w14:textId="0B4A0B94"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7F7ED0C1" w14:textId="1470AEEC" w:rsidR="00A32177" w:rsidRPr="00C20C2B" w:rsidRDefault="00A32177" w:rsidP="00962413">
            <w:pPr>
              <w:pStyle w:val="Normal-pool-Table"/>
              <w:jc w:val="right"/>
              <w:rPr>
                <w:lang w:eastAsia="en-KE"/>
              </w:rPr>
            </w:pPr>
            <w:r w:rsidRPr="00C20C2B">
              <w:rPr>
                <w:lang w:eastAsia="en-GB"/>
              </w:rPr>
              <w:t>–</w:t>
            </w:r>
          </w:p>
        </w:tc>
      </w:tr>
      <w:tr w:rsidR="00A32177" w:rsidRPr="00C20C2B" w14:paraId="6682C5FD" w14:textId="77777777" w:rsidTr="00962413">
        <w:trPr>
          <w:trHeight w:val="57"/>
          <w:jc w:val="right"/>
        </w:trPr>
        <w:tc>
          <w:tcPr>
            <w:tcW w:w="2977" w:type="dxa"/>
            <w:tcBorders>
              <w:top w:val="nil"/>
              <w:left w:val="nil"/>
              <w:bottom w:val="nil"/>
              <w:right w:val="nil"/>
            </w:tcBorders>
            <w:hideMark/>
          </w:tcPr>
          <w:p w14:paraId="1E9968DD" w14:textId="77777777" w:rsidR="00A32177" w:rsidRPr="00C20C2B" w:rsidRDefault="00A32177" w:rsidP="00962413">
            <w:pPr>
              <w:pStyle w:val="Normal-pool-Table"/>
              <w:rPr>
                <w:lang w:eastAsia="en-KE"/>
              </w:rPr>
            </w:pPr>
            <w:r w:rsidRPr="00C20C2B">
              <w:rPr>
                <w:lang w:eastAsia="en-KE"/>
              </w:rPr>
              <w:t>Madagascar</w:t>
            </w:r>
          </w:p>
        </w:tc>
        <w:tc>
          <w:tcPr>
            <w:tcW w:w="2457" w:type="dxa"/>
            <w:tcBorders>
              <w:top w:val="nil"/>
              <w:left w:val="nil"/>
              <w:bottom w:val="nil"/>
              <w:right w:val="nil"/>
            </w:tcBorders>
            <w:noWrap/>
            <w:hideMark/>
          </w:tcPr>
          <w:p w14:paraId="7E5898C9" w14:textId="6AF5C3F1"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27EA4132" w14:textId="62CA7ABF"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60D3DD79" w14:textId="62A2A296"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3AE461A5" w14:textId="2BC94242" w:rsidR="00A32177" w:rsidRPr="00C20C2B" w:rsidRDefault="00A32177" w:rsidP="00962413">
            <w:pPr>
              <w:pStyle w:val="Normal-pool-Table"/>
              <w:jc w:val="right"/>
              <w:rPr>
                <w:lang w:eastAsia="en-KE"/>
              </w:rPr>
            </w:pPr>
            <w:r w:rsidRPr="00C20C2B">
              <w:rPr>
                <w:lang w:eastAsia="en-GB"/>
              </w:rPr>
              <w:t>–</w:t>
            </w:r>
          </w:p>
        </w:tc>
      </w:tr>
      <w:tr w:rsidR="00A32177" w:rsidRPr="00C20C2B" w14:paraId="1477D5B0" w14:textId="77777777" w:rsidTr="00962413">
        <w:trPr>
          <w:trHeight w:val="57"/>
          <w:jc w:val="right"/>
        </w:trPr>
        <w:tc>
          <w:tcPr>
            <w:tcW w:w="2977" w:type="dxa"/>
            <w:tcBorders>
              <w:top w:val="nil"/>
              <w:left w:val="nil"/>
              <w:bottom w:val="nil"/>
              <w:right w:val="nil"/>
            </w:tcBorders>
            <w:hideMark/>
          </w:tcPr>
          <w:p w14:paraId="41F26CF4" w14:textId="77777777" w:rsidR="00A32177" w:rsidRPr="00C20C2B" w:rsidRDefault="00A32177" w:rsidP="00962413">
            <w:pPr>
              <w:pStyle w:val="Normal-pool-Table"/>
              <w:rPr>
                <w:lang w:eastAsia="en-KE"/>
              </w:rPr>
            </w:pPr>
            <w:r w:rsidRPr="00C20C2B">
              <w:rPr>
                <w:lang w:eastAsia="en-KE"/>
              </w:rPr>
              <w:t>Malawi</w:t>
            </w:r>
          </w:p>
        </w:tc>
        <w:tc>
          <w:tcPr>
            <w:tcW w:w="2457" w:type="dxa"/>
            <w:tcBorders>
              <w:top w:val="nil"/>
              <w:left w:val="nil"/>
              <w:bottom w:val="nil"/>
              <w:right w:val="nil"/>
            </w:tcBorders>
            <w:noWrap/>
            <w:hideMark/>
          </w:tcPr>
          <w:p w14:paraId="0C4A91A7" w14:textId="2A9EF6F1"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23C2724F" w14:textId="358F9194"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75A814D7" w14:textId="1AD414F6"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4C347BA2" w14:textId="04DFF9C3" w:rsidR="00A32177" w:rsidRPr="00C20C2B" w:rsidRDefault="00A32177" w:rsidP="00962413">
            <w:pPr>
              <w:pStyle w:val="Normal-pool-Table"/>
              <w:jc w:val="right"/>
              <w:rPr>
                <w:lang w:eastAsia="en-KE"/>
              </w:rPr>
            </w:pPr>
            <w:r w:rsidRPr="00C20C2B">
              <w:rPr>
                <w:lang w:eastAsia="en-GB"/>
              </w:rPr>
              <w:t>–</w:t>
            </w:r>
          </w:p>
        </w:tc>
      </w:tr>
      <w:tr w:rsidR="00DA7A1F" w:rsidRPr="00C20C2B" w14:paraId="6DB72CE3" w14:textId="77777777" w:rsidTr="00962413">
        <w:trPr>
          <w:trHeight w:val="57"/>
          <w:jc w:val="right"/>
        </w:trPr>
        <w:tc>
          <w:tcPr>
            <w:tcW w:w="2977" w:type="dxa"/>
            <w:tcBorders>
              <w:top w:val="nil"/>
              <w:left w:val="nil"/>
              <w:bottom w:val="nil"/>
              <w:right w:val="nil"/>
            </w:tcBorders>
            <w:hideMark/>
          </w:tcPr>
          <w:p w14:paraId="544D80A0" w14:textId="77777777" w:rsidR="00DA7A1F" w:rsidRPr="00C20C2B" w:rsidRDefault="00DA7A1F" w:rsidP="00962413">
            <w:pPr>
              <w:pStyle w:val="Normal-pool-Table"/>
              <w:rPr>
                <w:lang w:eastAsia="en-KE"/>
              </w:rPr>
            </w:pPr>
            <w:r w:rsidRPr="00C20C2B">
              <w:rPr>
                <w:lang w:eastAsia="en-KE"/>
              </w:rPr>
              <w:t>Malaysia</w:t>
            </w:r>
          </w:p>
        </w:tc>
        <w:tc>
          <w:tcPr>
            <w:tcW w:w="2457" w:type="dxa"/>
            <w:tcBorders>
              <w:top w:val="nil"/>
              <w:left w:val="nil"/>
              <w:bottom w:val="nil"/>
              <w:right w:val="nil"/>
            </w:tcBorders>
            <w:noWrap/>
            <w:hideMark/>
          </w:tcPr>
          <w:p w14:paraId="3C4C631A" w14:textId="1D703957" w:rsidR="00DA7A1F" w:rsidRPr="00C20C2B" w:rsidRDefault="00DA7A1F" w:rsidP="00962413">
            <w:pPr>
              <w:pStyle w:val="Normal-pool-Table"/>
              <w:jc w:val="right"/>
              <w:rPr>
                <w:lang w:eastAsia="en-KE"/>
              </w:rPr>
            </w:pPr>
            <w:r w:rsidRPr="00C20C2B">
              <w:rPr>
                <w:lang w:eastAsia="en-KE"/>
              </w:rPr>
              <w:t xml:space="preserve">0.325 </w:t>
            </w:r>
          </w:p>
        </w:tc>
        <w:tc>
          <w:tcPr>
            <w:tcW w:w="1408" w:type="dxa"/>
            <w:tcBorders>
              <w:top w:val="nil"/>
              <w:left w:val="nil"/>
              <w:bottom w:val="nil"/>
              <w:right w:val="nil"/>
            </w:tcBorders>
            <w:noWrap/>
            <w:hideMark/>
          </w:tcPr>
          <w:p w14:paraId="5982A247" w14:textId="13B7E6FE" w:rsidR="00DA7A1F" w:rsidRPr="00C20C2B" w:rsidRDefault="00DA7A1F" w:rsidP="00962413">
            <w:pPr>
              <w:pStyle w:val="Normal-pool-Table"/>
              <w:jc w:val="right"/>
              <w:rPr>
                <w:lang w:eastAsia="en-KE"/>
              </w:rPr>
            </w:pPr>
            <w:r w:rsidRPr="00C20C2B">
              <w:rPr>
                <w:lang w:eastAsia="en-KE"/>
              </w:rPr>
              <w:t>19</w:t>
            </w:r>
            <w:r w:rsidR="00962413" w:rsidRPr="00C20C2B">
              <w:rPr>
                <w:lang w:eastAsia="en-KE"/>
              </w:rPr>
              <w:t xml:space="preserve"> </w:t>
            </w:r>
            <w:r w:rsidRPr="00C20C2B">
              <w:rPr>
                <w:lang w:eastAsia="en-KE"/>
              </w:rPr>
              <w:t xml:space="preserve">215 </w:t>
            </w:r>
          </w:p>
        </w:tc>
        <w:tc>
          <w:tcPr>
            <w:tcW w:w="1368" w:type="dxa"/>
            <w:tcBorders>
              <w:top w:val="nil"/>
              <w:left w:val="nil"/>
              <w:bottom w:val="nil"/>
              <w:right w:val="nil"/>
            </w:tcBorders>
            <w:noWrap/>
            <w:hideMark/>
          </w:tcPr>
          <w:p w14:paraId="039862BA" w14:textId="1E9EE0BC" w:rsidR="00DA7A1F" w:rsidRPr="00C20C2B" w:rsidRDefault="00DA7A1F" w:rsidP="00962413">
            <w:pPr>
              <w:pStyle w:val="Normal-pool-Table"/>
              <w:jc w:val="right"/>
              <w:rPr>
                <w:lang w:eastAsia="en-KE"/>
              </w:rPr>
            </w:pPr>
            <w:r w:rsidRPr="00C20C2B">
              <w:rPr>
                <w:lang w:eastAsia="en-KE"/>
              </w:rPr>
              <w:t>20</w:t>
            </w:r>
            <w:r w:rsidR="00962413" w:rsidRPr="00C20C2B">
              <w:rPr>
                <w:lang w:eastAsia="en-KE"/>
              </w:rPr>
              <w:t xml:space="preserve"> </w:t>
            </w:r>
            <w:r w:rsidRPr="00C20C2B">
              <w:rPr>
                <w:lang w:eastAsia="en-KE"/>
              </w:rPr>
              <w:t xml:space="preserve">010 </w:t>
            </w:r>
          </w:p>
        </w:tc>
        <w:tc>
          <w:tcPr>
            <w:tcW w:w="1287" w:type="dxa"/>
            <w:tcBorders>
              <w:top w:val="nil"/>
              <w:left w:val="nil"/>
              <w:bottom w:val="nil"/>
              <w:right w:val="nil"/>
            </w:tcBorders>
            <w:noWrap/>
            <w:hideMark/>
          </w:tcPr>
          <w:p w14:paraId="08102063" w14:textId="5DFEC50A" w:rsidR="00DA7A1F" w:rsidRPr="00C20C2B" w:rsidRDefault="00DA7A1F" w:rsidP="00962413">
            <w:pPr>
              <w:pStyle w:val="Normal-pool-Table"/>
              <w:jc w:val="right"/>
              <w:rPr>
                <w:lang w:eastAsia="en-KE"/>
              </w:rPr>
            </w:pPr>
            <w:r w:rsidRPr="00C20C2B">
              <w:rPr>
                <w:lang w:eastAsia="en-KE"/>
              </w:rPr>
              <w:t>18</w:t>
            </w:r>
            <w:r w:rsidR="00962413" w:rsidRPr="00C20C2B">
              <w:rPr>
                <w:lang w:eastAsia="en-KE"/>
              </w:rPr>
              <w:t xml:space="preserve"> </w:t>
            </w:r>
            <w:r w:rsidRPr="00C20C2B">
              <w:rPr>
                <w:lang w:eastAsia="en-KE"/>
              </w:rPr>
              <w:t xml:space="preserve">763 </w:t>
            </w:r>
          </w:p>
        </w:tc>
      </w:tr>
      <w:tr w:rsidR="00A32177" w:rsidRPr="00C20C2B" w14:paraId="65D16B62" w14:textId="77777777" w:rsidTr="00962413">
        <w:trPr>
          <w:trHeight w:val="57"/>
          <w:jc w:val="right"/>
        </w:trPr>
        <w:tc>
          <w:tcPr>
            <w:tcW w:w="2977" w:type="dxa"/>
            <w:tcBorders>
              <w:top w:val="nil"/>
              <w:left w:val="nil"/>
              <w:bottom w:val="nil"/>
              <w:right w:val="nil"/>
            </w:tcBorders>
            <w:hideMark/>
          </w:tcPr>
          <w:p w14:paraId="2741DFC7" w14:textId="77777777" w:rsidR="00A32177" w:rsidRPr="00C20C2B" w:rsidRDefault="00A32177" w:rsidP="00962413">
            <w:pPr>
              <w:pStyle w:val="Normal-pool-Table"/>
              <w:rPr>
                <w:lang w:eastAsia="en-KE"/>
              </w:rPr>
            </w:pPr>
            <w:r w:rsidRPr="00C20C2B">
              <w:rPr>
                <w:lang w:eastAsia="en-KE"/>
              </w:rPr>
              <w:t>Maldives</w:t>
            </w:r>
          </w:p>
        </w:tc>
        <w:tc>
          <w:tcPr>
            <w:tcW w:w="2457" w:type="dxa"/>
            <w:tcBorders>
              <w:top w:val="nil"/>
              <w:left w:val="nil"/>
              <w:bottom w:val="nil"/>
              <w:right w:val="nil"/>
            </w:tcBorders>
            <w:noWrap/>
            <w:hideMark/>
          </w:tcPr>
          <w:p w14:paraId="25328A92" w14:textId="0B2E4E1B"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1EFABC23" w14:textId="525B24AB"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14104DEE" w14:textId="44B3B5C9"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508A5450" w14:textId="4E613FC9" w:rsidR="00A32177" w:rsidRPr="00C20C2B" w:rsidRDefault="00A32177" w:rsidP="00962413">
            <w:pPr>
              <w:pStyle w:val="Normal-pool-Table"/>
              <w:jc w:val="right"/>
              <w:rPr>
                <w:lang w:eastAsia="en-KE"/>
              </w:rPr>
            </w:pPr>
            <w:r w:rsidRPr="00C20C2B">
              <w:rPr>
                <w:lang w:eastAsia="en-GB"/>
              </w:rPr>
              <w:t>–</w:t>
            </w:r>
          </w:p>
        </w:tc>
      </w:tr>
      <w:tr w:rsidR="00A32177" w:rsidRPr="00C20C2B" w14:paraId="4AFB9AA8" w14:textId="77777777" w:rsidTr="00962413">
        <w:trPr>
          <w:trHeight w:val="57"/>
          <w:jc w:val="right"/>
        </w:trPr>
        <w:tc>
          <w:tcPr>
            <w:tcW w:w="2977" w:type="dxa"/>
            <w:tcBorders>
              <w:top w:val="nil"/>
              <w:left w:val="nil"/>
              <w:bottom w:val="nil"/>
              <w:right w:val="nil"/>
            </w:tcBorders>
            <w:hideMark/>
          </w:tcPr>
          <w:p w14:paraId="2E118524" w14:textId="77777777" w:rsidR="00A32177" w:rsidRPr="00C20C2B" w:rsidRDefault="00A32177" w:rsidP="00962413">
            <w:pPr>
              <w:pStyle w:val="Normal-pool-Table"/>
              <w:rPr>
                <w:lang w:eastAsia="en-KE"/>
              </w:rPr>
            </w:pPr>
            <w:r w:rsidRPr="00C20C2B">
              <w:rPr>
                <w:lang w:eastAsia="en-KE"/>
              </w:rPr>
              <w:t>Mali</w:t>
            </w:r>
          </w:p>
        </w:tc>
        <w:tc>
          <w:tcPr>
            <w:tcW w:w="2457" w:type="dxa"/>
            <w:tcBorders>
              <w:top w:val="nil"/>
              <w:left w:val="nil"/>
              <w:bottom w:val="nil"/>
              <w:right w:val="nil"/>
            </w:tcBorders>
            <w:noWrap/>
            <w:hideMark/>
          </w:tcPr>
          <w:p w14:paraId="712D7730" w14:textId="14F9E8E2"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784266B8" w14:textId="7DA3C3C5"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266B8B78" w14:textId="047091CB"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06D2405B" w14:textId="2FD96B38" w:rsidR="00A32177" w:rsidRPr="00C20C2B" w:rsidRDefault="00A32177" w:rsidP="00962413">
            <w:pPr>
              <w:pStyle w:val="Normal-pool-Table"/>
              <w:jc w:val="right"/>
              <w:rPr>
                <w:lang w:eastAsia="en-KE"/>
              </w:rPr>
            </w:pPr>
            <w:r w:rsidRPr="00C20C2B">
              <w:rPr>
                <w:lang w:eastAsia="en-GB"/>
              </w:rPr>
              <w:t>–</w:t>
            </w:r>
          </w:p>
        </w:tc>
      </w:tr>
      <w:tr w:rsidR="00A32177" w:rsidRPr="00C20C2B" w14:paraId="3B565432" w14:textId="77777777" w:rsidTr="00962413">
        <w:trPr>
          <w:trHeight w:val="57"/>
          <w:jc w:val="right"/>
        </w:trPr>
        <w:tc>
          <w:tcPr>
            <w:tcW w:w="2977" w:type="dxa"/>
            <w:tcBorders>
              <w:top w:val="nil"/>
              <w:left w:val="nil"/>
              <w:bottom w:val="nil"/>
              <w:right w:val="nil"/>
            </w:tcBorders>
            <w:hideMark/>
          </w:tcPr>
          <w:p w14:paraId="3168F054" w14:textId="77777777" w:rsidR="00A32177" w:rsidRPr="00C20C2B" w:rsidRDefault="00A32177" w:rsidP="00962413">
            <w:pPr>
              <w:pStyle w:val="Normal-pool-Table"/>
              <w:rPr>
                <w:lang w:eastAsia="en-KE"/>
              </w:rPr>
            </w:pPr>
            <w:r w:rsidRPr="00C20C2B">
              <w:rPr>
                <w:lang w:eastAsia="en-KE"/>
              </w:rPr>
              <w:t>Malta</w:t>
            </w:r>
          </w:p>
        </w:tc>
        <w:tc>
          <w:tcPr>
            <w:tcW w:w="2457" w:type="dxa"/>
            <w:tcBorders>
              <w:top w:val="nil"/>
              <w:left w:val="nil"/>
              <w:bottom w:val="nil"/>
              <w:right w:val="nil"/>
            </w:tcBorders>
            <w:noWrap/>
            <w:hideMark/>
          </w:tcPr>
          <w:p w14:paraId="21D8A36E" w14:textId="792EE51A"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0F026F6E" w14:textId="4FB2883F"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6B7998D7" w14:textId="28D0C0F9"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32E94DB1" w14:textId="009449B4" w:rsidR="00A32177" w:rsidRPr="00C20C2B" w:rsidRDefault="00A32177" w:rsidP="00962413">
            <w:pPr>
              <w:pStyle w:val="Normal-pool-Table"/>
              <w:jc w:val="right"/>
              <w:rPr>
                <w:lang w:eastAsia="en-KE"/>
              </w:rPr>
            </w:pPr>
            <w:r w:rsidRPr="00C20C2B">
              <w:rPr>
                <w:lang w:eastAsia="en-GB"/>
              </w:rPr>
              <w:t>–</w:t>
            </w:r>
          </w:p>
        </w:tc>
      </w:tr>
      <w:tr w:rsidR="00A32177" w:rsidRPr="00C20C2B" w14:paraId="559C2CA9" w14:textId="77777777" w:rsidTr="00962413">
        <w:trPr>
          <w:trHeight w:val="57"/>
          <w:jc w:val="right"/>
        </w:trPr>
        <w:tc>
          <w:tcPr>
            <w:tcW w:w="2977" w:type="dxa"/>
            <w:tcBorders>
              <w:top w:val="nil"/>
              <w:left w:val="nil"/>
              <w:bottom w:val="nil"/>
              <w:right w:val="nil"/>
            </w:tcBorders>
            <w:hideMark/>
          </w:tcPr>
          <w:p w14:paraId="79E8D448" w14:textId="77777777" w:rsidR="00A32177" w:rsidRPr="00C20C2B" w:rsidRDefault="00A32177" w:rsidP="00962413">
            <w:pPr>
              <w:pStyle w:val="Normal-pool-Table"/>
              <w:rPr>
                <w:lang w:eastAsia="en-KE"/>
              </w:rPr>
            </w:pPr>
            <w:r w:rsidRPr="00C20C2B">
              <w:rPr>
                <w:lang w:eastAsia="en-KE"/>
              </w:rPr>
              <w:t>Marshall Islands</w:t>
            </w:r>
          </w:p>
        </w:tc>
        <w:tc>
          <w:tcPr>
            <w:tcW w:w="2457" w:type="dxa"/>
            <w:tcBorders>
              <w:top w:val="nil"/>
              <w:left w:val="nil"/>
              <w:bottom w:val="nil"/>
              <w:right w:val="nil"/>
            </w:tcBorders>
            <w:noWrap/>
            <w:hideMark/>
          </w:tcPr>
          <w:p w14:paraId="7424D15A" w14:textId="1046C5C8"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43806BFF" w14:textId="1AA17D71"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30BBEAAE" w14:textId="55995549"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3426F545" w14:textId="40976D27" w:rsidR="00A32177" w:rsidRPr="00C20C2B" w:rsidRDefault="00A32177" w:rsidP="00962413">
            <w:pPr>
              <w:pStyle w:val="Normal-pool-Table"/>
              <w:jc w:val="right"/>
              <w:rPr>
                <w:lang w:eastAsia="en-KE"/>
              </w:rPr>
            </w:pPr>
            <w:r w:rsidRPr="00C20C2B">
              <w:rPr>
                <w:lang w:eastAsia="en-GB"/>
              </w:rPr>
              <w:t>–</w:t>
            </w:r>
          </w:p>
        </w:tc>
      </w:tr>
      <w:tr w:rsidR="00A32177" w:rsidRPr="00C20C2B" w14:paraId="7308B105" w14:textId="77777777" w:rsidTr="00962413">
        <w:trPr>
          <w:trHeight w:val="57"/>
          <w:jc w:val="right"/>
        </w:trPr>
        <w:tc>
          <w:tcPr>
            <w:tcW w:w="2977" w:type="dxa"/>
            <w:tcBorders>
              <w:top w:val="nil"/>
              <w:left w:val="nil"/>
              <w:bottom w:val="nil"/>
              <w:right w:val="nil"/>
            </w:tcBorders>
            <w:hideMark/>
          </w:tcPr>
          <w:p w14:paraId="636A2C01" w14:textId="77777777" w:rsidR="00A32177" w:rsidRPr="00C20C2B" w:rsidRDefault="00A32177" w:rsidP="00962413">
            <w:pPr>
              <w:pStyle w:val="Normal-pool-Table"/>
              <w:rPr>
                <w:lang w:eastAsia="en-KE"/>
              </w:rPr>
            </w:pPr>
            <w:r w:rsidRPr="00C20C2B">
              <w:rPr>
                <w:lang w:eastAsia="en-KE"/>
              </w:rPr>
              <w:t>Mauritania</w:t>
            </w:r>
          </w:p>
        </w:tc>
        <w:tc>
          <w:tcPr>
            <w:tcW w:w="2457" w:type="dxa"/>
            <w:tcBorders>
              <w:top w:val="nil"/>
              <w:left w:val="nil"/>
              <w:bottom w:val="nil"/>
              <w:right w:val="nil"/>
            </w:tcBorders>
            <w:noWrap/>
            <w:hideMark/>
          </w:tcPr>
          <w:p w14:paraId="7B270FAE" w14:textId="5E902F49"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249186F1" w14:textId="687B596B"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7DF2816C" w14:textId="4853A780"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5B5BFD13" w14:textId="7EE0ED09" w:rsidR="00A32177" w:rsidRPr="00C20C2B" w:rsidRDefault="00A32177" w:rsidP="00962413">
            <w:pPr>
              <w:pStyle w:val="Normal-pool-Table"/>
              <w:jc w:val="right"/>
              <w:rPr>
                <w:lang w:eastAsia="en-KE"/>
              </w:rPr>
            </w:pPr>
            <w:r w:rsidRPr="00C20C2B">
              <w:rPr>
                <w:lang w:eastAsia="en-GB"/>
              </w:rPr>
              <w:t>–</w:t>
            </w:r>
          </w:p>
        </w:tc>
      </w:tr>
      <w:tr w:rsidR="00A32177" w:rsidRPr="00C20C2B" w14:paraId="50317867" w14:textId="77777777" w:rsidTr="00962413">
        <w:trPr>
          <w:trHeight w:val="57"/>
          <w:jc w:val="right"/>
        </w:trPr>
        <w:tc>
          <w:tcPr>
            <w:tcW w:w="2977" w:type="dxa"/>
            <w:tcBorders>
              <w:top w:val="nil"/>
              <w:left w:val="nil"/>
              <w:bottom w:val="nil"/>
              <w:right w:val="nil"/>
            </w:tcBorders>
            <w:hideMark/>
          </w:tcPr>
          <w:p w14:paraId="2F7BF4F8" w14:textId="77777777" w:rsidR="00A32177" w:rsidRPr="00C20C2B" w:rsidRDefault="00A32177" w:rsidP="00962413">
            <w:pPr>
              <w:pStyle w:val="Normal-pool-Table"/>
              <w:rPr>
                <w:lang w:eastAsia="en-KE"/>
              </w:rPr>
            </w:pPr>
            <w:r w:rsidRPr="00C20C2B">
              <w:rPr>
                <w:lang w:eastAsia="en-KE"/>
              </w:rPr>
              <w:t>Mauritius</w:t>
            </w:r>
          </w:p>
        </w:tc>
        <w:tc>
          <w:tcPr>
            <w:tcW w:w="2457" w:type="dxa"/>
            <w:tcBorders>
              <w:top w:val="nil"/>
              <w:left w:val="nil"/>
              <w:bottom w:val="nil"/>
              <w:right w:val="nil"/>
            </w:tcBorders>
            <w:noWrap/>
            <w:hideMark/>
          </w:tcPr>
          <w:p w14:paraId="41719427" w14:textId="41CA743E"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3D4D6FA3" w14:textId="4297268F"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5EC0A764" w14:textId="5D449280"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1FE285BD" w14:textId="0DDCC336" w:rsidR="00A32177" w:rsidRPr="00C20C2B" w:rsidRDefault="00A32177" w:rsidP="00962413">
            <w:pPr>
              <w:pStyle w:val="Normal-pool-Table"/>
              <w:jc w:val="right"/>
              <w:rPr>
                <w:lang w:eastAsia="en-KE"/>
              </w:rPr>
            </w:pPr>
            <w:r w:rsidRPr="00C20C2B">
              <w:rPr>
                <w:lang w:eastAsia="en-GB"/>
              </w:rPr>
              <w:t>–</w:t>
            </w:r>
          </w:p>
        </w:tc>
      </w:tr>
      <w:tr w:rsidR="00DA7A1F" w:rsidRPr="00C20C2B" w14:paraId="389D3F3E" w14:textId="77777777" w:rsidTr="00962413">
        <w:trPr>
          <w:trHeight w:val="57"/>
          <w:jc w:val="right"/>
        </w:trPr>
        <w:tc>
          <w:tcPr>
            <w:tcW w:w="2977" w:type="dxa"/>
            <w:tcBorders>
              <w:top w:val="nil"/>
              <w:left w:val="nil"/>
              <w:bottom w:val="nil"/>
              <w:right w:val="nil"/>
            </w:tcBorders>
            <w:hideMark/>
          </w:tcPr>
          <w:p w14:paraId="14E4F1F8" w14:textId="77777777" w:rsidR="00DA7A1F" w:rsidRPr="00C20C2B" w:rsidRDefault="00DA7A1F" w:rsidP="00962413">
            <w:pPr>
              <w:pStyle w:val="Normal-pool-Table"/>
              <w:rPr>
                <w:lang w:eastAsia="en-KE"/>
              </w:rPr>
            </w:pPr>
            <w:r w:rsidRPr="00C20C2B">
              <w:rPr>
                <w:lang w:eastAsia="en-KE"/>
              </w:rPr>
              <w:t>Mexico</w:t>
            </w:r>
          </w:p>
        </w:tc>
        <w:tc>
          <w:tcPr>
            <w:tcW w:w="2457" w:type="dxa"/>
            <w:tcBorders>
              <w:top w:val="nil"/>
              <w:left w:val="nil"/>
              <w:bottom w:val="nil"/>
              <w:right w:val="nil"/>
            </w:tcBorders>
            <w:noWrap/>
            <w:hideMark/>
          </w:tcPr>
          <w:p w14:paraId="2E2375CF" w14:textId="61E0EA21" w:rsidR="00DA7A1F" w:rsidRPr="00C20C2B" w:rsidRDefault="00DA7A1F" w:rsidP="00962413">
            <w:pPr>
              <w:pStyle w:val="Normal-pool-Table"/>
              <w:jc w:val="right"/>
              <w:rPr>
                <w:lang w:eastAsia="en-KE"/>
              </w:rPr>
            </w:pPr>
            <w:r w:rsidRPr="00C20C2B">
              <w:rPr>
                <w:lang w:eastAsia="en-KE"/>
              </w:rPr>
              <w:t xml:space="preserve">1.135 </w:t>
            </w:r>
          </w:p>
        </w:tc>
        <w:tc>
          <w:tcPr>
            <w:tcW w:w="1408" w:type="dxa"/>
            <w:tcBorders>
              <w:top w:val="nil"/>
              <w:left w:val="nil"/>
              <w:bottom w:val="nil"/>
              <w:right w:val="nil"/>
            </w:tcBorders>
            <w:noWrap/>
            <w:hideMark/>
          </w:tcPr>
          <w:p w14:paraId="216B6150" w14:textId="068986AE" w:rsidR="00DA7A1F" w:rsidRPr="00C20C2B" w:rsidRDefault="00DA7A1F" w:rsidP="00962413">
            <w:pPr>
              <w:pStyle w:val="Normal-pool-Table"/>
              <w:jc w:val="right"/>
              <w:rPr>
                <w:lang w:eastAsia="en-KE"/>
              </w:rPr>
            </w:pPr>
            <w:r w:rsidRPr="00C20C2B">
              <w:rPr>
                <w:lang w:eastAsia="en-KE"/>
              </w:rPr>
              <w:t>67</w:t>
            </w:r>
            <w:r w:rsidR="00962413" w:rsidRPr="00C20C2B">
              <w:rPr>
                <w:lang w:eastAsia="en-KE"/>
              </w:rPr>
              <w:t xml:space="preserve"> </w:t>
            </w:r>
            <w:r w:rsidRPr="00C20C2B">
              <w:rPr>
                <w:lang w:eastAsia="en-KE"/>
              </w:rPr>
              <w:t xml:space="preserve">107 </w:t>
            </w:r>
          </w:p>
        </w:tc>
        <w:tc>
          <w:tcPr>
            <w:tcW w:w="1368" w:type="dxa"/>
            <w:tcBorders>
              <w:top w:val="nil"/>
              <w:left w:val="nil"/>
              <w:bottom w:val="nil"/>
              <w:right w:val="nil"/>
            </w:tcBorders>
            <w:noWrap/>
            <w:hideMark/>
          </w:tcPr>
          <w:p w14:paraId="2F810F1C" w14:textId="17403BB6" w:rsidR="00DA7A1F" w:rsidRPr="00C20C2B" w:rsidRDefault="00DA7A1F" w:rsidP="00962413">
            <w:pPr>
              <w:pStyle w:val="Normal-pool-Table"/>
              <w:jc w:val="right"/>
              <w:rPr>
                <w:lang w:eastAsia="en-KE"/>
              </w:rPr>
            </w:pPr>
            <w:r w:rsidRPr="00C20C2B">
              <w:rPr>
                <w:lang w:eastAsia="en-KE"/>
              </w:rPr>
              <w:t>69</w:t>
            </w:r>
            <w:r w:rsidR="00962413" w:rsidRPr="00C20C2B">
              <w:rPr>
                <w:lang w:eastAsia="en-KE"/>
              </w:rPr>
              <w:t xml:space="preserve"> </w:t>
            </w:r>
            <w:r w:rsidRPr="00C20C2B">
              <w:rPr>
                <w:lang w:eastAsia="en-KE"/>
              </w:rPr>
              <w:t xml:space="preserve">885 </w:t>
            </w:r>
          </w:p>
        </w:tc>
        <w:tc>
          <w:tcPr>
            <w:tcW w:w="1287" w:type="dxa"/>
            <w:tcBorders>
              <w:top w:val="nil"/>
              <w:left w:val="nil"/>
              <w:bottom w:val="nil"/>
              <w:right w:val="nil"/>
            </w:tcBorders>
            <w:noWrap/>
            <w:hideMark/>
          </w:tcPr>
          <w:p w14:paraId="052D5EDF" w14:textId="59403A85" w:rsidR="00DA7A1F" w:rsidRPr="00C20C2B" w:rsidRDefault="00DA7A1F" w:rsidP="00962413">
            <w:pPr>
              <w:pStyle w:val="Normal-pool-Table"/>
              <w:jc w:val="right"/>
              <w:rPr>
                <w:lang w:eastAsia="en-KE"/>
              </w:rPr>
            </w:pPr>
            <w:r w:rsidRPr="00C20C2B">
              <w:rPr>
                <w:lang w:eastAsia="en-KE"/>
              </w:rPr>
              <w:t>65</w:t>
            </w:r>
            <w:r w:rsidR="00962413" w:rsidRPr="00C20C2B">
              <w:rPr>
                <w:lang w:eastAsia="en-KE"/>
              </w:rPr>
              <w:t xml:space="preserve"> </w:t>
            </w:r>
            <w:r w:rsidRPr="00C20C2B">
              <w:rPr>
                <w:lang w:eastAsia="en-KE"/>
              </w:rPr>
              <w:t xml:space="preserve">530 </w:t>
            </w:r>
          </w:p>
        </w:tc>
      </w:tr>
      <w:tr w:rsidR="00A32177" w:rsidRPr="00C20C2B" w14:paraId="0418BDA5" w14:textId="77777777" w:rsidTr="00962413">
        <w:trPr>
          <w:trHeight w:val="57"/>
          <w:jc w:val="right"/>
        </w:trPr>
        <w:tc>
          <w:tcPr>
            <w:tcW w:w="2977" w:type="dxa"/>
            <w:tcBorders>
              <w:top w:val="nil"/>
              <w:left w:val="nil"/>
              <w:bottom w:val="nil"/>
              <w:right w:val="nil"/>
            </w:tcBorders>
            <w:hideMark/>
          </w:tcPr>
          <w:p w14:paraId="03900A24" w14:textId="77777777" w:rsidR="00A32177" w:rsidRPr="00C20C2B" w:rsidRDefault="00A32177" w:rsidP="00962413">
            <w:pPr>
              <w:pStyle w:val="Normal-pool-Table"/>
              <w:rPr>
                <w:lang w:eastAsia="en-KE"/>
              </w:rPr>
            </w:pPr>
            <w:r w:rsidRPr="00C20C2B">
              <w:rPr>
                <w:lang w:eastAsia="en-KE"/>
              </w:rPr>
              <w:t>Micronesia (Federated States of)</w:t>
            </w:r>
          </w:p>
        </w:tc>
        <w:tc>
          <w:tcPr>
            <w:tcW w:w="2457" w:type="dxa"/>
            <w:tcBorders>
              <w:top w:val="nil"/>
              <w:left w:val="nil"/>
              <w:bottom w:val="nil"/>
              <w:right w:val="nil"/>
            </w:tcBorders>
            <w:noWrap/>
            <w:hideMark/>
          </w:tcPr>
          <w:p w14:paraId="47E1A7AC" w14:textId="2A2FA664"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36EA4BD9" w14:textId="67B1FFCD"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556C9FEB" w14:textId="79717DC5"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433FDD47" w14:textId="0699BB91" w:rsidR="00A32177" w:rsidRPr="00C20C2B" w:rsidRDefault="00A32177" w:rsidP="00962413">
            <w:pPr>
              <w:pStyle w:val="Normal-pool-Table"/>
              <w:jc w:val="right"/>
              <w:rPr>
                <w:lang w:eastAsia="en-KE"/>
              </w:rPr>
            </w:pPr>
            <w:r w:rsidRPr="00C20C2B">
              <w:rPr>
                <w:lang w:eastAsia="en-GB"/>
              </w:rPr>
              <w:t>–</w:t>
            </w:r>
          </w:p>
        </w:tc>
      </w:tr>
      <w:tr w:rsidR="00A32177" w:rsidRPr="00C20C2B" w14:paraId="4C11FB88" w14:textId="77777777" w:rsidTr="00962413">
        <w:trPr>
          <w:trHeight w:val="57"/>
          <w:jc w:val="right"/>
        </w:trPr>
        <w:tc>
          <w:tcPr>
            <w:tcW w:w="2977" w:type="dxa"/>
            <w:tcBorders>
              <w:top w:val="nil"/>
              <w:left w:val="nil"/>
              <w:bottom w:val="nil"/>
              <w:right w:val="nil"/>
            </w:tcBorders>
            <w:hideMark/>
          </w:tcPr>
          <w:p w14:paraId="4430160B" w14:textId="77777777" w:rsidR="00A32177" w:rsidRPr="00C20C2B" w:rsidRDefault="00A32177" w:rsidP="00962413">
            <w:pPr>
              <w:pStyle w:val="Normal-pool-Table"/>
              <w:rPr>
                <w:lang w:eastAsia="en-KE"/>
              </w:rPr>
            </w:pPr>
            <w:r w:rsidRPr="00C20C2B">
              <w:rPr>
                <w:lang w:eastAsia="en-KE"/>
              </w:rPr>
              <w:t>Monaco</w:t>
            </w:r>
          </w:p>
        </w:tc>
        <w:tc>
          <w:tcPr>
            <w:tcW w:w="2457" w:type="dxa"/>
            <w:tcBorders>
              <w:top w:val="nil"/>
              <w:left w:val="nil"/>
              <w:bottom w:val="nil"/>
              <w:right w:val="nil"/>
            </w:tcBorders>
            <w:noWrap/>
            <w:hideMark/>
          </w:tcPr>
          <w:p w14:paraId="03CA7932" w14:textId="3BC064BE"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09981470" w14:textId="0C6B2CE0"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2A54B2AE" w14:textId="2C99F187"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0E577436" w14:textId="46A2A7B8" w:rsidR="00A32177" w:rsidRPr="00C20C2B" w:rsidRDefault="00A32177" w:rsidP="00962413">
            <w:pPr>
              <w:pStyle w:val="Normal-pool-Table"/>
              <w:jc w:val="right"/>
              <w:rPr>
                <w:lang w:eastAsia="en-KE"/>
              </w:rPr>
            </w:pPr>
            <w:r w:rsidRPr="00C20C2B">
              <w:rPr>
                <w:lang w:eastAsia="en-GB"/>
              </w:rPr>
              <w:t>–</w:t>
            </w:r>
          </w:p>
        </w:tc>
      </w:tr>
      <w:tr w:rsidR="00A32177" w:rsidRPr="00C20C2B" w14:paraId="52C37B3A" w14:textId="77777777" w:rsidTr="00962413">
        <w:trPr>
          <w:trHeight w:val="57"/>
          <w:jc w:val="right"/>
        </w:trPr>
        <w:tc>
          <w:tcPr>
            <w:tcW w:w="2977" w:type="dxa"/>
            <w:tcBorders>
              <w:top w:val="nil"/>
              <w:left w:val="nil"/>
              <w:bottom w:val="nil"/>
              <w:right w:val="nil"/>
            </w:tcBorders>
            <w:hideMark/>
          </w:tcPr>
          <w:p w14:paraId="68EB67EC" w14:textId="77777777" w:rsidR="00A32177" w:rsidRPr="00C20C2B" w:rsidRDefault="00A32177" w:rsidP="00962413">
            <w:pPr>
              <w:pStyle w:val="Normal-pool-Table"/>
              <w:rPr>
                <w:lang w:eastAsia="en-KE"/>
              </w:rPr>
            </w:pPr>
            <w:r w:rsidRPr="00C20C2B">
              <w:rPr>
                <w:lang w:eastAsia="en-KE"/>
              </w:rPr>
              <w:t>Mongolia</w:t>
            </w:r>
          </w:p>
        </w:tc>
        <w:tc>
          <w:tcPr>
            <w:tcW w:w="2457" w:type="dxa"/>
            <w:tcBorders>
              <w:top w:val="nil"/>
              <w:left w:val="nil"/>
              <w:bottom w:val="nil"/>
              <w:right w:val="nil"/>
            </w:tcBorders>
            <w:noWrap/>
            <w:hideMark/>
          </w:tcPr>
          <w:p w14:paraId="29FEA892" w14:textId="2C2AFED1"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2995A8BB" w14:textId="0F4DBEFF"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6D76D08B" w14:textId="55A37E90"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022B50B2" w14:textId="1B6E76CD" w:rsidR="00A32177" w:rsidRPr="00C20C2B" w:rsidRDefault="00A32177" w:rsidP="00962413">
            <w:pPr>
              <w:pStyle w:val="Normal-pool-Table"/>
              <w:jc w:val="right"/>
              <w:rPr>
                <w:lang w:eastAsia="en-KE"/>
              </w:rPr>
            </w:pPr>
            <w:r w:rsidRPr="00C20C2B">
              <w:rPr>
                <w:lang w:eastAsia="en-GB"/>
              </w:rPr>
              <w:t>–</w:t>
            </w:r>
          </w:p>
        </w:tc>
      </w:tr>
      <w:tr w:rsidR="00A32177" w:rsidRPr="00C20C2B" w14:paraId="199B98E8" w14:textId="77777777" w:rsidTr="00962413">
        <w:trPr>
          <w:trHeight w:val="57"/>
          <w:jc w:val="right"/>
        </w:trPr>
        <w:tc>
          <w:tcPr>
            <w:tcW w:w="2977" w:type="dxa"/>
            <w:tcBorders>
              <w:top w:val="nil"/>
              <w:left w:val="nil"/>
              <w:bottom w:val="nil"/>
              <w:right w:val="nil"/>
            </w:tcBorders>
            <w:hideMark/>
          </w:tcPr>
          <w:p w14:paraId="305B539D" w14:textId="77777777" w:rsidR="00A32177" w:rsidRPr="00C20C2B" w:rsidRDefault="00A32177" w:rsidP="00962413">
            <w:pPr>
              <w:pStyle w:val="Normal-pool-Table"/>
              <w:rPr>
                <w:lang w:eastAsia="en-KE"/>
              </w:rPr>
            </w:pPr>
            <w:r w:rsidRPr="00C20C2B">
              <w:rPr>
                <w:lang w:eastAsia="en-KE"/>
              </w:rPr>
              <w:t>Montenegro</w:t>
            </w:r>
          </w:p>
        </w:tc>
        <w:tc>
          <w:tcPr>
            <w:tcW w:w="2457" w:type="dxa"/>
            <w:tcBorders>
              <w:top w:val="nil"/>
              <w:left w:val="nil"/>
              <w:bottom w:val="nil"/>
              <w:right w:val="nil"/>
            </w:tcBorders>
            <w:noWrap/>
            <w:hideMark/>
          </w:tcPr>
          <w:p w14:paraId="3AA37BF6" w14:textId="75B41FD0"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2CD7629C" w14:textId="379C2EB3"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5DEED722" w14:textId="084956F4"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2EC012BD" w14:textId="10F05011" w:rsidR="00A32177" w:rsidRPr="00C20C2B" w:rsidRDefault="00A32177" w:rsidP="00962413">
            <w:pPr>
              <w:pStyle w:val="Normal-pool-Table"/>
              <w:jc w:val="right"/>
              <w:rPr>
                <w:lang w:eastAsia="en-KE"/>
              </w:rPr>
            </w:pPr>
            <w:r w:rsidRPr="00C20C2B">
              <w:rPr>
                <w:lang w:eastAsia="en-GB"/>
              </w:rPr>
              <w:t>–</w:t>
            </w:r>
          </w:p>
        </w:tc>
      </w:tr>
      <w:tr w:rsidR="00A32177" w:rsidRPr="00C20C2B" w14:paraId="7FE0A701" w14:textId="77777777" w:rsidTr="00962413">
        <w:trPr>
          <w:trHeight w:val="57"/>
          <w:jc w:val="right"/>
        </w:trPr>
        <w:tc>
          <w:tcPr>
            <w:tcW w:w="2977" w:type="dxa"/>
            <w:tcBorders>
              <w:top w:val="nil"/>
              <w:left w:val="nil"/>
              <w:bottom w:val="nil"/>
              <w:right w:val="nil"/>
            </w:tcBorders>
            <w:hideMark/>
          </w:tcPr>
          <w:p w14:paraId="0145B142" w14:textId="77777777" w:rsidR="00A32177" w:rsidRPr="00C20C2B" w:rsidRDefault="00A32177" w:rsidP="00962413">
            <w:pPr>
              <w:pStyle w:val="Normal-pool-Table"/>
              <w:rPr>
                <w:lang w:eastAsia="en-KE"/>
              </w:rPr>
            </w:pPr>
            <w:r w:rsidRPr="00C20C2B">
              <w:rPr>
                <w:lang w:eastAsia="en-KE"/>
              </w:rPr>
              <w:t>Morocco</w:t>
            </w:r>
          </w:p>
        </w:tc>
        <w:tc>
          <w:tcPr>
            <w:tcW w:w="2457" w:type="dxa"/>
            <w:tcBorders>
              <w:top w:val="nil"/>
              <w:left w:val="nil"/>
              <w:bottom w:val="nil"/>
              <w:right w:val="nil"/>
            </w:tcBorders>
            <w:noWrap/>
            <w:hideMark/>
          </w:tcPr>
          <w:p w14:paraId="69ADF48F" w14:textId="0C99E18A"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518C0C02" w14:textId="226B7637"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04B589EA" w14:textId="1BFF0C20"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437879AC" w14:textId="1CFBF1FF" w:rsidR="00A32177" w:rsidRPr="00C20C2B" w:rsidRDefault="00A32177" w:rsidP="00962413">
            <w:pPr>
              <w:pStyle w:val="Normal-pool-Table"/>
              <w:jc w:val="right"/>
              <w:rPr>
                <w:lang w:eastAsia="en-KE"/>
              </w:rPr>
            </w:pPr>
            <w:r w:rsidRPr="00C20C2B">
              <w:rPr>
                <w:lang w:eastAsia="en-GB"/>
              </w:rPr>
              <w:t>–</w:t>
            </w:r>
          </w:p>
        </w:tc>
      </w:tr>
      <w:tr w:rsidR="00A32177" w:rsidRPr="00C20C2B" w14:paraId="5E96E08A" w14:textId="77777777" w:rsidTr="00962413">
        <w:trPr>
          <w:trHeight w:val="57"/>
          <w:jc w:val="right"/>
        </w:trPr>
        <w:tc>
          <w:tcPr>
            <w:tcW w:w="2977" w:type="dxa"/>
            <w:tcBorders>
              <w:top w:val="nil"/>
              <w:left w:val="nil"/>
              <w:bottom w:val="nil"/>
              <w:right w:val="nil"/>
            </w:tcBorders>
            <w:hideMark/>
          </w:tcPr>
          <w:p w14:paraId="6873C44D" w14:textId="77777777" w:rsidR="00A32177" w:rsidRPr="00C20C2B" w:rsidRDefault="00A32177" w:rsidP="00962413">
            <w:pPr>
              <w:pStyle w:val="Normal-pool-Table"/>
              <w:rPr>
                <w:lang w:eastAsia="en-KE"/>
              </w:rPr>
            </w:pPr>
            <w:r w:rsidRPr="00C20C2B">
              <w:rPr>
                <w:lang w:eastAsia="en-KE"/>
              </w:rPr>
              <w:t>Mozambique</w:t>
            </w:r>
          </w:p>
        </w:tc>
        <w:tc>
          <w:tcPr>
            <w:tcW w:w="2457" w:type="dxa"/>
            <w:tcBorders>
              <w:top w:val="nil"/>
              <w:left w:val="nil"/>
              <w:bottom w:val="nil"/>
              <w:right w:val="nil"/>
            </w:tcBorders>
            <w:noWrap/>
            <w:hideMark/>
          </w:tcPr>
          <w:p w14:paraId="3C3EB064" w14:textId="4BBE1FA4"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4C01ADD1" w14:textId="76A9AE65"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7775FB52" w14:textId="45FA7F41"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0437752D" w14:textId="1CAD6959" w:rsidR="00A32177" w:rsidRPr="00C20C2B" w:rsidRDefault="00A32177" w:rsidP="00962413">
            <w:pPr>
              <w:pStyle w:val="Normal-pool-Table"/>
              <w:jc w:val="right"/>
              <w:rPr>
                <w:lang w:eastAsia="en-KE"/>
              </w:rPr>
            </w:pPr>
            <w:r w:rsidRPr="00C20C2B">
              <w:rPr>
                <w:lang w:eastAsia="en-GB"/>
              </w:rPr>
              <w:t>–</w:t>
            </w:r>
          </w:p>
        </w:tc>
      </w:tr>
      <w:tr w:rsidR="00A32177" w:rsidRPr="00C20C2B" w14:paraId="09B41707" w14:textId="77777777" w:rsidTr="00962413">
        <w:trPr>
          <w:trHeight w:val="57"/>
          <w:jc w:val="right"/>
        </w:trPr>
        <w:tc>
          <w:tcPr>
            <w:tcW w:w="2977" w:type="dxa"/>
            <w:tcBorders>
              <w:top w:val="nil"/>
              <w:left w:val="nil"/>
              <w:bottom w:val="nil"/>
              <w:right w:val="nil"/>
            </w:tcBorders>
            <w:hideMark/>
          </w:tcPr>
          <w:p w14:paraId="5D30F9E1" w14:textId="77777777" w:rsidR="00A32177" w:rsidRPr="00C20C2B" w:rsidRDefault="00A32177" w:rsidP="00962413">
            <w:pPr>
              <w:pStyle w:val="Normal-pool-Table"/>
              <w:rPr>
                <w:lang w:eastAsia="en-KE"/>
              </w:rPr>
            </w:pPr>
            <w:r w:rsidRPr="00C20C2B">
              <w:rPr>
                <w:lang w:eastAsia="en-KE"/>
              </w:rPr>
              <w:t>Myanmar</w:t>
            </w:r>
          </w:p>
        </w:tc>
        <w:tc>
          <w:tcPr>
            <w:tcW w:w="2457" w:type="dxa"/>
            <w:tcBorders>
              <w:top w:val="nil"/>
              <w:left w:val="nil"/>
              <w:bottom w:val="nil"/>
              <w:right w:val="nil"/>
            </w:tcBorders>
            <w:noWrap/>
            <w:hideMark/>
          </w:tcPr>
          <w:p w14:paraId="3AEF0E38" w14:textId="7EC18B5F"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00016040" w14:textId="60D04138"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4FD62BED" w14:textId="6FD8CE27"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665FF12C" w14:textId="351630AE" w:rsidR="00A32177" w:rsidRPr="00C20C2B" w:rsidRDefault="00A32177" w:rsidP="00962413">
            <w:pPr>
              <w:pStyle w:val="Normal-pool-Table"/>
              <w:jc w:val="right"/>
              <w:rPr>
                <w:lang w:eastAsia="en-KE"/>
              </w:rPr>
            </w:pPr>
            <w:r w:rsidRPr="00C20C2B">
              <w:rPr>
                <w:lang w:eastAsia="en-GB"/>
              </w:rPr>
              <w:t>–</w:t>
            </w:r>
          </w:p>
        </w:tc>
      </w:tr>
      <w:tr w:rsidR="00A32177" w:rsidRPr="00C20C2B" w14:paraId="303FCCBE" w14:textId="77777777" w:rsidTr="00962413">
        <w:trPr>
          <w:trHeight w:val="57"/>
          <w:jc w:val="right"/>
        </w:trPr>
        <w:tc>
          <w:tcPr>
            <w:tcW w:w="2977" w:type="dxa"/>
            <w:tcBorders>
              <w:top w:val="nil"/>
              <w:left w:val="nil"/>
              <w:bottom w:val="nil"/>
              <w:right w:val="nil"/>
            </w:tcBorders>
            <w:hideMark/>
          </w:tcPr>
          <w:p w14:paraId="5CE42C8D" w14:textId="77777777" w:rsidR="00A32177" w:rsidRPr="00C20C2B" w:rsidRDefault="00A32177" w:rsidP="00962413">
            <w:pPr>
              <w:pStyle w:val="Normal-pool-Table"/>
              <w:rPr>
                <w:lang w:eastAsia="en-KE"/>
              </w:rPr>
            </w:pPr>
            <w:r w:rsidRPr="00C20C2B">
              <w:rPr>
                <w:lang w:eastAsia="en-KE"/>
              </w:rPr>
              <w:t>Namibia</w:t>
            </w:r>
          </w:p>
        </w:tc>
        <w:tc>
          <w:tcPr>
            <w:tcW w:w="2457" w:type="dxa"/>
            <w:tcBorders>
              <w:top w:val="nil"/>
              <w:left w:val="nil"/>
              <w:bottom w:val="nil"/>
              <w:right w:val="nil"/>
            </w:tcBorders>
            <w:noWrap/>
            <w:hideMark/>
          </w:tcPr>
          <w:p w14:paraId="388E023A" w14:textId="1E1CC6B5"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3AF83F37" w14:textId="5B4E8DF1"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609DFA25" w14:textId="4E8758F3"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27923D20" w14:textId="1CC429D9" w:rsidR="00A32177" w:rsidRPr="00C20C2B" w:rsidRDefault="00A32177" w:rsidP="00962413">
            <w:pPr>
              <w:pStyle w:val="Normal-pool-Table"/>
              <w:jc w:val="right"/>
              <w:rPr>
                <w:lang w:eastAsia="en-KE"/>
              </w:rPr>
            </w:pPr>
            <w:r w:rsidRPr="00C20C2B">
              <w:rPr>
                <w:lang w:eastAsia="en-GB"/>
              </w:rPr>
              <w:t>–</w:t>
            </w:r>
          </w:p>
        </w:tc>
      </w:tr>
      <w:tr w:rsidR="00A32177" w:rsidRPr="00C20C2B" w14:paraId="42C49E50" w14:textId="77777777" w:rsidTr="00962413">
        <w:trPr>
          <w:trHeight w:val="57"/>
          <w:jc w:val="right"/>
        </w:trPr>
        <w:tc>
          <w:tcPr>
            <w:tcW w:w="2977" w:type="dxa"/>
            <w:tcBorders>
              <w:top w:val="nil"/>
              <w:left w:val="nil"/>
              <w:bottom w:val="nil"/>
              <w:right w:val="nil"/>
            </w:tcBorders>
            <w:hideMark/>
          </w:tcPr>
          <w:p w14:paraId="1A9E5FE1" w14:textId="4107EB66" w:rsidR="00A32177" w:rsidRPr="00C20C2B" w:rsidRDefault="00FE74F4" w:rsidP="00962413">
            <w:pPr>
              <w:pStyle w:val="Normal-pool-Table"/>
              <w:rPr>
                <w:lang w:eastAsia="en-KE"/>
              </w:rPr>
            </w:pPr>
            <w:proofErr w:type="spellStart"/>
            <w:r>
              <w:rPr>
                <w:lang w:eastAsia="en-KE"/>
              </w:rPr>
              <w:t>Naoero</w:t>
            </w:r>
            <w:proofErr w:type="spellEnd"/>
          </w:p>
        </w:tc>
        <w:tc>
          <w:tcPr>
            <w:tcW w:w="2457" w:type="dxa"/>
            <w:tcBorders>
              <w:top w:val="nil"/>
              <w:left w:val="nil"/>
              <w:bottom w:val="nil"/>
              <w:right w:val="nil"/>
            </w:tcBorders>
            <w:noWrap/>
            <w:hideMark/>
          </w:tcPr>
          <w:p w14:paraId="48D0FFD2" w14:textId="03A9AC4D"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14F30744" w14:textId="2703E813"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4A6A655D" w14:textId="0A5C04C7"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6EBF7A52" w14:textId="33B1483F" w:rsidR="00A32177" w:rsidRPr="00C20C2B" w:rsidRDefault="00A32177" w:rsidP="00962413">
            <w:pPr>
              <w:pStyle w:val="Normal-pool-Table"/>
              <w:jc w:val="right"/>
              <w:rPr>
                <w:lang w:eastAsia="en-KE"/>
              </w:rPr>
            </w:pPr>
            <w:r w:rsidRPr="00C20C2B">
              <w:rPr>
                <w:lang w:eastAsia="en-GB"/>
              </w:rPr>
              <w:t>–</w:t>
            </w:r>
          </w:p>
        </w:tc>
      </w:tr>
      <w:tr w:rsidR="00A32177" w:rsidRPr="00C20C2B" w14:paraId="5B0A6EA6" w14:textId="77777777" w:rsidTr="00962413">
        <w:trPr>
          <w:trHeight w:val="57"/>
          <w:jc w:val="right"/>
        </w:trPr>
        <w:tc>
          <w:tcPr>
            <w:tcW w:w="2977" w:type="dxa"/>
            <w:tcBorders>
              <w:top w:val="nil"/>
              <w:left w:val="nil"/>
              <w:bottom w:val="nil"/>
              <w:right w:val="nil"/>
            </w:tcBorders>
            <w:hideMark/>
          </w:tcPr>
          <w:p w14:paraId="0BFA4D17" w14:textId="77777777" w:rsidR="00A32177" w:rsidRPr="00C20C2B" w:rsidRDefault="00A32177" w:rsidP="00962413">
            <w:pPr>
              <w:pStyle w:val="Normal-pool-Table"/>
              <w:rPr>
                <w:lang w:eastAsia="en-KE"/>
              </w:rPr>
            </w:pPr>
            <w:r w:rsidRPr="00C20C2B">
              <w:rPr>
                <w:lang w:eastAsia="en-KE"/>
              </w:rPr>
              <w:t>Nepal</w:t>
            </w:r>
          </w:p>
        </w:tc>
        <w:tc>
          <w:tcPr>
            <w:tcW w:w="2457" w:type="dxa"/>
            <w:tcBorders>
              <w:top w:val="nil"/>
              <w:left w:val="nil"/>
              <w:bottom w:val="nil"/>
              <w:right w:val="nil"/>
            </w:tcBorders>
            <w:noWrap/>
            <w:hideMark/>
          </w:tcPr>
          <w:p w14:paraId="1C6C1FA8" w14:textId="04032465"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7B0741A0" w14:textId="5C01D1FA"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606D8FE8" w14:textId="57D57D7E"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6636AFFD" w14:textId="709A269F" w:rsidR="00A32177" w:rsidRPr="00C20C2B" w:rsidRDefault="00A32177" w:rsidP="00962413">
            <w:pPr>
              <w:pStyle w:val="Normal-pool-Table"/>
              <w:jc w:val="right"/>
              <w:rPr>
                <w:lang w:eastAsia="en-KE"/>
              </w:rPr>
            </w:pPr>
            <w:r w:rsidRPr="00C20C2B">
              <w:rPr>
                <w:lang w:eastAsia="en-GB"/>
              </w:rPr>
              <w:t>–</w:t>
            </w:r>
          </w:p>
        </w:tc>
      </w:tr>
      <w:tr w:rsidR="00DA7A1F" w:rsidRPr="00C20C2B" w14:paraId="66ECF244" w14:textId="77777777" w:rsidTr="00962413">
        <w:trPr>
          <w:trHeight w:val="57"/>
          <w:jc w:val="right"/>
        </w:trPr>
        <w:tc>
          <w:tcPr>
            <w:tcW w:w="2977" w:type="dxa"/>
            <w:tcBorders>
              <w:top w:val="nil"/>
              <w:left w:val="nil"/>
              <w:bottom w:val="nil"/>
              <w:right w:val="nil"/>
            </w:tcBorders>
            <w:hideMark/>
          </w:tcPr>
          <w:p w14:paraId="3A43CC2B" w14:textId="77777777" w:rsidR="00DA7A1F" w:rsidRPr="00C20C2B" w:rsidRDefault="00DA7A1F" w:rsidP="00962413">
            <w:pPr>
              <w:pStyle w:val="Normal-pool-Table"/>
              <w:rPr>
                <w:lang w:eastAsia="en-KE"/>
              </w:rPr>
            </w:pPr>
            <w:r w:rsidRPr="00C20C2B">
              <w:rPr>
                <w:lang w:eastAsia="en-KE"/>
              </w:rPr>
              <w:t>Netherlands (Kingdom of the)</w:t>
            </w:r>
          </w:p>
        </w:tc>
        <w:tc>
          <w:tcPr>
            <w:tcW w:w="2457" w:type="dxa"/>
            <w:tcBorders>
              <w:top w:val="nil"/>
              <w:left w:val="nil"/>
              <w:bottom w:val="nil"/>
              <w:right w:val="nil"/>
            </w:tcBorders>
            <w:noWrap/>
            <w:hideMark/>
          </w:tcPr>
          <w:p w14:paraId="55FC5CBF" w14:textId="64001262" w:rsidR="00DA7A1F" w:rsidRPr="00C20C2B" w:rsidRDefault="00DA7A1F" w:rsidP="00962413">
            <w:pPr>
              <w:pStyle w:val="Normal-pool-Table"/>
              <w:jc w:val="right"/>
              <w:rPr>
                <w:lang w:eastAsia="en-KE"/>
              </w:rPr>
            </w:pPr>
            <w:r w:rsidRPr="00C20C2B">
              <w:rPr>
                <w:lang w:eastAsia="en-KE"/>
              </w:rPr>
              <w:t xml:space="preserve">1.295 </w:t>
            </w:r>
          </w:p>
        </w:tc>
        <w:tc>
          <w:tcPr>
            <w:tcW w:w="1408" w:type="dxa"/>
            <w:tcBorders>
              <w:top w:val="nil"/>
              <w:left w:val="nil"/>
              <w:bottom w:val="nil"/>
              <w:right w:val="nil"/>
            </w:tcBorders>
            <w:noWrap/>
            <w:hideMark/>
          </w:tcPr>
          <w:p w14:paraId="4D7EDE08" w14:textId="35338001" w:rsidR="00DA7A1F" w:rsidRPr="00C20C2B" w:rsidRDefault="00DA7A1F" w:rsidP="00962413">
            <w:pPr>
              <w:pStyle w:val="Normal-pool-Table"/>
              <w:jc w:val="right"/>
              <w:rPr>
                <w:lang w:eastAsia="en-KE"/>
              </w:rPr>
            </w:pPr>
            <w:r w:rsidRPr="00C20C2B">
              <w:rPr>
                <w:lang w:eastAsia="en-KE"/>
              </w:rPr>
              <w:t>76</w:t>
            </w:r>
            <w:r w:rsidR="00962413" w:rsidRPr="00C20C2B">
              <w:rPr>
                <w:lang w:eastAsia="en-KE"/>
              </w:rPr>
              <w:t xml:space="preserve"> </w:t>
            </w:r>
            <w:r w:rsidRPr="00C20C2B">
              <w:rPr>
                <w:lang w:eastAsia="en-KE"/>
              </w:rPr>
              <w:t xml:space="preserve">567 </w:t>
            </w:r>
          </w:p>
        </w:tc>
        <w:tc>
          <w:tcPr>
            <w:tcW w:w="1368" w:type="dxa"/>
            <w:tcBorders>
              <w:top w:val="nil"/>
              <w:left w:val="nil"/>
              <w:bottom w:val="nil"/>
              <w:right w:val="nil"/>
            </w:tcBorders>
            <w:noWrap/>
            <w:hideMark/>
          </w:tcPr>
          <w:p w14:paraId="1718C029" w14:textId="1140F8BA" w:rsidR="00DA7A1F" w:rsidRPr="00C20C2B" w:rsidRDefault="00DA7A1F" w:rsidP="00962413">
            <w:pPr>
              <w:pStyle w:val="Normal-pool-Table"/>
              <w:jc w:val="right"/>
              <w:rPr>
                <w:lang w:eastAsia="en-KE"/>
              </w:rPr>
            </w:pPr>
            <w:r w:rsidRPr="00C20C2B">
              <w:rPr>
                <w:lang w:eastAsia="en-KE"/>
              </w:rPr>
              <w:t>79</w:t>
            </w:r>
            <w:r w:rsidR="00962413" w:rsidRPr="00C20C2B">
              <w:rPr>
                <w:lang w:eastAsia="en-KE"/>
              </w:rPr>
              <w:t xml:space="preserve"> </w:t>
            </w:r>
            <w:r w:rsidRPr="00C20C2B">
              <w:rPr>
                <w:lang w:eastAsia="en-KE"/>
              </w:rPr>
              <w:t xml:space="preserve">737 </w:t>
            </w:r>
          </w:p>
        </w:tc>
        <w:tc>
          <w:tcPr>
            <w:tcW w:w="1287" w:type="dxa"/>
            <w:tcBorders>
              <w:top w:val="nil"/>
              <w:left w:val="nil"/>
              <w:bottom w:val="nil"/>
              <w:right w:val="nil"/>
            </w:tcBorders>
            <w:noWrap/>
            <w:hideMark/>
          </w:tcPr>
          <w:p w14:paraId="2B90A3E9" w14:textId="24F170BB" w:rsidR="00DA7A1F" w:rsidRPr="00C20C2B" w:rsidRDefault="00DA7A1F" w:rsidP="00962413">
            <w:pPr>
              <w:pStyle w:val="Normal-pool-Table"/>
              <w:jc w:val="right"/>
              <w:rPr>
                <w:lang w:eastAsia="en-KE"/>
              </w:rPr>
            </w:pPr>
            <w:r w:rsidRPr="00C20C2B">
              <w:rPr>
                <w:lang w:eastAsia="en-KE"/>
              </w:rPr>
              <w:t>74</w:t>
            </w:r>
            <w:r w:rsidR="00962413" w:rsidRPr="00C20C2B">
              <w:rPr>
                <w:lang w:eastAsia="en-KE"/>
              </w:rPr>
              <w:t xml:space="preserve"> </w:t>
            </w:r>
            <w:r w:rsidRPr="00C20C2B">
              <w:rPr>
                <w:lang w:eastAsia="en-KE"/>
              </w:rPr>
              <w:t xml:space="preserve">767 </w:t>
            </w:r>
          </w:p>
        </w:tc>
      </w:tr>
      <w:tr w:rsidR="00DA7A1F" w:rsidRPr="00C20C2B" w14:paraId="19C0045C" w14:textId="77777777" w:rsidTr="00962413">
        <w:trPr>
          <w:trHeight w:val="57"/>
          <w:jc w:val="right"/>
        </w:trPr>
        <w:tc>
          <w:tcPr>
            <w:tcW w:w="2977" w:type="dxa"/>
            <w:tcBorders>
              <w:top w:val="nil"/>
              <w:left w:val="nil"/>
              <w:bottom w:val="nil"/>
              <w:right w:val="nil"/>
            </w:tcBorders>
            <w:hideMark/>
          </w:tcPr>
          <w:p w14:paraId="2B1705A1" w14:textId="77777777" w:rsidR="00DA7A1F" w:rsidRPr="00C20C2B" w:rsidRDefault="00DA7A1F" w:rsidP="00962413">
            <w:pPr>
              <w:pStyle w:val="Normal-pool-Table"/>
              <w:rPr>
                <w:lang w:eastAsia="en-KE"/>
              </w:rPr>
            </w:pPr>
            <w:r w:rsidRPr="00C20C2B">
              <w:rPr>
                <w:lang w:eastAsia="en-KE"/>
              </w:rPr>
              <w:t>New Zealand</w:t>
            </w:r>
          </w:p>
        </w:tc>
        <w:tc>
          <w:tcPr>
            <w:tcW w:w="2457" w:type="dxa"/>
            <w:tcBorders>
              <w:top w:val="nil"/>
              <w:left w:val="nil"/>
              <w:bottom w:val="nil"/>
              <w:right w:val="nil"/>
            </w:tcBorders>
            <w:noWrap/>
            <w:hideMark/>
          </w:tcPr>
          <w:p w14:paraId="2D3FACAF" w14:textId="33469F89" w:rsidR="00DA7A1F" w:rsidRPr="00C20C2B" w:rsidRDefault="00DA7A1F" w:rsidP="00962413">
            <w:pPr>
              <w:pStyle w:val="Normal-pool-Table"/>
              <w:jc w:val="right"/>
              <w:rPr>
                <w:lang w:eastAsia="en-KE"/>
              </w:rPr>
            </w:pPr>
            <w:r w:rsidRPr="00C20C2B">
              <w:rPr>
                <w:lang w:eastAsia="en-KE"/>
              </w:rPr>
              <w:t xml:space="preserve">0.301 </w:t>
            </w:r>
          </w:p>
        </w:tc>
        <w:tc>
          <w:tcPr>
            <w:tcW w:w="1408" w:type="dxa"/>
            <w:tcBorders>
              <w:top w:val="nil"/>
              <w:left w:val="nil"/>
              <w:bottom w:val="nil"/>
              <w:right w:val="nil"/>
            </w:tcBorders>
            <w:noWrap/>
            <w:hideMark/>
          </w:tcPr>
          <w:p w14:paraId="7ED07C14" w14:textId="5318A10C" w:rsidR="00DA7A1F" w:rsidRPr="00C20C2B" w:rsidRDefault="00DA7A1F" w:rsidP="00962413">
            <w:pPr>
              <w:pStyle w:val="Normal-pool-Table"/>
              <w:jc w:val="right"/>
              <w:rPr>
                <w:lang w:eastAsia="en-KE"/>
              </w:rPr>
            </w:pPr>
            <w:r w:rsidRPr="00C20C2B">
              <w:rPr>
                <w:lang w:eastAsia="en-KE"/>
              </w:rPr>
              <w:t>17</w:t>
            </w:r>
            <w:r w:rsidR="00962413" w:rsidRPr="00C20C2B">
              <w:rPr>
                <w:lang w:eastAsia="en-KE"/>
              </w:rPr>
              <w:t xml:space="preserve"> </w:t>
            </w:r>
            <w:r w:rsidRPr="00C20C2B">
              <w:rPr>
                <w:lang w:eastAsia="en-KE"/>
              </w:rPr>
              <w:t xml:space="preserve">796 </w:t>
            </w:r>
          </w:p>
        </w:tc>
        <w:tc>
          <w:tcPr>
            <w:tcW w:w="1368" w:type="dxa"/>
            <w:tcBorders>
              <w:top w:val="nil"/>
              <w:left w:val="nil"/>
              <w:bottom w:val="nil"/>
              <w:right w:val="nil"/>
            </w:tcBorders>
            <w:noWrap/>
            <w:hideMark/>
          </w:tcPr>
          <w:p w14:paraId="1F35088C" w14:textId="4E1AB62D" w:rsidR="00DA7A1F" w:rsidRPr="00C20C2B" w:rsidRDefault="00DA7A1F" w:rsidP="00962413">
            <w:pPr>
              <w:pStyle w:val="Normal-pool-Table"/>
              <w:jc w:val="right"/>
              <w:rPr>
                <w:lang w:eastAsia="en-KE"/>
              </w:rPr>
            </w:pPr>
            <w:r w:rsidRPr="00C20C2B">
              <w:rPr>
                <w:lang w:eastAsia="en-KE"/>
              </w:rPr>
              <w:t>18</w:t>
            </w:r>
            <w:r w:rsidR="00962413" w:rsidRPr="00C20C2B">
              <w:rPr>
                <w:lang w:eastAsia="en-KE"/>
              </w:rPr>
              <w:t xml:space="preserve"> </w:t>
            </w:r>
            <w:r w:rsidRPr="00C20C2B">
              <w:rPr>
                <w:lang w:eastAsia="en-KE"/>
              </w:rPr>
              <w:t xml:space="preserve">533 </w:t>
            </w:r>
          </w:p>
        </w:tc>
        <w:tc>
          <w:tcPr>
            <w:tcW w:w="1287" w:type="dxa"/>
            <w:tcBorders>
              <w:top w:val="nil"/>
              <w:left w:val="nil"/>
              <w:bottom w:val="nil"/>
              <w:right w:val="nil"/>
            </w:tcBorders>
            <w:noWrap/>
            <w:hideMark/>
          </w:tcPr>
          <w:p w14:paraId="5095B14F" w14:textId="1582E232" w:rsidR="00DA7A1F" w:rsidRPr="00C20C2B" w:rsidRDefault="00DA7A1F" w:rsidP="00962413">
            <w:pPr>
              <w:pStyle w:val="Normal-pool-Table"/>
              <w:jc w:val="right"/>
              <w:rPr>
                <w:lang w:eastAsia="en-KE"/>
              </w:rPr>
            </w:pPr>
            <w:r w:rsidRPr="00C20C2B">
              <w:rPr>
                <w:lang w:eastAsia="en-KE"/>
              </w:rPr>
              <w:t>17</w:t>
            </w:r>
            <w:r w:rsidR="00962413" w:rsidRPr="00C20C2B">
              <w:rPr>
                <w:lang w:eastAsia="en-KE"/>
              </w:rPr>
              <w:t xml:space="preserve"> </w:t>
            </w:r>
            <w:r w:rsidRPr="00C20C2B">
              <w:rPr>
                <w:lang w:eastAsia="en-KE"/>
              </w:rPr>
              <w:t xml:space="preserve">378 </w:t>
            </w:r>
          </w:p>
        </w:tc>
      </w:tr>
      <w:tr w:rsidR="00962413" w:rsidRPr="00C20C2B" w14:paraId="1EAAF885" w14:textId="77777777" w:rsidTr="00962413">
        <w:trPr>
          <w:trHeight w:val="57"/>
          <w:jc w:val="right"/>
        </w:trPr>
        <w:tc>
          <w:tcPr>
            <w:tcW w:w="2977" w:type="dxa"/>
            <w:tcBorders>
              <w:top w:val="nil"/>
              <w:left w:val="nil"/>
              <w:bottom w:val="nil"/>
              <w:right w:val="nil"/>
            </w:tcBorders>
            <w:hideMark/>
          </w:tcPr>
          <w:p w14:paraId="7673FD08" w14:textId="77777777" w:rsidR="00962413" w:rsidRPr="00C20C2B" w:rsidRDefault="00962413" w:rsidP="00962413">
            <w:pPr>
              <w:pStyle w:val="Normal-pool-Table"/>
              <w:rPr>
                <w:lang w:eastAsia="en-KE"/>
              </w:rPr>
            </w:pPr>
            <w:r w:rsidRPr="00C20C2B">
              <w:rPr>
                <w:lang w:eastAsia="en-KE"/>
              </w:rPr>
              <w:t>Nicaragua</w:t>
            </w:r>
          </w:p>
        </w:tc>
        <w:tc>
          <w:tcPr>
            <w:tcW w:w="2457" w:type="dxa"/>
            <w:tcBorders>
              <w:top w:val="nil"/>
              <w:left w:val="nil"/>
              <w:bottom w:val="nil"/>
              <w:right w:val="nil"/>
            </w:tcBorders>
            <w:noWrap/>
            <w:hideMark/>
          </w:tcPr>
          <w:p w14:paraId="5ABF2446" w14:textId="1D5C88B8" w:rsidR="00962413" w:rsidRPr="00C20C2B" w:rsidRDefault="00962413"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71DF81BF" w14:textId="639142EC" w:rsidR="00962413" w:rsidRPr="00C20C2B" w:rsidRDefault="00962413"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268160F1" w14:textId="33FFBA84" w:rsidR="00962413" w:rsidRPr="00C20C2B" w:rsidRDefault="00962413"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4C70CE66" w14:textId="70D0115D" w:rsidR="00962413" w:rsidRPr="00C20C2B" w:rsidRDefault="00962413" w:rsidP="00962413">
            <w:pPr>
              <w:pStyle w:val="Normal-pool-Table"/>
              <w:jc w:val="right"/>
              <w:rPr>
                <w:lang w:eastAsia="en-KE"/>
              </w:rPr>
            </w:pPr>
            <w:r w:rsidRPr="00C20C2B">
              <w:rPr>
                <w:lang w:eastAsia="en-GB"/>
              </w:rPr>
              <w:t>–</w:t>
            </w:r>
          </w:p>
        </w:tc>
      </w:tr>
      <w:tr w:rsidR="00962413" w:rsidRPr="00C20C2B" w14:paraId="7850A5D5" w14:textId="77777777" w:rsidTr="00962413">
        <w:trPr>
          <w:trHeight w:val="57"/>
          <w:jc w:val="right"/>
        </w:trPr>
        <w:tc>
          <w:tcPr>
            <w:tcW w:w="2977" w:type="dxa"/>
            <w:tcBorders>
              <w:top w:val="nil"/>
              <w:left w:val="nil"/>
              <w:bottom w:val="nil"/>
              <w:right w:val="nil"/>
            </w:tcBorders>
            <w:hideMark/>
          </w:tcPr>
          <w:p w14:paraId="200CDB83" w14:textId="77777777" w:rsidR="00962413" w:rsidRPr="00C20C2B" w:rsidRDefault="00962413" w:rsidP="00962413">
            <w:pPr>
              <w:pStyle w:val="Normal-pool-Table"/>
              <w:rPr>
                <w:lang w:eastAsia="en-KE"/>
              </w:rPr>
            </w:pPr>
            <w:r w:rsidRPr="00C20C2B">
              <w:rPr>
                <w:lang w:eastAsia="en-KE"/>
              </w:rPr>
              <w:t>Niger</w:t>
            </w:r>
          </w:p>
        </w:tc>
        <w:tc>
          <w:tcPr>
            <w:tcW w:w="2457" w:type="dxa"/>
            <w:tcBorders>
              <w:top w:val="nil"/>
              <w:left w:val="nil"/>
              <w:bottom w:val="nil"/>
              <w:right w:val="nil"/>
            </w:tcBorders>
            <w:noWrap/>
            <w:hideMark/>
          </w:tcPr>
          <w:p w14:paraId="284DF839" w14:textId="49A8EBE6" w:rsidR="00962413" w:rsidRPr="00C20C2B" w:rsidRDefault="00962413"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52386F0F" w14:textId="4F328812" w:rsidR="00962413" w:rsidRPr="00C20C2B" w:rsidRDefault="00962413"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5A096FCF" w14:textId="30357064" w:rsidR="00962413" w:rsidRPr="00C20C2B" w:rsidRDefault="00962413"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37133E7A" w14:textId="503DC03A" w:rsidR="00962413" w:rsidRPr="00C20C2B" w:rsidRDefault="00962413" w:rsidP="00962413">
            <w:pPr>
              <w:pStyle w:val="Normal-pool-Table"/>
              <w:jc w:val="right"/>
              <w:rPr>
                <w:lang w:eastAsia="en-KE"/>
              </w:rPr>
            </w:pPr>
            <w:r w:rsidRPr="00C20C2B">
              <w:rPr>
                <w:lang w:eastAsia="en-GB"/>
              </w:rPr>
              <w:t>–</w:t>
            </w:r>
          </w:p>
        </w:tc>
      </w:tr>
      <w:tr w:rsidR="00DA7A1F" w:rsidRPr="00C20C2B" w14:paraId="1CBF56D5" w14:textId="77777777" w:rsidTr="00962413">
        <w:trPr>
          <w:trHeight w:val="57"/>
          <w:jc w:val="right"/>
        </w:trPr>
        <w:tc>
          <w:tcPr>
            <w:tcW w:w="2977" w:type="dxa"/>
            <w:tcBorders>
              <w:top w:val="nil"/>
              <w:left w:val="nil"/>
              <w:bottom w:val="nil"/>
              <w:right w:val="nil"/>
            </w:tcBorders>
            <w:hideMark/>
          </w:tcPr>
          <w:p w14:paraId="48F6E293" w14:textId="77777777" w:rsidR="00DA7A1F" w:rsidRPr="00C20C2B" w:rsidRDefault="00DA7A1F" w:rsidP="00962413">
            <w:pPr>
              <w:pStyle w:val="Normal-pool-Table"/>
              <w:rPr>
                <w:lang w:eastAsia="en-KE"/>
              </w:rPr>
            </w:pPr>
            <w:r w:rsidRPr="00C20C2B">
              <w:rPr>
                <w:lang w:eastAsia="en-KE"/>
              </w:rPr>
              <w:t>Nigeria</w:t>
            </w:r>
          </w:p>
        </w:tc>
        <w:tc>
          <w:tcPr>
            <w:tcW w:w="2457" w:type="dxa"/>
            <w:tcBorders>
              <w:top w:val="nil"/>
              <w:left w:val="nil"/>
              <w:bottom w:val="nil"/>
              <w:right w:val="nil"/>
            </w:tcBorders>
            <w:noWrap/>
            <w:hideMark/>
          </w:tcPr>
          <w:p w14:paraId="425F0788" w14:textId="01A2D050" w:rsidR="00DA7A1F" w:rsidRPr="00C20C2B" w:rsidRDefault="00DA7A1F" w:rsidP="00962413">
            <w:pPr>
              <w:pStyle w:val="Normal-pool-Table"/>
              <w:jc w:val="right"/>
              <w:rPr>
                <w:lang w:eastAsia="en-KE"/>
              </w:rPr>
            </w:pPr>
            <w:r w:rsidRPr="00C20C2B">
              <w:rPr>
                <w:lang w:eastAsia="en-KE"/>
              </w:rPr>
              <w:t xml:space="preserve">0.150 </w:t>
            </w:r>
          </w:p>
        </w:tc>
        <w:tc>
          <w:tcPr>
            <w:tcW w:w="1408" w:type="dxa"/>
            <w:tcBorders>
              <w:top w:val="nil"/>
              <w:left w:val="nil"/>
              <w:bottom w:val="nil"/>
              <w:right w:val="nil"/>
            </w:tcBorders>
            <w:noWrap/>
            <w:hideMark/>
          </w:tcPr>
          <w:p w14:paraId="52B0B5FC" w14:textId="00626BD6" w:rsidR="00DA7A1F" w:rsidRPr="00C20C2B" w:rsidRDefault="00DA7A1F" w:rsidP="00962413">
            <w:pPr>
              <w:pStyle w:val="Normal-pool-Table"/>
              <w:jc w:val="right"/>
              <w:rPr>
                <w:lang w:eastAsia="en-KE"/>
              </w:rPr>
            </w:pPr>
            <w:r w:rsidRPr="00C20C2B">
              <w:rPr>
                <w:lang w:eastAsia="en-KE"/>
              </w:rPr>
              <w:t>8</w:t>
            </w:r>
            <w:r w:rsidR="00962413" w:rsidRPr="00C20C2B">
              <w:rPr>
                <w:lang w:eastAsia="en-KE"/>
              </w:rPr>
              <w:t xml:space="preserve"> </w:t>
            </w:r>
            <w:r w:rsidRPr="00C20C2B">
              <w:rPr>
                <w:lang w:eastAsia="en-KE"/>
              </w:rPr>
              <w:t xml:space="preserve">868 </w:t>
            </w:r>
          </w:p>
        </w:tc>
        <w:tc>
          <w:tcPr>
            <w:tcW w:w="1368" w:type="dxa"/>
            <w:tcBorders>
              <w:top w:val="nil"/>
              <w:left w:val="nil"/>
              <w:bottom w:val="nil"/>
              <w:right w:val="nil"/>
            </w:tcBorders>
            <w:noWrap/>
            <w:hideMark/>
          </w:tcPr>
          <w:p w14:paraId="60426C9F" w14:textId="3F4F3EE0" w:rsidR="00DA7A1F" w:rsidRPr="00C20C2B" w:rsidRDefault="00DA7A1F" w:rsidP="00962413">
            <w:pPr>
              <w:pStyle w:val="Normal-pool-Table"/>
              <w:jc w:val="right"/>
              <w:rPr>
                <w:lang w:eastAsia="en-KE"/>
              </w:rPr>
            </w:pPr>
            <w:r w:rsidRPr="00C20C2B">
              <w:rPr>
                <w:lang w:eastAsia="en-KE"/>
              </w:rPr>
              <w:t>9</w:t>
            </w:r>
            <w:r w:rsidR="00962413" w:rsidRPr="00C20C2B">
              <w:rPr>
                <w:lang w:eastAsia="en-KE"/>
              </w:rPr>
              <w:t xml:space="preserve"> </w:t>
            </w:r>
            <w:r w:rsidRPr="00C20C2B">
              <w:rPr>
                <w:lang w:eastAsia="en-KE"/>
              </w:rPr>
              <w:t xml:space="preserve">235 </w:t>
            </w:r>
          </w:p>
        </w:tc>
        <w:tc>
          <w:tcPr>
            <w:tcW w:w="1287" w:type="dxa"/>
            <w:tcBorders>
              <w:top w:val="nil"/>
              <w:left w:val="nil"/>
              <w:bottom w:val="nil"/>
              <w:right w:val="nil"/>
            </w:tcBorders>
            <w:noWrap/>
            <w:hideMark/>
          </w:tcPr>
          <w:p w14:paraId="6F4DF510" w14:textId="23EBD459" w:rsidR="00DA7A1F" w:rsidRPr="00C20C2B" w:rsidRDefault="00DA7A1F" w:rsidP="00962413">
            <w:pPr>
              <w:pStyle w:val="Normal-pool-Table"/>
              <w:jc w:val="right"/>
              <w:rPr>
                <w:lang w:eastAsia="en-KE"/>
              </w:rPr>
            </w:pPr>
            <w:r w:rsidRPr="00C20C2B">
              <w:rPr>
                <w:lang w:eastAsia="en-KE"/>
              </w:rPr>
              <w:t>8</w:t>
            </w:r>
            <w:r w:rsidR="00962413" w:rsidRPr="00C20C2B">
              <w:rPr>
                <w:lang w:eastAsia="en-KE"/>
              </w:rPr>
              <w:t xml:space="preserve"> </w:t>
            </w:r>
            <w:r w:rsidRPr="00C20C2B">
              <w:rPr>
                <w:lang w:eastAsia="en-KE"/>
              </w:rPr>
              <w:t xml:space="preserve">659 </w:t>
            </w:r>
          </w:p>
        </w:tc>
      </w:tr>
      <w:tr w:rsidR="00962413" w:rsidRPr="00C20C2B" w14:paraId="28C81996" w14:textId="77777777" w:rsidTr="00962413">
        <w:trPr>
          <w:trHeight w:val="57"/>
          <w:jc w:val="right"/>
        </w:trPr>
        <w:tc>
          <w:tcPr>
            <w:tcW w:w="2977" w:type="dxa"/>
            <w:tcBorders>
              <w:top w:val="nil"/>
              <w:left w:val="nil"/>
              <w:bottom w:val="nil"/>
              <w:right w:val="nil"/>
            </w:tcBorders>
            <w:hideMark/>
          </w:tcPr>
          <w:p w14:paraId="7372F222" w14:textId="77777777" w:rsidR="00962413" w:rsidRPr="00C20C2B" w:rsidRDefault="00962413" w:rsidP="00962413">
            <w:pPr>
              <w:pStyle w:val="Normal-pool-Table"/>
              <w:rPr>
                <w:lang w:eastAsia="en-KE"/>
              </w:rPr>
            </w:pPr>
            <w:r w:rsidRPr="00C20C2B">
              <w:rPr>
                <w:lang w:eastAsia="en-KE"/>
              </w:rPr>
              <w:t>Niue</w:t>
            </w:r>
          </w:p>
        </w:tc>
        <w:tc>
          <w:tcPr>
            <w:tcW w:w="2457" w:type="dxa"/>
            <w:tcBorders>
              <w:top w:val="nil"/>
              <w:left w:val="nil"/>
              <w:bottom w:val="nil"/>
              <w:right w:val="nil"/>
            </w:tcBorders>
            <w:noWrap/>
            <w:hideMark/>
          </w:tcPr>
          <w:p w14:paraId="1BBFEA81" w14:textId="637B4D5A" w:rsidR="00962413" w:rsidRPr="00C20C2B" w:rsidRDefault="00962413"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2C941CEC" w14:textId="36DA4212" w:rsidR="00962413" w:rsidRPr="00C20C2B" w:rsidRDefault="00962413"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49265D34" w14:textId="09F149E0" w:rsidR="00962413" w:rsidRPr="00C20C2B" w:rsidRDefault="00962413"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5FD27B11" w14:textId="052E5FBD" w:rsidR="00962413" w:rsidRPr="00C20C2B" w:rsidRDefault="00962413" w:rsidP="00962413">
            <w:pPr>
              <w:pStyle w:val="Normal-pool-Table"/>
              <w:jc w:val="right"/>
              <w:rPr>
                <w:lang w:eastAsia="en-KE"/>
              </w:rPr>
            </w:pPr>
            <w:r w:rsidRPr="00C20C2B">
              <w:rPr>
                <w:lang w:eastAsia="en-GB"/>
              </w:rPr>
              <w:t>–</w:t>
            </w:r>
          </w:p>
        </w:tc>
      </w:tr>
      <w:tr w:rsidR="00962413" w:rsidRPr="00C20C2B" w14:paraId="27761F10" w14:textId="77777777" w:rsidTr="00962413">
        <w:trPr>
          <w:trHeight w:val="57"/>
          <w:jc w:val="right"/>
        </w:trPr>
        <w:tc>
          <w:tcPr>
            <w:tcW w:w="2977" w:type="dxa"/>
            <w:tcBorders>
              <w:top w:val="nil"/>
              <w:left w:val="nil"/>
              <w:bottom w:val="nil"/>
              <w:right w:val="nil"/>
            </w:tcBorders>
            <w:hideMark/>
          </w:tcPr>
          <w:p w14:paraId="1F8A643D" w14:textId="77777777" w:rsidR="00962413" w:rsidRPr="00C20C2B" w:rsidRDefault="00962413" w:rsidP="00962413">
            <w:pPr>
              <w:pStyle w:val="Normal-pool-Table"/>
              <w:rPr>
                <w:lang w:eastAsia="en-KE"/>
              </w:rPr>
            </w:pPr>
            <w:r w:rsidRPr="00C20C2B">
              <w:rPr>
                <w:lang w:eastAsia="en-KE"/>
              </w:rPr>
              <w:t>North Macedonia</w:t>
            </w:r>
          </w:p>
        </w:tc>
        <w:tc>
          <w:tcPr>
            <w:tcW w:w="2457" w:type="dxa"/>
            <w:tcBorders>
              <w:top w:val="nil"/>
              <w:left w:val="nil"/>
              <w:bottom w:val="nil"/>
              <w:right w:val="nil"/>
            </w:tcBorders>
            <w:noWrap/>
            <w:hideMark/>
          </w:tcPr>
          <w:p w14:paraId="1B343C59" w14:textId="74EDD79E" w:rsidR="00962413" w:rsidRPr="00C20C2B" w:rsidRDefault="00962413"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3DFBE10C" w14:textId="31E01A8E" w:rsidR="00962413" w:rsidRPr="00C20C2B" w:rsidRDefault="00962413"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02F5647A" w14:textId="4359EBA0" w:rsidR="00962413" w:rsidRPr="00C20C2B" w:rsidRDefault="00962413"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1B1C4B01" w14:textId="3D82DFBC" w:rsidR="00962413" w:rsidRPr="00C20C2B" w:rsidRDefault="00962413" w:rsidP="00962413">
            <w:pPr>
              <w:pStyle w:val="Normal-pool-Table"/>
              <w:jc w:val="right"/>
              <w:rPr>
                <w:lang w:eastAsia="en-KE"/>
              </w:rPr>
            </w:pPr>
            <w:r w:rsidRPr="00C20C2B">
              <w:rPr>
                <w:lang w:eastAsia="en-GB"/>
              </w:rPr>
              <w:t>–</w:t>
            </w:r>
          </w:p>
        </w:tc>
      </w:tr>
      <w:tr w:rsidR="00DA7A1F" w:rsidRPr="00C20C2B" w14:paraId="759DCAC0" w14:textId="77777777" w:rsidTr="00962413">
        <w:trPr>
          <w:trHeight w:val="57"/>
          <w:jc w:val="right"/>
        </w:trPr>
        <w:tc>
          <w:tcPr>
            <w:tcW w:w="2977" w:type="dxa"/>
            <w:tcBorders>
              <w:top w:val="nil"/>
              <w:left w:val="nil"/>
              <w:bottom w:val="nil"/>
              <w:right w:val="nil"/>
            </w:tcBorders>
            <w:hideMark/>
          </w:tcPr>
          <w:p w14:paraId="79926E0B" w14:textId="77777777" w:rsidR="00DA7A1F" w:rsidRPr="00C20C2B" w:rsidRDefault="00DA7A1F" w:rsidP="00962413">
            <w:pPr>
              <w:pStyle w:val="Normal-pool-Table"/>
              <w:rPr>
                <w:lang w:eastAsia="en-KE"/>
              </w:rPr>
            </w:pPr>
            <w:r w:rsidRPr="00C20C2B">
              <w:rPr>
                <w:lang w:eastAsia="en-KE"/>
              </w:rPr>
              <w:t>Norway</w:t>
            </w:r>
          </w:p>
        </w:tc>
        <w:tc>
          <w:tcPr>
            <w:tcW w:w="2457" w:type="dxa"/>
            <w:tcBorders>
              <w:top w:val="nil"/>
              <w:left w:val="nil"/>
              <w:bottom w:val="nil"/>
              <w:right w:val="nil"/>
            </w:tcBorders>
            <w:noWrap/>
            <w:hideMark/>
          </w:tcPr>
          <w:p w14:paraId="019495E9" w14:textId="6F2177DB" w:rsidR="00DA7A1F" w:rsidRPr="00C20C2B" w:rsidRDefault="00DA7A1F" w:rsidP="00962413">
            <w:pPr>
              <w:pStyle w:val="Normal-pool-Table"/>
              <w:jc w:val="right"/>
              <w:rPr>
                <w:lang w:eastAsia="en-KE"/>
              </w:rPr>
            </w:pPr>
            <w:r w:rsidRPr="00C20C2B">
              <w:rPr>
                <w:lang w:eastAsia="en-KE"/>
              </w:rPr>
              <w:t xml:space="preserve">0.652 </w:t>
            </w:r>
          </w:p>
        </w:tc>
        <w:tc>
          <w:tcPr>
            <w:tcW w:w="1408" w:type="dxa"/>
            <w:tcBorders>
              <w:top w:val="nil"/>
              <w:left w:val="nil"/>
              <w:bottom w:val="nil"/>
              <w:right w:val="nil"/>
            </w:tcBorders>
            <w:noWrap/>
            <w:hideMark/>
          </w:tcPr>
          <w:p w14:paraId="3C47AD23" w14:textId="24042FDF" w:rsidR="00DA7A1F" w:rsidRPr="00C20C2B" w:rsidRDefault="00DA7A1F" w:rsidP="00962413">
            <w:pPr>
              <w:pStyle w:val="Normal-pool-Table"/>
              <w:jc w:val="right"/>
              <w:rPr>
                <w:lang w:eastAsia="en-KE"/>
              </w:rPr>
            </w:pPr>
            <w:r w:rsidRPr="00C20C2B">
              <w:rPr>
                <w:lang w:eastAsia="en-KE"/>
              </w:rPr>
              <w:t>38</w:t>
            </w:r>
            <w:r w:rsidR="00962413" w:rsidRPr="00C20C2B">
              <w:rPr>
                <w:lang w:eastAsia="en-KE"/>
              </w:rPr>
              <w:t xml:space="preserve"> </w:t>
            </w:r>
            <w:r w:rsidRPr="00C20C2B">
              <w:rPr>
                <w:lang w:eastAsia="en-KE"/>
              </w:rPr>
              <w:t xml:space="preserve">549 </w:t>
            </w:r>
          </w:p>
        </w:tc>
        <w:tc>
          <w:tcPr>
            <w:tcW w:w="1368" w:type="dxa"/>
            <w:tcBorders>
              <w:top w:val="nil"/>
              <w:left w:val="nil"/>
              <w:bottom w:val="nil"/>
              <w:right w:val="nil"/>
            </w:tcBorders>
            <w:noWrap/>
            <w:hideMark/>
          </w:tcPr>
          <w:p w14:paraId="24C9F8FA" w14:textId="500D39CB" w:rsidR="00DA7A1F" w:rsidRPr="00C20C2B" w:rsidRDefault="00DA7A1F" w:rsidP="00962413">
            <w:pPr>
              <w:pStyle w:val="Normal-pool-Table"/>
              <w:jc w:val="right"/>
              <w:rPr>
                <w:lang w:eastAsia="en-KE"/>
              </w:rPr>
            </w:pPr>
            <w:r w:rsidRPr="00C20C2B">
              <w:rPr>
                <w:lang w:eastAsia="en-KE"/>
              </w:rPr>
              <w:t>40</w:t>
            </w:r>
            <w:r w:rsidR="00962413" w:rsidRPr="00C20C2B">
              <w:rPr>
                <w:lang w:eastAsia="en-KE"/>
              </w:rPr>
              <w:t xml:space="preserve"> </w:t>
            </w:r>
            <w:r w:rsidRPr="00C20C2B">
              <w:rPr>
                <w:lang w:eastAsia="en-KE"/>
              </w:rPr>
              <w:t xml:space="preserve">145 </w:t>
            </w:r>
          </w:p>
        </w:tc>
        <w:tc>
          <w:tcPr>
            <w:tcW w:w="1287" w:type="dxa"/>
            <w:tcBorders>
              <w:top w:val="nil"/>
              <w:left w:val="nil"/>
              <w:bottom w:val="nil"/>
              <w:right w:val="nil"/>
            </w:tcBorders>
            <w:noWrap/>
            <w:hideMark/>
          </w:tcPr>
          <w:p w14:paraId="736144EA" w14:textId="15B4DFB8" w:rsidR="00DA7A1F" w:rsidRPr="00C20C2B" w:rsidRDefault="00DA7A1F" w:rsidP="00962413">
            <w:pPr>
              <w:pStyle w:val="Normal-pool-Table"/>
              <w:jc w:val="right"/>
              <w:rPr>
                <w:lang w:eastAsia="en-KE"/>
              </w:rPr>
            </w:pPr>
            <w:r w:rsidRPr="00C20C2B">
              <w:rPr>
                <w:lang w:eastAsia="en-KE"/>
              </w:rPr>
              <w:t>37</w:t>
            </w:r>
            <w:r w:rsidR="00962413" w:rsidRPr="00C20C2B">
              <w:rPr>
                <w:lang w:eastAsia="en-KE"/>
              </w:rPr>
              <w:t xml:space="preserve"> </w:t>
            </w:r>
            <w:r w:rsidRPr="00C20C2B">
              <w:rPr>
                <w:lang w:eastAsia="en-KE"/>
              </w:rPr>
              <w:t xml:space="preserve">643 </w:t>
            </w:r>
          </w:p>
        </w:tc>
      </w:tr>
      <w:tr w:rsidR="00DA7A1F" w:rsidRPr="00C20C2B" w14:paraId="388BD03A" w14:textId="77777777" w:rsidTr="00962413">
        <w:trPr>
          <w:trHeight w:val="57"/>
          <w:jc w:val="right"/>
        </w:trPr>
        <w:tc>
          <w:tcPr>
            <w:tcW w:w="2977" w:type="dxa"/>
            <w:tcBorders>
              <w:top w:val="nil"/>
              <w:left w:val="nil"/>
              <w:bottom w:val="nil"/>
              <w:right w:val="nil"/>
            </w:tcBorders>
            <w:hideMark/>
          </w:tcPr>
          <w:p w14:paraId="417830CB" w14:textId="77777777" w:rsidR="00DA7A1F" w:rsidRPr="00C20C2B" w:rsidRDefault="00DA7A1F" w:rsidP="00962413">
            <w:pPr>
              <w:pStyle w:val="Normal-pool-Table"/>
              <w:rPr>
                <w:lang w:eastAsia="en-KE"/>
              </w:rPr>
            </w:pPr>
            <w:r w:rsidRPr="00C20C2B">
              <w:rPr>
                <w:lang w:eastAsia="en-KE"/>
              </w:rPr>
              <w:t>Oman</w:t>
            </w:r>
          </w:p>
        </w:tc>
        <w:tc>
          <w:tcPr>
            <w:tcW w:w="2457" w:type="dxa"/>
            <w:tcBorders>
              <w:top w:val="nil"/>
              <w:left w:val="nil"/>
              <w:bottom w:val="nil"/>
              <w:right w:val="nil"/>
            </w:tcBorders>
            <w:noWrap/>
            <w:hideMark/>
          </w:tcPr>
          <w:p w14:paraId="3AF4BE21" w14:textId="3D4BA731" w:rsidR="00DA7A1F" w:rsidRPr="00C20C2B" w:rsidRDefault="00DA7A1F" w:rsidP="00962413">
            <w:pPr>
              <w:pStyle w:val="Normal-pool-Table"/>
              <w:jc w:val="right"/>
              <w:rPr>
                <w:lang w:eastAsia="en-KE"/>
              </w:rPr>
            </w:pPr>
            <w:r w:rsidRPr="00C20C2B">
              <w:rPr>
                <w:lang w:eastAsia="en-KE"/>
              </w:rPr>
              <w:t xml:space="preserve">0.115 </w:t>
            </w:r>
          </w:p>
        </w:tc>
        <w:tc>
          <w:tcPr>
            <w:tcW w:w="1408" w:type="dxa"/>
            <w:tcBorders>
              <w:top w:val="nil"/>
              <w:left w:val="nil"/>
              <w:bottom w:val="nil"/>
              <w:right w:val="nil"/>
            </w:tcBorders>
            <w:noWrap/>
            <w:hideMark/>
          </w:tcPr>
          <w:p w14:paraId="5A2EBE6B" w14:textId="3E9D750E" w:rsidR="00DA7A1F" w:rsidRPr="00C20C2B" w:rsidRDefault="00DA7A1F" w:rsidP="00962413">
            <w:pPr>
              <w:pStyle w:val="Normal-pool-Table"/>
              <w:jc w:val="right"/>
              <w:rPr>
                <w:lang w:eastAsia="en-KE"/>
              </w:rPr>
            </w:pPr>
            <w:r w:rsidRPr="00C20C2B">
              <w:rPr>
                <w:lang w:eastAsia="en-KE"/>
              </w:rPr>
              <w:t>6</w:t>
            </w:r>
            <w:r w:rsidR="00962413" w:rsidRPr="00C20C2B">
              <w:rPr>
                <w:lang w:eastAsia="en-KE"/>
              </w:rPr>
              <w:t xml:space="preserve"> </w:t>
            </w:r>
            <w:r w:rsidRPr="00C20C2B">
              <w:rPr>
                <w:lang w:eastAsia="en-KE"/>
              </w:rPr>
              <w:t xml:space="preserve">799 </w:t>
            </w:r>
          </w:p>
        </w:tc>
        <w:tc>
          <w:tcPr>
            <w:tcW w:w="1368" w:type="dxa"/>
            <w:tcBorders>
              <w:top w:val="nil"/>
              <w:left w:val="nil"/>
              <w:bottom w:val="nil"/>
              <w:right w:val="nil"/>
            </w:tcBorders>
            <w:noWrap/>
            <w:hideMark/>
          </w:tcPr>
          <w:p w14:paraId="4E4C052F" w14:textId="4CFF7653" w:rsidR="00DA7A1F" w:rsidRPr="00C20C2B" w:rsidRDefault="00DA7A1F" w:rsidP="00962413">
            <w:pPr>
              <w:pStyle w:val="Normal-pool-Table"/>
              <w:jc w:val="right"/>
              <w:rPr>
                <w:lang w:eastAsia="en-KE"/>
              </w:rPr>
            </w:pPr>
            <w:r w:rsidRPr="00C20C2B">
              <w:rPr>
                <w:lang w:eastAsia="en-KE"/>
              </w:rPr>
              <w:t>7</w:t>
            </w:r>
            <w:r w:rsidR="00962413" w:rsidRPr="00C20C2B">
              <w:rPr>
                <w:lang w:eastAsia="en-KE"/>
              </w:rPr>
              <w:t xml:space="preserve"> </w:t>
            </w:r>
            <w:r w:rsidRPr="00C20C2B">
              <w:rPr>
                <w:lang w:eastAsia="en-KE"/>
              </w:rPr>
              <w:t xml:space="preserve">080 </w:t>
            </w:r>
          </w:p>
        </w:tc>
        <w:tc>
          <w:tcPr>
            <w:tcW w:w="1287" w:type="dxa"/>
            <w:tcBorders>
              <w:top w:val="nil"/>
              <w:left w:val="nil"/>
              <w:bottom w:val="nil"/>
              <w:right w:val="nil"/>
            </w:tcBorders>
            <w:noWrap/>
            <w:hideMark/>
          </w:tcPr>
          <w:p w14:paraId="556FAEA5" w14:textId="471F145C" w:rsidR="00DA7A1F" w:rsidRPr="00C20C2B" w:rsidRDefault="00DA7A1F" w:rsidP="00962413">
            <w:pPr>
              <w:pStyle w:val="Normal-pool-Table"/>
              <w:jc w:val="right"/>
              <w:rPr>
                <w:lang w:eastAsia="en-KE"/>
              </w:rPr>
            </w:pPr>
            <w:r w:rsidRPr="00C20C2B">
              <w:rPr>
                <w:lang w:eastAsia="en-KE"/>
              </w:rPr>
              <w:t>6</w:t>
            </w:r>
            <w:r w:rsidR="00962413" w:rsidRPr="00C20C2B">
              <w:rPr>
                <w:lang w:eastAsia="en-KE"/>
              </w:rPr>
              <w:t xml:space="preserve"> </w:t>
            </w:r>
            <w:r w:rsidRPr="00C20C2B">
              <w:rPr>
                <w:lang w:eastAsia="en-KE"/>
              </w:rPr>
              <w:t xml:space="preserve">639 </w:t>
            </w:r>
          </w:p>
        </w:tc>
      </w:tr>
      <w:tr w:rsidR="00DA7A1F" w:rsidRPr="00C20C2B" w14:paraId="2FDC7DB7" w14:textId="77777777" w:rsidTr="00962413">
        <w:trPr>
          <w:trHeight w:val="57"/>
          <w:jc w:val="right"/>
        </w:trPr>
        <w:tc>
          <w:tcPr>
            <w:tcW w:w="2977" w:type="dxa"/>
            <w:tcBorders>
              <w:top w:val="nil"/>
              <w:left w:val="nil"/>
              <w:bottom w:val="nil"/>
              <w:right w:val="nil"/>
            </w:tcBorders>
            <w:hideMark/>
          </w:tcPr>
          <w:p w14:paraId="66C00434" w14:textId="77777777" w:rsidR="00DA7A1F" w:rsidRPr="00C20C2B" w:rsidRDefault="00DA7A1F" w:rsidP="00962413">
            <w:pPr>
              <w:pStyle w:val="Normal-pool-Table"/>
              <w:rPr>
                <w:lang w:eastAsia="en-KE"/>
              </w:rPr>
            </w:pPr>
            <w:r w:rsidRPr="00C20C2B">
              <w:rPr>
                <w:lang w:eastAsia="en-KE"/>
              </w:rPr>
              <w:lastRenderedPageBreak/>
              <w:t>Pakistan</w:t>
            </w:r>
          </w:p>
        </w:tc>
        <w:tc>
          <w:tcPr>
            <w:tcW w:w="2457" w:type="dxa"/>
            <w:tcBorders>
              <w:top w:val="nil"/>
              <w:left w:val="nil"/>
              <w:bottom w:val="nil"/>
              <w:right w:val="nil"/>
            </w:tcBorders>
            <w:noWrap/>
            <w:hideMark/>
          </w:tcPr>
          <w:p w14:paraId="6F6E3580" w14:textId="7DA43042" w:rsidR="00DA7A1F" w:rsidRPr="00C20C2B" w:rsidRDefault="00DA7A1F" w:rsidP="00962413">
            <w:pPr>
              <w:pStyle w:val="Normal-pool-Table"/>
              <w:jc w:val="right"/>
              <w:rPr>
                <w:lang w:eastAsia="en-KE"/>
              </w:rPr>
            </w:pPr>
            <w:r w:rsidRPr="00C20C2B">
              <w:rPr>
                <w:lang w:eastAsia="en-KE"/>
              </w:rPr>
              <w:t xml:space="preserve">0.123 </w:t>
            </w:r>
          </w:p>
        </w:tc>
        <w:tc>
          <w:tcPr>
            <w:tcW w:w="1408" w:type="dxa"/>
            <w:tcBorders>
              <w:top w:val="nil"/>
              <w:left w:val="nil"/>
              <w:bottom w:val="nil"/>
              <w:right w:val="nil"/>
            </w:tcBorders>
            <w:noWrap/>
            <w:hideMark/>
          </w:tcPr>
          <w:p w14:paraId="72075DF1" w14:textId="3A49372B" w:rsidR="00DA7A1F" w:rsidRPr="00C20C2B" w:rsidRDefault="00DA7A1F" w:rsidP="00962413">
            <w:pPr>
              <w:pStyle w:val="Normal-pool-Table"/>
              <w:jc w:val="right"/>
              <w:rPr>
                <w:lang w:eastAsia="en-KE"/>
              </w:rPr>
            </w:pPr>
            <w:r w:rsidRPr="00C20C2B">
              <w:rPr>
                <w:lang w:eastAsia="en-KE"/>
              </w:rPr>
              <w:t>7</w:t>
            </w:r>
            <w:r w:rsidR="00962413" w:rsidRPr="00C20C2B">
              <w:rPr>
                <w:lang w:eastAsia="en-KE"/>
              </w:rPr>
              <w:t xml:space="preserve"> </w:t>
            </w:r>
            <w:r w:rsidRPr="00C20C2B">
              <w:rPr>
                <w:lang w:eastAsia="en-KE"/>
              </w:rPr>
              <w:t xml:space="preserve">272 </w:t>
            </w:r>
          </w:p>
        </w:tc>
        <w:tc>
          <w:tcPr>
            <w:tcW w:w="1368" w:type="dxa"/>
            <w:tcBorders>
              <w:top w:val="nil"/>
              <w:left w:val="nil"/>
              <w:bottom w:val="nil"/>
              <w:right w:val="nil"/>
            </w:tcBorders>
            <w:noWrap/>
            <w:hideMark/>
          </w:tcPr>
          <w:p w14:paraId="1FABDCDD" w14:textId="0C82A494" w:rsidR="00DA7A1F" w:rsidRPr="00C20C2B" w:rsidRDefault="00DA7A1F" w:rsidP="00962413">
            <w:pPr>
              <w:pStyle w:val="Normal-pool-Table"/>
              <w:jc w:val="right"/>
              <w:rPr>
                <w:lang w:eastAsia="en-KE"/>
              </w:rPr>
            </w:pPr>
            <w:r w:rsidRPr="00C20C2B">
              <w:rPr>
                <w:lang w:eastAsia="en-KE"/>
              </w:rPr>
              <w:t>7</w:t>
            </w:r>
            <w:r w:rsidR="00962413" w:rsidRPr="00C20C2B">
              <w:rPr>
                <w:lang w:eastAsia="en-KE"/>
              </w:rPr>
              <w:t xml:space="preserve"> </w:t>
            </w:r>
            <w:r w:rsidRPr="00C20C2B">
              <w:rPr>
                <w:lang w:eastAsia="en-KE"/>
              </w:rPr>
              <w:t xml:space="preserve">573 </w:t>
            </w:r>
          </w:p>
        </w:tc>
        <w:tc>
          <w:tcPr>
            <w:tcW w:w="1287" w:type="dxa"/>
            <w:tcBorders>
              <w:top w:val="nil"/>
              <w:left w:val="nil"/>
              <w:bottom w:val="nil"/>
              <w:right w:val="nil"/>
            </w:tcBorders>
            <w:noWrap/>
            <w:hideMark/>
          </w:tcPr>
          <w:p w14:paraId="1F44DCEF" w14:textId="20B32AC0" w:rsidR="00DA7A1F" w:rsidRPr="00C20C2B" w:rsidRDefault="00DA7A1F" w:rsidP="00962413">
            <w:pPr>
              <w:pStyle w:val="Normal-pool-Table"/>
              <w:jc w:val="right"/>
              <w:rPr>
                <w:lang w:eastAsia="en-KE"/>
              </w:rPr>
            </w:pPr>
            <w:r w:rsidRPr="00C20C2B">
              <w:rPr>
                <w:lang w:eastAsia="en-KE"/>
              </w:rPr>
              <w:t>7</w:t>
            </w:r>
            <w:r w:rsidR="00962413" w:rsidRPr="00C20C2B">
              <w:rPr>
                <w:lang w:eastAsia="en-KE"/>
              </w:rPr>
              <w:t xml:space="preserve"> </w:t>
            </w:r>
            <w:r w:rsidRPr="00C20C2B">
              <w:rPr>
                <w:lang w:eastAsia="en-KE"/>
              </w:rPr>
              <w:t xml:space="preserve">101 </w:t>
            </w:r>
          </w:p>
        </w:tc>
      </w:tr>
      <w:tr w:rsidR="00A32177" w:rsidRPr="00C20C2B" w14:paraId="3721AB3B" w14:textId="77777777" w:rsidTr="00962413">
        <w:trPr>
          <w:trHeight w:val="57"/>
          <w:jc w:val="right"/>
        </w:trPr>
        <w:tc>
          <w:tcPr>
            <w:tcW w:w="2977" w:type="dxa"/>
            <w:tcBorders>
              <w:top w:val="nil"/>
              <w:left w:val="nil"/>
              <w:bottom w:val="nil"/>
              <w:right w:val="nil"/>
            </w:tcBorders>
            <w:hideMark/>
          </w:tcPr>
          <w:p w14:paraId="38CF947F" w14:textId="77777777" w:rsidR="00A32177" w:rsidRPr="00C20C2B" w:rsidRDefault="00A32177" w:rsidP="00962413">
            <w:pPr>
              <w:pStyle w:val="Normal-pool-Table"/>
              <w:rPr>
                <w:lang w:eastAsia="en-KE"/>
              </w:rPr>
            </w:pPr>
            <w:r w:rsidRPr="00C20C2B">
              <w:rPr>
                <w:lang w:eastAsia="en-KE"/>
              </w:rPr>
              <w:t>Palau</w:t>
            </w:r>
          </w:p>
        </w:tc>
        <w:tc>
          <w:tcPr>
            <w:tcW w:w="2457" w:type="dxa"/>
            <w:tcBorders>
              <w:top w:val="nil"/>
              <w:left w:val="nil"/>
              <w:bottom w:val="nil"/>
              <w:right w:val="nil"/>
            </w:tcBorders>
            <w:noWrap/>
            <w:hideMark/>
          </w:tcPr>
          <w:p w14:paraId="0E809CC3" w14:textId="5FEEDFF3"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770AA965" w14:textId="768C9890"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6F118F9C" w14:textId="146DE3F4"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0FBF40B2" w14:textId="3ADD7DCB" w:rsidR="00A32177" w:rsidRPr="00C20C2B" w:rsidRDefault="00A32177" w:rsidP="00962413">
            <w:pPr>
              <w:pStyle w:val="Normal-pool-Table"/>
              <w:jc w:val="right"/>
              <w:rPr>
                <w:lang w:eastAsia="en-KE"/>
              </w:rPr>
            </w:pPr>
            <w:r w:rsidRPr="00C20C2B">
              <w:rPr>
                <w:lang w:eastAsia="en-GB"/>
              </w:rPr>
              <w:t>–</w:t>
            </w:r>
          </w:p>
        </w:tc>
      </w:tr>
      <w:tr w:rsidR="00A32177" w:rsidRPr="00C20C2B" w14:paraId="6AEC02C5" w14:textId="77777777" w:rsidTr="00962413">
        <w:trPr>
          <w:trHeight w:val="57"/>
          <w:jc w:val="right"/>
        </w:trPr>
        <w:tc>
          <w:tcPr>
            <w:tcW w:w="2977" w:type="dxa"/>
            <w:tcBorders>
              <w:top w:val="nil"/>
              <w:left w:val="nil"/>
              <w:bottom w:val="nil"/>
              <w:right w:val="nil"/>
            </w:tcBorders>
            <w:hideMark/>
          </w:tcPr>
          <w:p w14:paraId="21B2C39D" w14:textId="77777777" w:rsidR="00A32177" w:rsidRPr="00C20C2B" w:rsidRDefault="00A32177" w:rsidP="00962413">
            <w:pPr>
              <w:pStyle w:val="Normal-pool-Table"/>
              <w:rPr>
                <w:lang w:eastAsia="en-KE"/>
              </w:rPr>
            </w:pPr>
            <w:r w:rsidRPr="00C20C2B">
              <w:rPr>
                <w:lang w:eastAsia="en-KE"/>
              </w:rPr>
              <w:t>Panama</w:t>
            </w:r>
          </w:p>
        </w:tc>
        <w:tc>
          <w:tcPr>
            <w:tcW w:w="2457" w:type="dxa"/>
            <w:tcBorders>
              <w:top w:val="nil"/>
              <w:left w:val="nil"/>
              <w:bottom w:val="nil"/>
              <w:right w:val="nil"/>
            </w:tcBorders>
            <w:noWrap/>
            <w:hideMark/>
          </w:tcPr>
          <w:p w14:paraId="620714F5" w14:textId="5D35F96D"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44BBDA50" w14:textId="60B9BBE8"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75B30AB2" w14:textId="5540704F"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70AE547C" w14:textId="66498229" w:rsidR="00A32177" w:rsidRPr="00C20C2B" w:rsidRDefault="00A32177" w:rsidP="00962413">
            <w:pPr>
              <w:pStyle w:val="Normal-pool-Table"/>
              <w:jc w:val="right"/>
              <w:rPr>
                <w:lang w:eastAsia="en-KE"/>
              </w:rPr>
            </w:pPr>
            <w:r w:rsidRPr="00C20C2B">
              <w:rPr>
                <w:lang w:eastAsia="en-GB"/>
              </w:rPr>
              <w:t>–</w:t>
            </w:r>
          </w:p>
        </w:tc>
      </w:tr>
      <w:tr w:rsidR="00A32177" w:rsidRPr="00C20C2B" w14:paraId="13EE2588" w14:textId="77777777" w:rsidTr="00962413">
        <w:trPr>
          <w:trHeight w:val="57"/>
          <w:jc w:val="right"/>
        </w:trPr>
        <w:tc>
          <w:tcPr>
            <w:tcW w:w="2977" w:type="dxa"/>
            <w:tcBorders>
              <w:top w:val="nil"/>
              <w:left w:val="nil"/>
              <w:bottom w:val="nil"/>
              <w:right w:val="nil"/>
            </w:tcBorders>
            <w:hideMark/>
          </w:tcPr>
          <w:p w14:paraId="7B3324CB" w14:textId="77777777" w:rsidR="00A32177" w:rsidRPr="00C20C2B" w:rsidRDefault="00A32177" w:rsidP="00962413">
            <w:pPr>
              <w:pStyle w:val="Normal-pool-Table"/>
              <w:rPr>
                <w:lang w:eastAsia="en-KE"/>
              </w:rPr>
            </w:pPr>
            <w:r w:rsidRPr="00C20C2B">
              <w:rPr>
                <w:lang w:eastAsia="en-KE"/>
              </w:rPr>
              <w:t>Papua New Guinea</w:t>
            </w:r>
          </w:p>
        </w:tc>
        <w:tc>
          <w:tcPr>
            <w:tcW w:w="2457" w:type="dxa"/>
            <w:tcBorders>
              <w:top w:val="nil"/>
              <w:left w:val="nil"/>
              <w:bottom w:val="nil"/>
              <w:right w:val="nil"/>
            </w:tcBorders>
            <w:noWrap/>
            <w:hideMark/>
          </w:tcPr>
          <w:p w14:paraId="741768DE" w14:textId="1C84C4B8"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411F06DB" w14:textId="2494BA57"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5E56E349" w14:textId="314D4B1D"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465A5EA8" w14:textId="5B22D487" w:rsidR="00A32177" w:rsidRPr="00C20C2B" w:rsidRDefault="00A32177" w:rsidP="00962413">
            <w:pPr>
              <w:pStyle w:val="Normal-pool-Table"/>
              <w:jc w:val="right"/>
              <w:rPr>
                <w:lang w:eastAsia="en-KE"/>
              </w:rPr>
            </w:pPr>
            <w:r w:rsidRPr="00C20C2B">
              <w:rPr>
                <w:lang w:eastAsia="en-GB"/>
              </w:rPr>
              <w:t>–</w:t>
            </w:r>
          </w:p>
        </w:tc>
      </w:tr>
      <w:tr w:rsidR="00A32177" w:rsidRPr="00C20C2B" w14:paraId="6503BE89" w14:textId="77777777" w:rsidTr="00962413">
        <w:trPr>
          <w:trHeight w:val="57"/>
          <w:jc w:val="right"/>
        </w:trPr>
        <w:tc>
          <w:tcPr>
            <w:tcW w:w="2977" w:type="dxa"/>
            <w:tcBorders>
              <w:top w:val="nil"/>
              <w:left w:val="nil"/>
              <w:bottom w:val="nil"/>
              <w:right w:val="nil"/>
            </w:tcBorders>
            <w:hideMark/>
          </w:tcPr>
          <w:p w14:paraId="3222855C" w14:textId="77777777" w:rsidR="00A32177" w:rsidRPr="00C20C2B" w:rsidRDefault="00A32177" w:rsidP="00962413">
            <w:pPr>
              <w:pStyle w:val="Normal-pool-Table"/>
              <w:rPr>
                <w:lang w:eastAsia="en-KE"/>
              </w:rPr>
            </w:pPr>
            <w:r w:rsidRPr="00C20C2B">
              <w:rPr>
                <w:lang w:eastAsia="en-KE"/>
              </w:rPr>
              <w:t>Paraguay</w:t>
            </w:r>
          </w:p>
        </w:tc>
        <w:tc>
          <w:tcPr>
            <w:tcW w:w="2457" w:type="dxa"/>
            <w:tcBorders>
              <w:top w:val="nil"/>
              <w:left w:val="nil"/>
              <w:bottom w:val="nil"/>
              <w:right w:val="nil"/>
            </w:tcBorders>
            <w:noWrap/>
            <w:hideMark/>
          </w:tcPr>
          <w:p w14:paraId="7162E1AD" w14:textId="1A5AD315"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7978A015" w14:textId="11D78712"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23A237BF" w14:textId="37B00EBD"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21416671" w14:textId="53AABDDF" w:rsidR="00A32177" w:rsidRPr="00C20C2B" w:rsidRDefault="00A32177" w:rsidP="00962413">
            <w:pPr>
              <w:pStyle w:val="Normal-pool-Table"/>
              <w:jc w:val="right"/>
              <w:rPr>
                <w:lang w:eastAsia="en-KE"/>
              </w:rPr>
            </w:pPr>
            <w:r w:rsidRPr="00C20C2B">
              <w:rPr>
                <w:lang w:eastAsia="en-GB"/>
              </w:rPr>
              <w:t>–</w:t>
            </w:r>
          </w:p>
        </w:tc>
      </w:tr>
      <w:tr w:rsidR="00DA7A1F" w:rsidRPr="00C20C2B" w14:paraId="3AEE120E" w14:textId="77777777" w:rsidTr="00962413">
        <w:trPr>
          <w:trHeight w:val="57"/>
          <w:jc w:val="right"/>
        </w:trPr>
        <w:tc>
          <w:tcPr>
            <w:tcW w:w="2977" w:type="dxa"/>
            <w:tcBorders>
              <w:top w:val="nil"/>
              <w:left w:val="nil"/>
              <w:bottom w:val="nil"/>
              <w:right w:val="nil"/>
            </w:tcBorders>
            <w:hideMark/>
          </w:tcPr>
          <w:p w14:paraId="5BB18488" w14:textId="77777777" w:rsidR="00DA7A1F" w:rsidRPr="00C20C2B" w:rsidRDefault="00DA7A1F" w:rsidP="00962413">
            <w:pPr>
              <w:pStyle w:val="Normal-pool-Table"/>
              <w:rPr>
                <w:lang w:eastAsia="en-KE"/>
              </w:rPr>
            </w:pPr>
            <w:r w:rsidRPr="00C20C2B">
              <w:rPr>
                <w:lang w:eastAsia="en-KE"/>
              </w:rPr>
              <w:t>Peru</w:t>
            </w:r>
          </w:p>
        </w:tc>
        <w:tc>
          <w:tcPr>
            <w:tcW w:w="2457" w:type="dxa"/>
            <w:tcBorders>
              <w:top w:val="nil"/>
              <w:left w:val="nil"/>
              <w:bottom w:val="nil"/>
              <w:right w:val="nil"/>
            </w:tcBorders>
            <w:noWrap/>
            <w:hideMark/>
          </w:tcPr>
          <w:p w14:paraId="44362B6D" w14:textId="0A4774BD" w:rsidR="00DA7A1F" w:rsidRPr="00C20C2B" w:rsidRDefault="00DA7A1F" w:rsidP="00962413">
            <w:pPr>
              <w:pStyle w:val="Normal-pool-Table"/>
              <w:jc w:val="right"/>
              <w:rPr>
                <w:lang w:eastAsia="en-KE"/>
              </w:rPr>
            </w:pPr>
            <w:r w:rsidRPr="00C20C2B">
              <w:rPr>
                <w:lang w:eastAsia="en-KE"/>
              </w:rPr>
              <w:t xml:space="preserve">0.145 </w:t>
            </w:r>
          </w:p>
        </w:tc>
        <w:tc>
          <w:tcPr>
            <w:tcW w:w="1408" w:type="dxa"/>
            <w:tcBorders>
              <w:top w:val="nil"/>
              <w:left w:val="nil"/>
              <w:bottom w:val="nil"/>
              <w:right w:val="nil"/>
            </w:tcBorders>
            <w:noWrap/>
            <w:hideMark/>
          </w:tcPr>
          <w:p w14:paraId="6D2CBC27" w14:textId="0F0CD12C" w:rsidR="00DA7A1F" w:rsidRPr="00C20C2B" w:rsidRDefault="00DA7A1F" w:rsidP="00962413">
            <w:pPr>
              <w:pStyle w:val="Normal-pool-Table"/>
              <w:jc w:val="right"/>
              <w:rPr>
                <w:lang w:eastAsia="en-KE"/>
              </w:rPr>
            </w:pPr>
            <w:r w:rsidRPr="00C20C2B">
              <w:rPr>
                <w:lang w:eastAsia="en-KE"/>
              </w:rPr>
              <w:t>8</w:t>
            </w:r>
            <w:r w:rsidR="00962413" w:rsidRPr="00C20C2B">
              <w:rPr>
                <w:lang w:eastAsia="en-KE"/>
              </w:rPr>
              <w:t xml:space="preserve"> </w:t>
            </w:r>
            <w:r w:rsidRPr="00C20C2B">
              <w:rPr>
                <w:lang w:eastAsia="en-KE"/>
              </w:rPr>
              <w:t xml:space="preserve">572 </w:t>
            </w:r>
          </w:p>
        </w:tc>
        <w:tc>
          <w:tcPr>
            <w:tcW w:w="1368" w:type="dxa"/>
            <w:tcBorders>
              <w:top w:val="nil"/>
              <w:left w:val="nil"/>
              <w:bottom w:val="nil"/>
              <w:right w:val="nil"/>
            </w:tcBorders>
            <w:noWrap/>
            <w:hideMark/>
          </w:tcPr>
          <w:p w14:paraId="683B0FEA" w14:textId="7470DD49" w:rsidR="00DA7A1F" w:rsidRPr="00C20C2B" w:rsidRDefault="00DA7A1F" w:rsidP="00962413">
            <w:pPr>
              <w:pStyle w:val="Normal-pool-Table"/>
              <w:jc w:val="right"/>
              <w:rPr>
                <w:lang w:eastAsia="en-KE"/>
              </w:rPr>
            </w:pPr>
            <w:r w:rsidRPr="00C20C2B">
              <w:rPr>
                <w:lang w:eastAsia="en-KE"/>
              </w:rPr>
              <w:t>8</w:t>
            </w:r>
            <w:r w:rsidR="00962413" w:rsidRPr="00C20C2B">
              <w:rPr>
                <w:lang w:eastAsia="en-KE"/>
              </w:rPr>
              <w:t xml:space="preserve"> </w:t>
            </w:r>
            <w:r w:rsidRPr="00C20C2B">
              <w:rPr>
                <w:lang w:eastAsia="en-KE"/>
              </w:rPr>
              <w:t xml:space="preserve">927 </w:t>
            </w:r>
          </w:p>
        </w:tc>
        <w:tc>
          <w:tcPr>
            <w:tcW w:w="1287" w:type="dxa"/>
            <w:tcBorders>
              <w:top w:val="nil"/>
              <w:left w:val="nil"/>
              <w:bottom w:val="nil"/>
              <w:right w:val="nil"/>
            </w:tcBorders>
            <w:noWrap/>
            <w:hideMark/>
          </w:tcPr>
          <w:p w14:paraId="3CDE65A4" w14:textId="7D1DDEBF" w:rsidR="00DA7A1F" w:rsidRPr="00C20C2B" w:rsidRDefault="00DA7A1F" w:rsidP="00962413">
            <w:pPr>
              <w:pStyle w:val="Normal-pool-Table"/>
              <w:jc w:val="right"/>
              <w:rPr>
                <w:lang w:eastAsia="en-KE"/>
              </w:rPr>
            </w:pPr>
            <w:r w:rsidRPr="00C20C2B">
              <w:rPr>
                <w:lang w:eastAsia="en-KE"/>
              </w:rPr>
              <w:t>8</w:t>
            </w:r>
            <w:r w:rsidR="00962413" w:rsidRPr="00C20C2B">
              <w:rPr>
                <w:lang w:eastAsia="en-KE"/>
              </w:rPr>
              <w:t xml:space="preserve"> </w:t>
            </w:r>
            <w:r w:rsidRPr="00C20C2B">
              <w:rPr>
                <w:lang w:eastAsia="en-KE"/>
              </w:rPr>
              <w:t xml:space="preserve">371 </w:t>
            </w:r>
          </w:p>
        </w:tc>
      </w:tr>
      <w:tr w:rsidR="00DA7A1F" w:rsidRPr="00C20C2B" w14:paraId="2307D6F4" w14:textId="77777777" w:rsidTr="00962413">
        <w:trPr>
          <w:trHeight w:val="57"/>
          <w:jc w:val="right"/>
        </w:trPr>
        <w:tc>
          <w:tcPr>
            <w:tcW w:w="2977" w:type="dxa"/>
            <w:tcBorders>
              <w:top w:val="nil"/>
              <w:left w:val="nil"/>
              <w:bottom w:val="nil"/>
              <w:right w:val="nil"/>
            </w:tcBorders>
            <w:hideMark/>
          </w:tcPr>
          <w:p w14:paraId="5A3775E1" w14:textId="77777777" w:rsidR="00DA7A1F" w:rsidRPr="00C20C2B" w:rsidRDefault="00DA7A1F" w:rsidP="00962413">
            <w:pPr>
              <w:pStyle w:val="Normal-pool-Table"/>
              <w:rPr>
                <w:lang w:eastAsia="en-KE"/>
              </w:rPr>
            </w:pPr>
            <w:r w:rsidRPr="00C20C2B">
              <w:rPr>
                <w:lang w:eastAsia="en-KE"/>
              </w:rPr>
              <w:t>Philippines</w:t>
            </w:r>
          </w:p>
        </w:tc>
        <w:tc>
          <w:tcPr>
            <w:tcW w:w="2457" w:type="dxa"/>
            <w:tcBorders>
              <w:top w:val="nil"/>
              <w:left w:val="nil"/>
              <w:bottom w:val="nil"/>
              <w:right w:val="nil"/>
            </w:tcBorders>
            <w:noWrap/>
            <w:hideMark/>
          </w:tcPr>
          <w:p w14:paraId="1CB22DEE" w14:textId="1604586B" w:rsidR="00DA7A1F" w:rsidRPr="00C20C2B" w:rsidRDefault="00DA7A1F" w:rsidP="00962413">
            <w:pPr>
              <w:pStyle w:val="Normal-pool-Table"/>
              <w:jc w:val="right"/>
              <w:rPr>
                <w:lang w:eastAsia="en-KE"/>
              </w:rPr>
            </w:pPr>
            <w:r w:rsidRPr="00C20C2B">
              <w:rPr>
                <w:lang w:eastAsia="en-KE"/>
              </w:rPr>
              <w:t xml:space="preserve">0.198 </w:t>
            </w:r>
          </w:p>
        </w:tc>
        <w:tc>
          <w:tcPr>
            <w:tcW w:w="1408" w:type="dxa"/>
            <w:tcBorders>
              <w:top w:val="nil"/>
              <w:left w:val="nil"/>
              <w:bottom w:val="nil"/>
              <w:right w:val="nil"/>
            </w:tcBorders>
            <w:noWrap/>
            <w:hideMark/>
          </w:tcPr>
          <w:p w14:paraId="7A98BA3B" w14:textId="7E585FC4" w:rsidR="00DA7A1F" w:rsidRPr="00C20C2B" w:rsidRDefault="00DA7A1F" w:rsidP="00962413">
            <w:pPr>
              <w:pStyle w:val="Normal-pool-Table"/>
              <w:jc w:val="right"/>
              <w:rPr>
                <w:lang w:eastAsia="en-KE"/>
              </w:rPr>
            </w:pPr>
            <w:r w:rsidRPr="00C20C2B">
              <w:rPr>
                <w:lang w:eastAsia="en-KE"/>
              </w:rPr>
              <w:t>11</w:t>
            </w:r>
            <w:r w:rsidR="00962413" w:rsidRPr="00C20C2B">
              <w:rPr>
                <w:lang w:eastAsia="en-KE"/>
              </w:rPr>
              <w:t xml:space="preserve"> </w:t>
            </w:r>
            <w:r w:rsidRPr="00C20C2B">
              <w:rPr>
                <w:lang w:eastAsia="en-KE"/>
              </w:rPr>
              <w:t xml:space="preserve">706 </w:t>
            </w:r>
          </w:p>
        </w:tc>
        <w:tc>
          <w:tcPr>
            <w:tcW w:w="1368" w:type="dxa"/>
            <w:tcBorders>
              <w:top w:val="nil"/>
              <w:left w:val="nil"/>
              <w:bottom w:val="nil"/>
              <w:right w:val="nil"/>
            </w:tcBorders>
            <w:noWrap/>
            <w:hideMark/>
          </w:tcPr>
          <w:p w14:paraId="502D612B" w14:textId="2E16C631" w:rsidR="00DA7A1F" w:rsidRPr="00C20C2B" w:rsidRDefault="00DA7A1F" w:rsidP="00962413">
            <w:pPr>
              <w:pStyle w:val="Normal-pool-Table"/>
              <w:jc w:val="right"/>
              <w:rPr>
                <w:lang w:eastAsia="en-KE"/>
              </w:rPr>
            </w:pPr>
            <w:r w:rsidRPr="00C20C2B">
              <w:rPr>
                <w:lang w:eastAsia="en-KE"/>
              </w:rPr>
              <w:t>12</w:t>
            </w:r>
            <w:r w:rsidR="00962413" w:rsidRPr="00C20C2B">
              <w:rPr>
                <w:lang w:eastAsia="en-KE"/>
              </w:rPr>
              <w:t xml:space="preserve"> </w:t>
            </w:r>
            <w:r w:rsidRPr="00C20C2B">
              <w:rPr>
                <w:lang w:eastAsia="en-KE"/>
              </w:rPr>
              <w:t xml:space="preserve">191 </w:t>
            </w:r>
          </w:p>
        </w:tc>
        <w:tc>
          <w:tcPr>
            <w:tcW w:w="1287" w:type="dxa"/>
            <w:tcBorders>
              <w:top w:val="nil"/>
              <w:left w:val="nil"/>
              <w:bottom w:val="nil"/>
              <w:right w:val="nil"/>
            </w:tcBorders>
            <w:noWrap/>
            <w:hideMark/>
          </w:tcPr>
          <w:p w14:paraId="77F592A6" w14:textId="00B0053B" w:rsidR="00DA7A1F" w:rsidRPr="00C20C2B" w:rsidRDefault="00DA7A1F" w:rsidP="00962413">
            <w:pPr>
              <w:pStyle w:val="Normal-pool-Table"/>
              <w:jc w:val="right"/>
              <w:rPr>
                <w:lang w:eastAsia="en-KE"/>
              </w:rPr>
            </w:pPr>
            <w:r w:rsidRPr="00C20C2B">
              <w:rPr>
                <w:lang w:eastAsia="en-KE"/>
              </w:rPr>
              <w:t>11</w:t>
            </w:r>
            <w:r w:rsidR="00962413" w:rsidRPr="00C20C2B">
              <w:rPr>
                <w:lang w:eastAsia="en-KE"/>
              </w:rPr>
              <w:t xml:space="preserve"> </w:t>
            </w:r>
            <w:r w:rsidRPr="00C20C2B">
              <w:rPr>
                <w:lang w:eastAsia="en-KE"/>
              </w:rPr>
              <w:t xml:space="preserve">431 </w:t>
            </w:r>
          </w:p>
        </w:tc>
      </w:tr>
      <w:tr w:rsidR="00DA7A1F" w:rsidRPr="00C20C2B" w14:paraId="0EE9CCED" w14:textId="77777777" w:rsidTr="00962413">
        <w:trPr>
          <w:trHeight w:val="57"/>
          <w:jc w:val="right"/>
        </w:trPr>
        <w:tc>
          <w:tcPr>
            <w:tcW w:w="2977" w:type="dxa"/>
            <w:tcBorders>
              <w:top w:val="nil"/>
              <w:left w:val="nil"/>
              <w:bottom w:val="nil"/>
              <w:right w:val="nil"/>
            </w:tcBorders>
            <w:hideMark/>
          </w:tcPr>
          <w:p w14:paraId="7ECE10CC" w14:textId="77777777" w:rsidR="00DA7A1F" w:rsidRPr="00C20C2B" w:rsidRDefault="00DA7A1F" w:rsidP="00962413">
            <w:pPr>
              <w:pStyle w:val="Normal-pool-Table"/>
              <w:rPr>
                <w:lang w:eastAsia="en-KE"/>
              </w:rPr>
            </w:pPr>
            <w:r w:rsidRPr="00C20C2B">
              <w:rPr>
                <w:lang w:eastAsia="en-KE"/>
              </w:rPr>
              <w:t>Poland</w:t>
            </w:r>
          </w:p>
        </w:tc>
        <w:tc>
          <w:tcPr>
            <w:tcW w:w="2457" w:type="dxa"/>
            <w:tcBorders>
              <w:top w:val="nil"/>
              <w:left w:val="nil"/>
              <w:bottom w:val="nil"/>
              <w:right w:val="nil"/>
            </w:tcBorders>
            <w:noWrap/>
            <w:hideMark/>
          </w:tcPr>
          <w:p w14:paraId="42677139" w14:textId="565D0618" w:rsidR="00DA7A1F" w:rsidRPr="00C20C2B" w:rsidRDefault="00DA7A1F" w:rsidP="00962413">
            <w:pPr>
              <w:pStyle w:val="Normal-pool-Table"/>
              <w:jc w:val="right"/>
              <w:rPr>
                <w:lang w:eastAsia="en-KE"/>
              </w:rPr>
            </w:pPr>
            <w:r w:rsidRPr="00C20C2B">
              <w:rPr>
                <w:lang w:eastAsia="en-KE"/>
              </w:rPr>
              <w:t xml:space="preserve">0.829 </w:t>
            </w:r>
          </w:p>
        </w:tc>
        <w:tc>
          <w:tcPr>
            <w:tcW w:w="1408" w:type="dxa"/>
            <w:tcBorders>
              <w:top w:val="nil"/>
              <w:left w:val="nil"/>
              <w:bottom w:val="nil"/>
              <w:right w:val="nil"/>
            </w:tcBorders>
            <w:noWrap/>
            <w:hideMark/>
          </w:tcPr>
          <w:p w14:paraId="156F6F27" w14:textId="71E31110" w:rsidR="00DA7A1F" w:rsidRPr="00C20C2B" w:rsidRDefault="00DA7A1F" w:rsidP="00962413">
            <w:pPr>
              <w:pStyle w:val="Normal-pool-Table"/>
              <w:jc w:val="right"/>
              <w:rPr>
                <w:lang w:eastAsia="en-KE"/>
              </w:rPr>
            </w:pPr>
            <w:r w:rsidRPr="00C20C2B">
              <w:rPr>
                <w:lang w:eastAsia="en-KE"/>
              </w:rPr>
              <w:t>49</w:t>
            </w:r>
            <w:r w:rsidR="00962413" w:rsidRPr="00C20C2B">
              <w:rPr>
                <w:lang w:eastAsia="en-KE"/>
              </w:rPr>
              <w:t xml:space="preserve"> </w:t>
            </w:r>
            <w:r w:rsidRPr="00C20C2B">
              <w:rPr>
                <w:lang w:eastAsia="en-KE"/>
              </w:rPr>
              <w:t xml:space="preserve">015 </w:t>
            </w:r>
          </w:p>
        </w:tc>
        <w:tc>
          <w:tcPr>
            <w:tcW w:w="1368" w:type="dxa"/>
            <w:tcBorders>
              <w:top w:val="nil"/>
              <w:left w:val="nil"/>
              <w:bottom w:val="nil"/>
              <w:right w:val="nil"/>
            </w:tcBorders>
            <w:noWrap/>
            <w:hideMark/>
          </w:tcPr>
          <w:p w14:paraId="6F07DDAB" w14:textId="5DC08BDC" w:rsidR="00DA7A1F" w:rsidRPr="00C20C2B" w:rsidRDefault="00DA7A1F" w:rsidP="00962413">
            <w:pPr>
              <w:pStyle w:val="Normal-pool-Table"/>
              <w:jc w:val="right"/>
              <w:rPr>
                <w:lang w:eastAsia="en-KE"/>
              </w:rPr>
            </w:pPr>
            <w:r w:rsidRPr="00C20C2B">
              <w:rPr>
                <w:lang w:eastAsia="en-KE"/>
              </w:rPr>
              <w:t>51</w:t>
            </w:r>
            <w:r w:rsidR="00962413" w:rsidRPr="00C20C2B">
              <w:rPr>
                <w:lang w:eastAsia="en-KE"/>
              </w:rPr>
              <w:t xml:space="preserve"> </w:t>
            </w:r>
            <w:r w:rsidRPr="00C20C2B">
              <w:rPr>
                <w:lang w:eastAsia="en-KE"/>
              </w:rPr>
              <w:t xml:space="preserve">044 </w:t>
            </w:r>
          </w:p>
        </w:tc>
        <w:tc>
          <w:tcPr>
            <w:tcW w:w="1287" w:type="dxa"/>
            <w:tcBorders>
              <w:top w:val="nil"/>
              <w:left w:val="nil"/>
              <w:bottom w:val="nil"/>
              <w:right w:val="nil"/>
            </w:tcBorders>
            <w:noWrap/>
            <w:hideMark/>
          </w:tcPr>
          <w:p w14:paraId="1BCFD34C" w14:textId="2C1EC7CF" w:rsidR="00DA7A1F" w:rsidRPr="00C20C2B" w:rsidRDefault="00DA7A1F" w:rsidP="00962413">
            <w:pPr>
              <w:pStyle w:val="Normal-pool-Table"/>
              <w:jc w:val="right"/>
              <w:rPr>
                <w:lang w:eastAsia="en-KE"/>
              </w:rPr>
            </w:pPr>
            <w:r w:rsidRPr="00C20C2B">
              <w:rPr>
                <w:lang w:eastAsia="en-KE"/>
              </w:rPr>
              <w:t>47</w:t>
            </w:r>
            <w:r w:rsidR="00962413" w:rsidRPr="00C20C2B">
              <w:rPr>
                <w:lang w:eastAsia="en-KE"/>
              </w:rPr>
              <w:t xml:space="preserve"> </w:t>
            </w:r>
            <w:r w:rsidRPr="00C20C2B">
              <w:rPr>
                <w:lang w:eastAsia="en-KE"/>
              </w:rPr>
              <w:t xml:space="preserve">862 </w:t>
            </w:r>
          </w:p>
        </w:tc>
      </w:tr>
      <w:tr w:rsidR="00DA7A1F" w:rsidRPr="00C20C2B" w14:paraId="0695F6DA" w14:textId="77777777" w:rsidTr="00962413">
        <w:trPr>
          <w:trHeight w:val="57"/>
          <w:jc w:val="right"/>
        </w:trPr>
        <w:tc>
          <w:tcPr>
            <w:tcW w:w="2977" w:type="dxa"/>
            <w:tcBorders>
              <w:top w:val="nil"/>
              <w:left w:val="nil"/>
              <w:bottom w:val="nil"/>
              <w:right w:val="nil"/>
            </w:tcBorders>
            <w:hideMark/>
          </w:tcPr>
          <w:p w14:paraId="3A674A0F" w14:textId="77777777" w:rsidR="00DA7A1F" w:rsidRPr="00C20C2B" w:rsidRDefault="00DA7A1F" w:rsidP="00962413">
            <w:pPr>
              <w:pStyle w:val="Normal-pool-Table"/>
              <w:rPr>
                <w:lang w:eastAsia="en-KE"/>
              </w:rPr>
            </w:pPr>
            <w:r w:rsidRPr="00C20C2B">
              <w:rPr>
                <w:lang w:eastAsia="en-KE"/>
              </w:rPr>
              <w:t>Portugal</w:t>
            </w:r>
          </w:p>
        </w:tc>
        <w:tc>
          <w:tcPr>
            <w:tcW w:w="2457" w:type="dxa"/>
            <w:tcBorders>
              <w:top w:val="nil"/>
              <w:left w:val="nil"/>
              <w:bottom w:val="nil"/>
              <w:right w:val="nil"/>
            </w:tcBorders>
            <w:noWrap/>
            <w:hideMark/>
          </w:tcPr>
          <w:p w14:paraId="2790F080" w14:textId="4B4349EB" w:rsidR="00DA7A1F" w:rsidRPr="00C20C2B" w:rsidRDefault="00DA7A1F" w:rsidP="00962413">
            <w:pPr>
              <w:pStyle w:val="Normal-pool-Table"/>
              <w:jc w:val="right"/>
              <w:rPr>
                <w:lang w:eastAsia="en-KE"/>
              </w:rPr>
            </w:pPr>
            <w:r w:rsidRPr="00C20C2B">
              <w:rPr>
                <w:lang w:eastAsia="en-KE"/>
              </w:rPr>
              <w:t xml:space="preserve">0.327 </w:t>
            </w:r>
          </w:p>
        </w:tc>
        <w:tc>
          <w:tcPr>
            <w:tcW w:w="1408" w:type="dxa"/>
            <w:tcBorders>
              <w:top w:val="nil"/>
              <w:left w:val="nil"/>
              <w:bottom w:val="nil"/>
              <w:right w:val="nil"/>
            </w:tcBorders>
            <w:noWrap/>
            <w:hideMark/>
          </w:tcPr>
          <w:p w14:paraId="7E672A2D" w14:textId="7FCDEA6D" w:rsidR="00DA7A1F" w:rsidRPr="00C20C2B" w:rsidRDefault="00DA7A1F" w:rsidP="00962413">
            <w:pPr>
              <w:pStyle w:val="Normal-pool-Table"/>
              <w:jc w:val="right"/>
              <w:rPr>
                <w:lang w:eastAsia="en-KE"/>
              </w:rPr>
            </w:pPr>
            <w:r w:rsidRPr="00C20C2B">
              <w:rPr>
                <w:lang w:eastAsia="en-KE"/>
              </w:rPr>
              <w:t>19</w:t>
            </w:r>
            <w:r w:rsidR="00962413" w:rsidRPr="00C20C2B">
              <w:rPr>
                <w:lang w:eastAsia="en-KE"/>
              </w:rPr>
              <w:t xml:space="preserve"> </w:t>
            </w:r>
            <w:r w:rsidRPr="00C20C2B">
              <w:rPr>
                <w:lang w:eastAsia="en-KE"/>
              </w:rPr>
              <w:t xml:space="preserve">333 </w:t>
            </w:r>
          </w:p>
        </w:tc>
        <w:tc>
          <w:tcPr>
            <w:tcW w:w="1368" w:type="dxa"/>
            <w:tcBorders>
              <w:top w:val="nil"/>
              <w:left w:val="nil"/>
              <w:bottom w:val="nil"/>
              <w:right w:val="nil"/>
            </w:tcBorders>
            <w:noWrap/>
            <w:hideMark/>
          </w:tcPr>
          <w:p w14:paraId="56C9EBB8" w14:textId="4E155273" w:rsidR="00DA7A1F" w:rsidRPr="00C20C2B" w:rsidRDefault="00DA7A1F" w:rsidP="00962413">
            <w:pPr>
              <w:pStyle w:val="Normal-pool-Table"/>
              <w:jc w:val="right"/>
              <w:rPr>
                <w:lang w:eastAsia="en-KE"/>
              </w:rPr>
            </w:pPr>
            <w:r w:rsidRPr="00C20C2B">
              <w:rPr>
                <w:lang w:eastAsia="en-KE"/>
              </w:rPr>
              <w:t>20</w:t>
            </w:r>
            <w:r w:rsidR="00962413" w:rsidRPr="00C20C2B">
              <w:rPr>
                <w:lang w:eastAsia="en-KE"/>
              </w:rPr>
              <w:t xml:space="preserve"> </w:t>
            </w:r>
            <w:r w:rsidRPr="00C20C2B">
              <w:rPr>
                <w:lang w:eastAsia="en-KE"/>
              </w:rPr>
              <w:t xml:space="preserve">134 </w:t>
            </w:r>
          </w:p>
        </w:tc>
        <w:tc>
          <w:tcPr>
            <w:tcW w:w="1287" w:type="dxa"/>
            <w:tcBorders>
              <w:top w:val="nil"/>
              <w:left w:val="nil"/>
              <w:bottom w:val="nil"/>
              <w:right w:val="nil"/>
            </w:tcBorders>
            <w:noWrap/>
            <w:hideMark/>
          </w:tcPr>
          <w:p w14:paraId="1B64D6ED" w14:textId="76E1FBC7" w:rsidR="00DA7A1F" w:rsidRPr="00C20C2B" w:rsidRDefault="00DA7A1F" w:rsidP="00962413">
            <w:pPr>
              <w:pStyle w:val="Normal-pool-Table"/>
              <w:jc w:val="right"/>
              <w:rPr>
                <w:lang w:eastAsia="en-KE"/>
              </w:rPr>
            </w:pPr>
            <w:r w:rsidRPr="00C20C2B">
              <w:rPr>
                <w:lang w:eastAsia="en-KE"/>
              </w:rPr>
              <w:t>18</w:t>
            </w:r>
            <w:r w:rsidR="00962413" w:rsidRPr="00C20C2B">
              <w:rPr>
                <w:lang w:eastAsia="en-KE"/>
              </w:rPr>
              <w:t xml:space="preserve"> </w:t>
            </w:r>
            <w:r w:rsidRPr="00C20C2B">
              <w:rPr>
                <w:lang w:eastAsia="en-KE"/>
              </w:rPr>
              <w:t xml:space="preserve">879 </w:t>
            </w:r>
          </w:p>
        </w:tc>
      </w:tr>
      <w:tr w:rsidR="00DA7A1F" w:rsidRPr="00C20C2B" w14:paraId="0DBF363B" w14:textId="77777777" w:rsidTr="00962413">
        <w:trPr>
          <w:trHeight w:val="57"/>
          <w:jc w:val="right"/>
        </w:trPr>
        <w:tc>
          <w:tcPr>
            <w:tcW w:w="2977" w:type="dxa"/>
            <w:tcBorders>
              <w:top w:val="nil"/>
              <w:left w:val="nil"/>
              <w:bottom w:val="nil"/>
              <w:right w:val="nil"/>
            </w:tcBorders>
            <w:hideMark/>
          </w:tcPr>
          <w:p w14:paraId="422BB7E0" w14:textId="77777777" w:rsidR="00DA7A1F" w:rsidRPr="00C20C2B" w:rsidRDefault="00DA7A1F" w:rsidP="00962413">
            <w:pPr>
              <w:pStyle w:val="Normal-pool-Table"/>
              <w:rPr>
                <w:lang w:eastAsia="en-KE"/>
              </w:rPr>
            </w:pPr>
            <w:r w:rsidRPr="00C20C2B">
              <w:rPr>
                <w:lang w:eastAsia="en-KE"/>
              </w:rPr>
              <w:t>Qatar</w:t>
            </w:r>
          </w:p>
        </w:tc>
        <w:tc>
          <w:tcPr>
            <w:tcW w:w="2457" w:type="dxa"/>
            <w:tcBorders>
              <w:top w:val="nil"/>
              <w:left w:val="nil"/>
              <w:bottom w:val="nil"/>
              <w:right w:val="nil"/>
            </w:tcBorders>
            <w:noWrap/>
            <w:hideMark/>
          </w:tcPr>
          <w:p w14:paraId="2239EC6F" w14:textId="1E1F3E4B" w:rsidR="00DA7A1F" w:rsidRPr="00C20C2B" w:rsidRDefault="00DA7A1F" w:rsidP="00962413">
            <w:pPr>
              <w:pStyle w:val="Normal-pool-Table"/>
              <w:jc w:val="right"/>
              <w:rPr>
                <w:lang w:eastAsia="en-KE"/>
              </w:rPr>
            </w:pPr>
            <w:r w:rsidRPr="00C20C2B">
              <w:rPr>
                <w:lang w:eastAsia="en-KE"/>
              </w:rPr>
              <w:t xml:space="preserve">0.245 </w:t>
            </w:r>
          </w:p>
        </w:tc>
        <w:tc>
          <w:tcPr>
            <w:tcW w:w="1408" w:type="dxa"/>
            <w:tcBorders>
              <w:top w:val="nil"/>
              <w:left w:val="nil"/>
              <w:bottom w:val="nil"/>
              <w:right w:val="nil"/>
            </w:tcBorders>
            <w:noWrap/>
            <w:hideMark/>
          </w:tcPr>
          <w:p w14:paraId="233032EC" w14:textId="03170428" w:rsidR="00DA7A1F" w:rsidRPr="00C20C2B" w:rsidRDefault="00DA7A1F" w:rsidP="00962413">
            <w:pPr>
              <w:pStyle w:val="Normal-pool-Table"/>
              <w:jc w:val="right"/>
              <w:rPr>
                <w:lang w:eastAsia="en-KE"/>
              </w:rPr>
            </w:pPr>
            <w:r w:rsidRPr="00C20C2B">
              <w:rPr>
                <w:lang w:eastAsia="en-KE"/>
              </w:rPr>
              <w:t>14</w:t>
            </w:r>
            <w:r w:rsidR="00962413" w:rsidRPr="00C20C2B">
              <w:rPr>
                <w:lang w:eastAsia="en-KE"/>
              </w:rPr>
              <w:t xml:space="preserve"> </w:t>
            </w:r>
            <w:r w:rsidRPr="00C20C2B">
              <w:rPr>
                <w:lang w:eastAsia="en-KE"/>
              </w:rPr>
              <w:t xml:space="preserve">485 </w:t>
            </w:r>
          </w:p>
        </w:tc>
        <w:tc>
          <w:tcPr>
            <w:tcW w:w="1368" w:type="dxa"/>
            <w:tcBorders>
              <w:top w:val="nil"/>
              <w:left w:val="nil"/>
              <w:bottom w:val="nil"/>
              <w:right w:val="nil"/>
            </w:tcBorders>
            <w:noWrap/>
            <w:hideMark/>
          </w:tcPr>
          <w:p w14:paraId="0B1E3DFC" w14:textId="69196AC8" w:rsidR="00DA7A1F" w:rsidRPr="00C20C2B" w:rsidRDefault="00DA7A1F" w:rsidP="00962413">
            <w:pPr>
              <w:pStyle w:val="Normal-pool-Table"/>
              <w:jc w:val="right"/>
              <w:rPr>
                <w:lang w:eastAsia="en-KE"/>
              </w:rPr>
            </w:pPr>
            <w:r w:rsidRPr="00C20C2B">
              <w:rPr>
                <w:lang w:eastAsia="en-KE"/>
              </w:rPr>
              <w:t>15</w:t>
            </w:r>
            <w:r w:rsidR="00962413" w:rsidRPr="00C20C2B">
              <w:rPr>
                <w:lang w:eastAsia="en-KE"/>
              </w:rPr>
              <w:t xml:space="preserve"> </w:t>
            </w:r>
            <w:r w:rsidRPr="00C20C2B">
              <w:rPr>
                <w:lang w:eastAsia="en-KE"/>
              </w:rPr>
              <w:t xml:space="preserve">085 </w:t>
            </w:r>
          </w:p>
        </w:tc>
        <w:tc>
          <w:tcPr>
            <w:tcW w:w="1287" w:type="dxa"/>
            <w:tcBorders>
              <w:top w:val="nil"/>
              <w:left w:val="nil"/>
              <w:bottom w:val="nil"/>
              <w:right w:val="nil"/>
            </w:tcBorders>
            <w:noWrap/>
            <w:hideMark/>
          </w:tcPr>
          <w:p w14:paraId="223CB382" w14:textId="0DA93CFC" w:rsidR="00DA7A1F" w:rsidRPr="00C20C2B" w:rsidRDefault="00DA7A1F" w:rsidP="00962413">
            <w:pPr>
              <w:pStyle w:val="Normal-pool-Table"/>
              <w:jc w:val="right"/>
              <w:rPr>
                <w:lang w:eastAsia="en-KE"/>
              </w:rPr>
            </w:pPr>
            <w:r w:rsidRPr="00C20C2B">
              <w:rPr>
                <w:lang w:eastAsia="en-KE"/>
              </w:rPr>
              <w:t>14</w:t>
            </w:r>
            <w:r w:rsidR="00962413" w:rsidRPr="00C20C2B">
              <w:rPr>
                <w:lang w:eastAsia="en-KE"/>
              </w:rPr>
              <w:t xml:space="preserve"> </w:t>
            </w:r>
            <w:r w:rsidRPr="00C20C2B">
              <w:rPr>
                <w:lang w:eastAsia="en-KE"/>
              </w:rPr>
              <w:t xml:space="preserve">144 </w:t>
            </w:r>
          </w:p>
        </w:tc>
      </w:tr>
      <w:tr w:rsidR="00DA7A1F" w:rsidRPr="00C20C2B" w14:paraId="1336C7E8" w14:textId="77777777" w:rsidTr="00962413">
        <w:trPr>
          <w:trHeight w:val="57"/>
          <w:jc w:val="right"/>
        </w:trPr>
        <w:tc>
          <w:tcPr>
            <w:tcW w:w="2977" w:type="dxa"/>
            <w:tcBorders>
              <w:top w:val="nil"/>
              <w:left w:val="nil"/>
              <w:bottom w:val="nil"/>
              <w:right w:val="nil"/>
            </w:tcBorders>
            <w:hideMark/>
          </w:tcPr>
          <w:p w14:paraId="7B902B27" w14:textId="77777777" w:rsidR="00DA7A1F" w:rsidRPr="00C20C2B" w:rsidRDefault="00DA7A1F" w:rsidP="00962413">
            <w:pPr>
              <w:pStyle w:val="Normal-pool-Table"/>
              <w:rPr>
                <w:lang w:eastAsia="en-KE"/>
              </w:rPr>
            </w:pPr>
            <w:r w:rsidRPr="00C20C2B">
              <w:rPr>
                <w:lang w:eastAsia="en-KE"/>
              </w:rPr>
              <w:t>Republic of Korea</w:t>
            </w:r>
          </w:p>
        </w:tc>
        <w:tc>
          <w:tcPr>
            <w:tcW w:w="2457" w:type="dxa"/>
            <w:tcBorders>
              <w:top w:val="nil"/>
              <w:left w:val="nil"/>
              <w:bottom w:val="nil"/>
              <w:right w:val="nil"/>
            </w:tcBorders>
            <w:noWrap/>
            <w:hideMark/>
          </w:tcPr>
          <w:p w14:paraId="64D4806F" w14:textId="279CF36A" w:rsidR="00DA7A1F" w:rsidRPr="00C20C2B" w:rsidRDefault="00DA7A1F" w:rsidP="00962413">
            <w:pPr>
              <w:pStyle w:val="Normal-pool-Table"/>
              <w:jc w:val="right"/>
              <w:rPr>
                <w:lang w:eastAsia="en-KE"/>
              </w:rPr>
            </w:pPr>
            <w:r w:rsidRPr="00C20C2B">
              <w:rPr>
                <w:lang w:eastAsia="en-KE"/>
              </w:rPr>
              <w:t xml:space="preserve">2.344 </w:t>
            </w:r>
          </w:p>
        </w:tc>
        <w:tc>
          <w:tcPr>
            <w:tcW w:w="1408" w:type="dxa"/>
            <w:tcBorders>
              <w:top w:val="nil"/>
              <w:left w:val="nil"/>
              <w:bottom w:val="nil"/>
              <w:right w:val="nil"/>
            </w:tcBorders>
            <w:noWrap/>
            <w:hideMark/>
          </w:tcPr>
          <w:p w14:paraId="47501989" w14:textId="7C0F0C8D" w:rsidR="00DA7A1F" w:rsidRPr="00C20C2B" w:rsidRDefault="00DA7A1F" w:rsidP="00962413">
            <w:pPr>
              <w:pStyle w:val="Normal-pool-Table"/>
              <w:jc w:val="right"/>
              <w:rPr>
                <w:lang w:eastAsia="en-KE"/>
              </w:rPr>
            </w:pPr>
            <w:r w:rsidRPr="00C20C2B">
              <w:rPr>
                <w:lang w:eastAsia="en-KE"/>
              </w:rPr>
              <w:t>138</w:t>
            </w:r>
            <w:r w:rsidR="00962413" w:rsidRPr="00C20C2B">
              <w:rPr>
                <w:lang w:eastAsia="en-KE"/>
              </w:rPr>
              <w:t xml:space="preserve"> </w:t>
            </w:r>
            <w:r w:rsidRPr="00C20C2B">
              <w:rPr>
                <w:lang w:eastAsia="en-KE"/>
              </w:rPr>
              <w:t xml:space="preserve">591 </w:t>
            </w:r>
          </w:p>
        </w:tc>
        <w:tc>
          <w:tcPr>
            <w:tcW w:w="1368" w:type="dxa"/>
            <w:tcBorders>
              <w:top w:val="nil"/>
              <w:left w:val="nil"/>
              <w:bottom w:val="nil"/>
              <w:right w:val="nil"/>
            </w:tcBorders>
            <w:noWrap/>
            <w:hideMark/>
          </w:tcPr>
          <w:p w14:paraId="66F0763B" w14:textId="4B20F0EA" w:rsidR="00DA7A1F" w:rsidRPr="00C20C2B" w:rsidRDefault="00DA7A1F" w:rsidP="00962413">
            <w:pPr>
              <w:pStyle w:val="Normal-pool-Table"/>
              <w:jc w:val="right"/>
              <w:rPr>
                <w:lang w:eastAsia="en-KE"/>
              </w:rPr>
            </w:pPr>
            <w:r w:rsidRPr="00C20C2B">
              <w:rPr>
                <w:lang w:eastAsia="en-KE"/>
              </w:rPr>
              <w:t>144</w:t>
            </w:r>
            <w:r w:rsidR="00962413" w:rsidRPr="00C20C2B">
              <w:rPr>
                <w:lang w:eastAsia="en-KE"/>
              </w:rPr>
              <w:t xml:space="preserve"> </w:t>
            </w:r>
            <w:r w:rsidRPr="00C20C2B">
              <w:rPr>
                <w:lang w:eastAsia="en-KE"/>
              </w:rPr>
              <w:t xml:space="preserve">327 </w:t>
            </w:r>
          </w:p>
        </w:tc>
        <w:tc>
          <w:tcPr>
            <w:tcW w:w="1287" w:type="dxa"/>
            <w:tcBorders>
              <w:top w:val="nil"/>
              <w:left w:val="nil"/>
              <w:bottom w:val="nil"/>
              <w:right w:val="nil"/>
            </w:tcBorders>
            <w:noWrap/>
            <w:hideMark/>
          </w:tcPr>
          <w:p w14:paraId="31F4B0FE" w14:textId="528A007A" w:rsidR="00DA7A1F" w:rsidRPr="00C20C2B" w:rsidRDefault="00DA7A1F" w:rsidP="00962413">
            <w:pPr>
              <w:pStyle w:val="Normal-pool-Table"/>
              <w:jc w:val="right"/>
              <w:rPr>
                <w:lang w:eastAsia="en-KE"/>
              </w:rPr>
            </w:pPr>
            <w:r w:rsidRPr="00C20C2B">
              <w:rPr>
                <w:lang w:eastAsia="en-KE"/>
              </w:rPr>
              <w:t>135</w:t>
            </w:r>
            <w:r w:rsidR="00962413" w:rsidRPr="00C20C2B">
              <w:rPr>
                <w:lang w:eastAsia="en-KE"/>
              </w:rPr>
              <w:t xml:space="preserve"> </w:t>
            </w:r>
            <w:r w:rsidRPr="00C20C2B">
              <w:rPr>
                <w:lang w:eastAsia="en-KE"/>
              </w:rPr>
              <w:t xml:space="preserve">333 </w:t>
            </w:r>
          </w:p>
        </w:tc>
      </w:tr>
      <w:tr w:rsidR="00962413" w:rsidRPr="00C20C2B" w14:paraId="35C47F8C" w14:textId="77777777" w:rsidTr="00962413">
        <w:trPr>
          <w:trHeight w:val="57"/>
          <w:jc w:val="right"/>
        </w:trPr>
        <w:tc>
          <w:tcPr>
            <w:tcW w:w="2977" w:type="dxa"/>
            <w:tcBorders>
              <w:top w:val="nil"/>
              <w:left w:val="nil"/>
              <w:bottom w:val="nil"/>
              <w:right w:val="nil"/>
            </w:tcBorders>
            <w:hideMark/>
          </w:tcPr>
          <w:p w14:paraId="379FDBA2" w14:textId="77777777" w:rsidR="00962413" w:rsidRPr="00C20C2B" w:rsidRDefault="00962413" w:rsidP="00962413">
            <w:pPr>
              <w:pStyle w:val="Normal-pool-Table"/>
              <w:rPr>
                <w:lang w:eastAsia="en-KE"/>
              </w:rPr>
            </w:pPr>
            <w:r w:rsidRPr="00C20C2B">
              <w:rPr>
                <w:lang w:eastAsia="en-KE"/>
              </w:rPr>
              <w:t>Republic of Moldova</w:t>
            </w:r>
          </w:p>
        </w:tc>
        <w:tc>
          <w:tcPr>
            <w:tcW w:w="2457" w:type="dxa"/>
            <w:tcBorders>
              <w:top w:val="nil"/>
              <w:left w:val="nil"/>
              <w:bottom w:val="nil"/>
              <w:right w:val="nil"/>
            </w:tcBorders>
            <w:noWrap/>
            <w:hideMark/>
          </w:tcPr>
          <w:p w14:paraId="0AB9B337" w14:textId="795D37E6" w:rsidR="00962413" w:rsidRPr="00C20C2B" w:rsidRDefault="00962413"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111D04E6" w14:textId="2C4D6942" w:rsidR="00962413" w:rsidRPr="00C20C2B" w:rsidRDefault="00962413"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21519CB6" w14:textId="13F81515" w:rsidR="00962413" w:rsidRPr="00C20C2B" w:rsidRDefault="00962413"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52F5AB96" w14:textId="4ABC8AB2" w:rsidR="00962413" w:rsidRPr="00C20C2B" w:rsidRDefault="00962413" w:rsidP="00962413">
            <w:pPr>
              <w:pStyle w:val="Normal-pool-Table"/>
              <w:jc w:val="right"/>
              <w:rPr>
                <w:lang w:eastAsia="en-KE"/>
              </w:rPr>
            </w:pPr>
            <w:r w:rsidRPr="00C20C2B">
              <w:rPr>
                <w:lang w:eastAsia="en-GB"/>
              </w:rPr>
              <w:t>–</w:t>
            </w:r>
          </w:p>
        </w:tc>
      </w:tr>
      <w:tr w:rsidR="00DA7A1F" w:rsidRPr="00C20C2B" w14:paraId="1288FF04" w14:textId="77777777" w:rsidTr="00962413">
        <w:trPr>
          <w:trHeight w:val="57"/>
          <w:jc w:val="right"/>
        </w:trPr>
        <w:tc>
          <w:tcPr>
            <w:tcW w:w="2977" w:type="dxa"/>
            <w:tcBorders>
              <w:top w:val="nil"/>
              <w:left w:val="nil"/>
              <w:bottom w:val="nil"/>
              <w:right w:val="nil"/>
            </w:tcBorders>
            <w:hideMark/>
          </w:tcPr>
          <w:p w14:paraId="4E5DE078" w14:textId="77777777" w:rsidR="00DA7A1F" w:rsidRPr="00C20C2B" w:rsidRDefault="00DA7A1F" w:rsidP="00962413">
            <w:pPr>
              <w:pStyle w:val="Normal-pool-Table"/>
              <w:rPr>
                <w:lang w:eastAsia="en-KE"/>
              </w:rPr>
            </w:pPr>
            <w:r w:rsidRPr="00C20C2B">
              <w:rPr>
                <w:lang w:eastAsia="en-KE"/>
              </w:rPr>
              <w:t>Romania</w:t>
            </w:r>
          </w:p>
        </w:tc>
        <w:tc>
          <w:tcPr>
            <w:tcW w:w="2457" w:type="dxa"/>
            <w:tcBorders>
              <w:top w:val="nil"/>
              <w:left w:val="nil"/>
              <w:bottom w:val="nil"/>
              <w:right w:val="nil"/>
            </w:tcBorders>
            <w:noWrap/>
            <w:hideMark/>
          </w:tcPr>
          <w:p w14:paraId="027947CB" w14:textId="3D0F53C1" w:rsidR="00DA7A1F" w:rsidRPr="00C20C2B" w:rsidRDefault="00DA7A1F" w:rsidP="00962413">
            <w:pPr>
              <w:pStyle w:val="Normal-pool-Table"/>
              <w:jc w:val="right"/>
              <w:rPr>
                <w:lang w:eastAsia="en-KE"/>
              </w:rPr>
            </w:pPr>
            <w:r w:rsidRPr="00C20C2B">
              <w:rPr>
                <w:lang w:eastAsia="en-KE"/>
              </w:rPr>
              <w:t xml:space="preserve">0.357 </w:t>
            </w:r>
          </w:p>
        </w:tc>
        <w:tc>
          <w:tcPr>
            <w:tcW w:w="1408" w:type="dxa"/>
            <w:tcBorders>
              <w:top w:val="nil"/>
              <w:left w:val="nil"/>
              <w:bottom w:val="nil"/>
              <w:right w:val="nil"/>
            </w:tcBorders>
            <w:noWrap/>
            <w:hideMark/>
          </w:tcPr>
          <w:p w14:paraId="01C3F551" w14:textId="05BF87ED" w:rsidR="00DA7A1F" w:rsidRPr="00C20C2B" w:rsidRDefault="00DA7A1F" w:rsidP="00962413">
            <w:pPr>
              <w:pStyle w:val="Normal-pool-Table"/>
              <w:jc w:val="right"/>
              <w:rPr>
                <w:lang w:eastAsia="en-KE"/>
              </w:rPr>
            </w:pPr>
            <w:r w:rsidRPr="00C20C2B">
              <w:rPr>
                <w:lang w:eastAsia="en-KE"/>
              </w:rPr>
              <w:t>21</w:t>
            </w:r>
            <w:r w:rsidR="00962413" w:rsidRPr="00C20C2B">
              <w:rPr>
                <w:lang w:eastAsia="en-KE"/>
              </w:rPr>
              <w:t xml:space="preserve"> </w:t>
            </w:r>
            <w:r w:rsidRPr="00C20C2B">
              <w:rPr>
                <w:lang w:eastAsia="en-KE"/>
              </w:rPr>
              <w:t xml:space="preserve">107 </w:t>
            </w:r>
          </w:p>
        </w:tc>
        <w:tc>
          <w:tcPr>
            <w:tcW w:w="1368" w:type="dxa"/>
            <w:tcBorders>
              <w:top w:val="nil"/>
              <w:left w:val="nil"/>
              <w:bottom w:val="nil"/>
              <w:right w:val="nil"/>
            </w:tcBorders>
            <w:noWrap/>
            <w:hideMark/>
          </w:tcPr>
          <w:p w14:paraId="55A6CB3D" w14:textId="6FEE39B7" w:rsidR="00DA7A1F" w:rsidRPr="00C20C2B" w:rsidRDefault="00DA7A1F" w:rsidP="00962413">
            <w:pPr>
              <w:pStyle w:val="Normal-pool-Table"/>
              <w:jc w:val="right"/>
              <w:rPr>
                <w:lang w:eastAsia="en-KE"/>
              </w:rPr>
            </w:pPr>
            <w:r w:rsidRPr="00C20C2B">
              <w:rPr>
                <w:lang w:eastAsia="en-KE"/>
              </w:rPr>
              <w:t>21</w:t>
            </w:r>
            <w:r w:rsidR="00962413" w:rsidRPr="00C20C2B">
              <w:rPr>
                <w:lang w:eastAsia="en-KE"/>
              </w:rPr>
              <w:t xml:space="preserve"> </w:t>
            </w:r>
            <w:r w:rsidRPr="00C20C2B">
              <w:rPr>
                <w:lang w:eastAsia="en-KE"/>
              </w:rPr>
              <w:t xml:space="preserve">981 </w:t>
            </w:r>
          </w:p>
        </w:tc>
        <w:tc>
          <w:tcPr>
            <w:tcW w:w="1287" w:type="dxa"/>
            <w:tcBorders>
              <w:top w:val="nil"/>
              <w:left w:val="nil"/>
              <w:bottom w:val="nil"/>
              <w:right w:val="nil"/>
            </w:tcBorders>
            <w:noWrap/>
            <w:hideMark/>
          </w:tcPr>
          <w:p w14:paraId="7ACFD771" w14:textId="3660AF0E" w:rsidR="00DA7A1F" w:rsidRPr="00C20C2B" w:rsidRDefault="00DA7A1F" w:rsidP="00962413">
            <w:pPr>
              <w:pStyle w:val="Normal-pool-Table"/>
              <w:jc w:val="right"/>
              <w:rPr>
                <w:lang w:eastAsia="en-KE"/>
              </w:rPr>
            </w:pPr>
            <w:r w:rsidRPr="00C20C2B">
              <w:rPr>
                <w:lang w:eastAsia="en-KE"/>
              </w:rPr>
              <w:t>20</w:t>
            </w:r>
            <w:r w:rsidR="00962413" w:rsidRPr="00C20C2B">
              <w:rPr>
                <w:lang w:eastAsia="en-KE"/>
              </w:rPr>
              <w:t xml:space="preserve"> </w:t>
            </w:r>
            <w:r w:rsidRPr="00C20C2B">
              <w:rPr>
                <w:lang w:eastAsia="en-KE"/>
              </w:rPr>
              <w:t xml:space="preserve">610 </w:t>
            </w:r>
          </w:p>
        </w:tc>
      </w:tr>
      <w:tr w:rsidR="00DA7A1F" w:rsidRPr="00C20C2B" w14:paraId="1D8C8455" w14:textId="77777777" w:rsidTr="00962413">
        <w:trPr>
          <w:trHeight w:val="57"/>
          <w:jc w:val="right"/>
        </w:trPr>
        <w:tc>
          <w:tcPr>
            <w:tcW w:w="2977" w:type="dxa"/>
            <w:tcBorders>
              <w:top w:val="nil"/>
              <w:left w:val="nil"/>
              <w:bottom w:val="nil"/>
              <w:right w:val="nil"/>
            </w:tcBorders>
            <w:hideMark/>
          </w:tcPr>
          <w:p w14:paraId="2CAC04C3" w14:textId="77777777" w:rsidR="00DA7A1F" w:rsidRPr="00C20C2B" w:rsidRDefault="00DA7A1F" w:rsidP="00962413">
            <w:pPr>
              <w:pStyle w:val="Normal-pool-Table"/>
              <w:rPr>
                <w:lang w:eastAsia="en-KE"/>
              </w:rPr>
            </w:pPr>
            <w:r w:rsidRPr="00C20C2B">
              <w:rPr>
                <w:lang w:eastAsia="en-KE"/>
              </w:rPr>
              <w:t>Russian Federation</w:t>
            </w:r>
          </w:p>
        </w:tc>
        <w:tc>
          <w:tcPr>
            <w:tcW w:w="2457" w:type="dxa"/>
            <w:tcBorders>
              <w:top w:val="nil"/>
              <w:left w:val="nil"/>
              <w:bottom w:val="nil"/>
              <w:right w:val="nil"/>
            </w:tcBorders>
            <w:noWrap/>
            <w:hideMark/>
          </w:tcPr>
          <w:p w14:paraId="5E3F6B2E" w14:textId="77A8D936" w:rsidR="00DA7A1F" w:rsidRPr="00C20C2B" w:rsidRDefault="00DA7A1F" w:rsidP="00962413">
            <w:pPr>
              <w:pStyle w:val="Normal-pool-Table"/>
              <w:jc w:val="right"/>
              <w:rPr>
                <w:lang w:eastAsia="en-KE"/>
              </w:rPr>
            </w:pPr>
            <w:r w:rsidRPr="00C20C2B">
              <w:rPr>
                <w:lang w:eastAsia="en-KE"/>
              </w:rPr>
              <w:t xml:space="preserve">2.090 </w:t>
            </w:r>
          </w:p>
        </w:tc>
        <w:tc>
          <w:tcPr>
            <w:tcW w:w="1408" w:type="dxa"/>
            <w:tcBorders>
              <w:top w:val="nil"/>
              <w:left w:val="nil"/>
              <w:bottom w:val="nil"/>
              <w:right w:val="nil"/>
            </w:tcBorders>
            <w:noWrap/>
            <w:hideMark/>
          </w:tcPr>
          <w:p w14:paraId="41FFA258" w14:textId="43BA6921" w:rsidR="00DA7A1F" w:rsidRPr="00C20C2B" w:rsidRDefault="00DA7A1F" w:rsidP="00962413">
            <w:pPr>
              <w:pStyle w:val="Normal-pool-Table"/>
              <w:jc w:val="right"/>
              <w:rPr>
                <w:lang w:eastAsia="en-KE"/>
              </w:rPr>
            </w:pPr>
            <w:r w:rsidRPr="00C20C2B">
              <w:rPr>
                <w:lang w:eastAsia="en-KE"/>
              </w:rPr>
              <w:t>123</w:t>
            </w:r>
            <w:r w:rsidR="00962413" w:rsidRPr="00C20C2B">
              <w:rPr>
                <w:lang w:eastAsia="en-KE"/>
              </w:rPr>
              <w:t xml:space="preserve"> </w:t>
            </w:r>
            <w:r w:rsidRPr="00C20C2B">
              <w:rPr>
                <w:lang w:eastAsia="en-KE"/>
              </w:rPr>
              <w:t xml:space="preserve">572 </w:t>
            </w:r>
          </w:p>
        </w:tc>
        <w:tc>
          <w:tcPr>
            <w:tcW w:w="1368" w:type="dxa"/>
            <w:tcBorders>
              <w:top w:val="nil"/>
              <w:left w:val="nil"/>
              <w:bottom w:val="nil"/>
              <w:right w:val="nil"/>
            </w:tcBorders>
            <w:noWrap/>
            <w:hideMark/>
          </w:tcPr>
          <w:p w14:paraId="0703F39F" w14:textId="54987F67" w:rsidR="00DA7A1F" w:rsidRPr="00C20C2B" w:rsidRDefault="00DA7A1F" w:rsidP="00962413">
            <w:pPr>
              <w:pStyle w:val="Normal-pool-Table"/>
              <w:jc w:val="right"/>
              <w:rPr>
                <w:lang w:eastAsia="en-KE"/>
              </w:rPr>
            </w:pPr>
            <w:r w:rsidRPr="00C20C2B">
              <w:rPr>
                <w:lang w:eastAsia="en-KE"/>
              </w:rPr>
              <w:t>128</w:t>
            </w:r>
            <w:r w:rsidR="00962413" w:rsidRPr="00C20C2B">
              <w:rPr>
                <w:lang w:eastAsia="en-KE"/>
              </w:rPr>
              <w:t xml:space="preserve"> </w:t>
            </w:r>
            <w:r w:rsidRPr="00C20C2B">
              <w:rPr>
                <w:lang w:eastAsia="en-KE"/>
              </w:rPr>
              <w:t xml:space="preserve">688 </w:t>
            </w:r>
          </w:p>
        </w:tc>
        <w:tc>
          <w:tcPr>
            <w:tcW w:w="1287" w:type="dxa"/>
            <w:tcBorders>
              <w:top w:val="nil"/>
              <w:left w:val="nil"/>
              <w:bottom w:val="nil"/>
              <w:right w:val="nil"/>
            </w:tcBorders>
            <w:noWrap/>
            <w:hideMark/>
          </w:tcPr>
          <w:p w14:paraId="3DA5D295" w14:textId="64274B54" w:rsidR="00DA7A1F" w:rsidRPr="00C20C2B" w:rsidRDefault="00DA7A1F" w:rsidP="00962413">
            <w:pPr>
              <w:pStyle w:val="Normal-pool-Table"/>
              <w:jc w:val="right"/>
              <w:rPr>
                <w:lang w:eastAsia="en-KE"/>
              </w:rPr>
            </w:pPr>
            <w:r w:rsidRPr="00C20C2B">
              <w:rPr>
                <w:lang w:eastAsia="en-KE"/>
              </w:rPr>
              <w:t>120</w:t>
            </w:r>
            <w:r w:rsidR="00962413" w:rsidRPr="00C20C2B">
              <w:rPr>
                <w:lang w:eastAsia="en-KE"/>
              </w:rPr>
              <w:t xml:space="preserve"> </w:t>
            </w:r>
            <w:r w:rsidRPr="00C20C2B">
              <w:rPr>
                <w:lang w:eastAsia="en-KE"/>
              </w:rPr>
              <w:t xml:space="preserve">668 </w:t>
            </w:r>
          </w:p>
        </w:tc>
      </w:tr>
      <w:tr w:rsidR="00A32177" w:rsidRPr="00C20C2B" w14:paraId="783C18F2" w14:textId="77777777" w:rsidTr="00962413">
        <w:trPr>
          <w:trHeight w:val="57"/>
          <w:jc w:val="right"/>
        </w:trPr>
        <w:tc>
          <w:tcPr>
            <w:tcW w:w="2977" w:type="dxa"/>
            <w:tcBorders>
              <w:top w:val="nil"/>
              <w:left w:val="nil"/>
              <w:bottom w:val="nil"/>
              <w:right w:val="nil"/>
            </w:tcBorders>
            <w:hideMark/>
          </w:tcPr>
          <w:p w14:paraId="32BD816E" w14:textId="77777777" w:rsidR="00A32177" w:rsidRPr="00C20C2B" w:rsidRDefault="00A32177" w:rsidP="00962413">
            <w:pPr>
              <w:pStyle w:val="Normal-pool-Table"/>
              <w:rPr>
                <w:lang w:eastAsia="en-KE"/>
              </w:rPr>
            </w:pPr>
            <w:r w:rsidRPr="00C20C2B">
              <w:rPr>
                <w:lang w:eastAsia="en-KE"/>
              </w:rPr>
              <w:t>Rwanda</w:t>
            </w:r>
          </w:p>
        </w:tc>
        <w:tc>
          <w:tcPr>
            <w:tcW w:w="2457" w:type="dxa"/>
            <w:tcBorders>
              <w:top w:val="nil"/>
              <w:left w:val="nil"/>
              <w:bottom w:val="nil"/>
              <w:right w:val="nil"/>
            </w:tcBorders>
            <w:noWrap/>
            <w:hideMark/>
          </w:tcPr>
          <w:p w14:paraId="2B1B168E" w14:textId="07D93FF8"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493D04E6" w14:textId="0DF32ADF"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44F1D80D" w14:textId="316DE99E"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0CFA452A" w14:textId="081FF45D" w:rsidR="00A32177" w:rsidRPr="00C20C2B" w:rsidRDefault="00A32177" w:rsidP="00962413">
            <w:pPr>
              <w:pStyle w:val="Normal-pool-Table"/>
              <w:jc w:val="right"/>
              <w:rPr>
                <w:lang w:eastAsia="en-KE"/>
              </w:rPr>
            </w:pPr>
            <w:r w:rsidRPr="00C20C2B">
              <w:rPr>
                <w:lang w:eastAsia="en-GB"/>
              </w:rPr>
              <w:t>–</w:t>
            </w:r>
          </w:p>
        </w:tc>
      </w:tr>
      <w:tr w:rsidR="00A32177" w:rsidRPr="00C20C2B" w14:paraId="5CC15BD7" w14:textId="77777777" w:rsidTr="00962413">
        <w:trPr>
          <w:trHeight w:val="57"/>
          <w:jc w:val="right"/>
        </w:trPr>
        <w:tc>
          <w:tcPr>
            <w:tcW w:w="2977" w:type="dxa"/>
            <w:tcBorders>
              <w:top w:val="nil"/>
              <w:left w:val="nil"/>
              <w:bottom w:val="nil"/>
              <w:right w:val="nil"/>
            </w:tcBorders>
            <w:hideMark/>
          </w:tcPr>
          <w:p w14:paraId="34960110" w14:textId="77777777" w:rsidR="00A32177" w:rsidRPr="00C20C2B" w:rsidRDefault="00A32177" w:rsidP="00962413">
            <w:pPr>
              <w:pStyle w:val="Normal-pool-Table"/>
              <w:rPr>
                <w:lang w:eastAsia="en-KE"/>
              </w:rPr>
            </w:pPr>
            <w:r w:rsidRPr="00C20C2B">
              <w:rPr>
                <w:lang w:eastAsia="en-KE"/>
              </w:rPr>
              <w:t>Saint Kitts and Nevis</w:t>
            </w:r>
          </w:p>
        </w:tc>
        <w:tc>
          <w:tcPr>
            <w:tcW w:w="2457" w:type="dxa"/>
            <w:tcBorders>
              <w:top w:val="nil"/>
              <w:left w:val="nil"/>
              <w:bottom w:val="nil"/>
              <w:right w:val="nil"/>
            </w:tcBorders>
            <w:noWrap/>
            <w:hideMark/>
          </w:tcPr>
          <w:p w14:paraId="79B3941B" w14:textId="718DCDEC"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7945D314" w14:textId="22FA9051"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06BFAF77" w14:textId="2B5D585F"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02BB0BD3" w14:textId="6AE33603" w:rsidR="00A32177" w:rsidRPr="00C20C2B" w:rsidRDefault="00A32177" w:rsidP="00962413">
            <w:pPr>
              <w:pStyle w:val="Normal-pool-Table"/>
              <w:jc w:val="right"/>
              <w:rPr>
                <w:lang w:eastAsia="en-KE"/>
              </w:rPr>
            </w:pPr>
            <w:r w:rsidRPr="00C20C2B">
              <w:rPr>
                <w:lang w:eastAsia="en-GB"/>
              </w:rPr>
              <w:t>–</w:t>
            </w:r>
          </w:p>
        </w:tc>
      </w:tr>
      <w:tr w:rsidR="00A32177" w:rsidRPr="00C20C2B" w14:paraId="117A2EDD" w14:textId="77777777" w:rsidTr="00962413">
        <w:trPr>
          <w:trHeight w:val="57"/>
          <w:jc w:val="right"/>
        </w:trPr>
        <w:tc>
          <w:tcPr>
            <w:tcW w:w="2977" w:type="dxa"/>
            <w:tcBorders>
              <w:top w:val="nil"/>
              <w:left w:val="nil"/>
              <w:bottom w:val="nil"/>
              <w:right w:val="nil"/>
            </w:tcBorders>
            <w:hideMark/>
          </w:tcPr>
          <w:p w14:paraId="00ED3E2C" w14:textId="77777777" w:rsidR="00A32177" w:rsidRPr="00C20C2B" w:rsidRDefault="00A32177" w:rsidP="00962413">
            <w:pPr>
              <w:pStyle w:val="Normal-pool-Table"/>
              <w:rPr>
                <w:lang w:eastAsia="en-KE"/>
              </w:rPr>
            </w:pPr>
            <w:r w:rsidRPr="00C20C2B">
              <w:rPr>
                <w:lang w:eastAsia="en-KE"/>
              </w:rPr>
              <w:t>Saint Lucia</w:t>
            </w:r>
          </w:p>
        </w:tc>
        <w:tc>
          <w:tcPr>
            <w:tcW w:w="2457" w:type="dxa"/>
            <w:tcBorders>
              <w:top w:val="nil"/>
              <w:left w:val="nil"/>
              <w:bottom w:val="nil"/>
              <w:right w:val="nil"/>
            </w:tcBorders>
            <w:noWrap/>
            <w:hideMark/>
          </w:tcPr>
          <w:p w14:paraId="2876DA27" w14:textId="7553A61A"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729BDE89" w14:textId="09E3F0FA"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60B52757" w14:textId="1777645F"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20B316B0" w14:textId="6025A076" w:rsidR="00A32177" w:rsidRPr="00C20C2B" w:rsidRDefault="00A32177" w:rsidP="00962413">
            <w:pPr>
              <w:pStyle w:val="Normal-pool-Table"/>
              <w:jc w:val="right"/>
              <w:rPr>
                <w:lang w:eastAsia="en-KE"/>
              </w:rPr>
            </w:pPr>
            <w:r w:rsidRPr="00C20C2B">
              <w:rPr>
                <w:lang w:eastAsia="en-GB"/>
              </w:rPr>
              <w:t>–</w:t>
            </w:r>
          </w:p>
        </w:tc>
      </w:tr>
      <w:tr w:rsidR="00A32177" w:rsidRPr="00C20C2B" w14:paraId="05D1D84E" w14:textId="77777777" w:rsidTr="00962413">
        <w:trPr>
          <w:trHeight w:val="57"/>
          <w:jc w:val="right"/>
        </w:trPr>
        <w:tc>
          <w:tcPr>
            <w:tcW w:w="2977" w:type="dxa"/>
            <w:tcBorders>
              <w:top w:val="nil"/>
              <w:left w:val="nil"/>
              <w:bottom w:val="nil"/>
              <w:right w:val="nil"/>
            </w:tcBorders>
            <w:hideMark/>
          </w:tcPr>
          <w:p w14:paraId="17648E5B" w14:textId="77777777" w:rsidR="00A32177" w:rsidRPr="00C20C2B" w:rsidRDefault="00A32177" w:rsidP="00962413">
            <w:pPr>
              <w:pStyle w:val="Normal-pool-Table"/>
              <w:rPr>
                <w:lang w:eastAsia="en-KE"/>
              </w:rPr>
            </w:pPr>
            <w:r w:rsidRPr="00C20C2B">
              <w:rPr>
                <w:lang w:eastAsia="en-KE"/>
              </w:rPr>
              <w:t>Saint Vincent and the Grenadines</w:t>
            </w:r>
          </w:p>
        </w:tc>
        <w:tc>
          <w:tcPr>
            <w:tcW w:w="2457" w:type="dxa"/>
            <w:tcBorders>
              <w:top w:val="nil"/>
              <w:left w:val="nil"/>
              <w:bottom w:val="nil"/>
              <w:right w:val="nil"/>
            </w:tcBorders>
            <w:noWrap/>
            <w:hideMark/>
          </w:tcPr>
          <w:p w14:paraId="07B60A23" w14:textId="2A34F3A4"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6DAF825B" w14:textId="0A4A9792"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0128CC42" w14:textId="20F5D35C"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1530A25F" w14:textId="24C33AC7" w:rsidR="00A32177" w:rsidRPr="00C20C2B" w:rsidRDefault="00A32177" w:rsidP="00962413">
            <w:pPr>
              <w:pStyle w:val="Normal-pool-Table"/>
              <w:jc w:val="right"/>
              <w:rPr>
                <w:lang w:eastAsia="en-KE"/>
              </w:rPr>
            </w:pPr>
            <w:r w:rsidRPr="00C20C2B">
              <w:rPr>
                <w:lang w:eastAsia="en-GB"/>
              </w:rPr>
              <w:t>–</w:t>
            </w:r>
          </w:p>
        </w:tc>
      </w:tr>
      <w:tr w:rsidR="00A32177" w:rsidRPr="00C20C2B" w14:paraId="3A04A5A4" w14:textId="77777777" w:rsidTr="00962413">
        <w:trPr>
          <w:trHeight w:val="57"/>
          <w:jc w:val="right"/>
        </w:trPr>
        <w:tc>
          <w:tcPr>
            <w:tcW w:w="2977" w:type="dxa"/>
            <w:tcBorders>
              <w:top w:val="nil"/>
              <w:left w:val="nil"/>
              <w:bottom w:val="nil"/>
              <w:right w:val="nil"/>
            </w:tcBorders>
            <w:hideMark/>
          </w:tcPr>
          <w:p w14:paraId="5E63D361" w14:textId="77777777" w:rsidR="00A32177" w:rsidRPr="00C20C2B" w:rsidRDefault="00A32177" w:rsidP="00962413">
            <w:pPr>
              <w:pStyle w:val="Normal-pool-Table"/>
              <w:rPr>
                <w:lang w:eastAsia="en-KE"/>
              </w:rPr>
            </w:pPr>
            <w:r w:rsidRPr="00C20C2B">
              <w:rPr>
                <w:lang w:eastAsia="en-KE"/>
              </w:rPr>
              <w:t>Samoa</w:t>
            </w:r>
          </w:p>
        </w:tc>
        <w:tc>
          <w:tcPr>
            <w:tcW w:w="2457" w:type="dxa"/>
            <w:tcBorders>
              <w:top w:val="nil"/>
              <w:left w:val="nil"/>
              <w:bottom w:val="nil"/>
              <w:right w:val="nil"/>
            </w:tcBorders>
            <w:noWrap/>
            <w:hideMark/>
          </w:tcPr>
          <w:p w14:paraId="36B12AC9" w14:textId="0A42880F"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45C32A73" w14:textId="69AF45CC"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6B4057EA" w14:textId="30A35654"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1E79998E" w14:textId="11802F32" w:rsidR="00A32177" w:rsidRPr="00C20C2B" w:rsidRDefault="00A32177" w:rsidP="00962413">
            <w:pPr>
              <w:pStyle w:val="Normal-pool-Table"/>
              <w:jc w:val="right"/>
              <w:rPr>
                <w:lang w:eastAsia="en-KE"/>
              </w:rPr>
            </w:pPr>
            <w:r w:rsidRPr="00C20C2B">
              <w:rPr>
                <w:lang w:eastAsia="en-GB"/>
              </w:rPr>
              <w:t>–</w:t>
            </w:r>
          </w:p>
        </w:tc>
      </w:tr>
      <w:tr w:rsidR="00A32177" w:rsidRPr="00C20C2B" w14:paraId="1AFA464B" w14:textId="77777777" w:rsidTr="00962413">
        <w:trPr>
          <w:trHeight w:val="57"/>
          <w:jc w:val="right"/>
        </w:trPr>
        <w:tc>
          <w:tcPr>
            <w:tcW w:w="2977" w:type="dxa"/>
            <w:tcBorders>
              <w:top w:val="nil"/>
              <w:left w:val="nil"/>
              <w:bottom w:val="nil"/>
              <w:right w:val="nil"/>
            </w:tcBorders>
            <w:hideMark/>
          </w:tcPr>
          <w:p w14:paraId="5F53623D" w14:textId="77777777" w:rsidR="00A32177" w:rsidRPr="00C20C2B" w:rsidRDefault="00A32177" w:rsidP="00962413">
            <w:pPr>
              <w:pStyle w:val="Normal-pool-Table"/>
              <w:rPr>
                <w:lang w:eastAsia="en-KE"/>
              </w:rPr>
            </w:pPr>
            <w:r w:rsidRPr="00C20C2B">
              <w:rPr>
                <w:lang w:eastAsia="en-KE"/>
              </w:rPr>
              <w:t>San Marino</w:t>
            </w:r>
          </w:p>
        </w:tc>
        <w:tc>
          <w:tcPr>
            <w:tcW w:w="2457" w:type="dxa"/>
            <w:tcBorders>
              <w:top w:val="nil"/>
              <w:left w:val="nil"/>
              <w:bottom w:val="nil"/>
              <w:right w:val="nil"/>
            </w:tcBorders>
            <w:noWrap/>
            <w:hideMark/>
          </w:tcPr>
          <w:p w14:paraId="1CEC99F3" w14:textId="4EE3C89A"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3BDAC64F" w14:textId="4A7244E7"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52F6A608" w14:textId="260320CA"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5B4C58DF" w14:textId="6166E144" w:rsidR="00A32177" w:rsidRPr="00C20C2B" w:rsidRDefault="00A32177" w:rsidP="00962413">
            <w:pPr>
              <w:pStyle w:val="Normal-pool-Table"/>
              <w:jc w:val="right"/>
              <w:rPr>
                <w:lang w:eastAsia="en-KE"/>
              </w:rPr>
            </w:pPr>
            <w:r w:rsidRPr="00C20C2B">
              <w:rPr>
                <w:lang w:eastAsia="en-GB"/>
              </w:rPr>
              <w:t>–</w:t>
            </w:r>
          </w:p>
        </w:tc>
      </w:tr>
      <w:tr w:rsidR="00A32177" w:rsidRPr="00C20C2B" w14:paraId="092CAD00" w14:textId="77777777" w:rsidTr="00962413">
        <w:trPr>
          <w:trHeight w:val="57"/>
          <w:jc w:val="right"/>
        </w:trPr>
        <w:tc>
          <w:tcPr>
            <w:tcW w:w="2977" w:type="dxa"/>
            <w:tcBorders>
              <w:top w:val="nil"/>
              <w:left w:val="nil"/>
              <w:bottom w:val="nil"/>
              <w:right w:val="nil"/>
            </w:tcBorders>
            <w:hideMark/>
          </w:tcPr>
          <w:p w14:paraId="0E677893" w14:textId="77777777" w:rsidR="00A32177" w:rsidRPr="00C20C2B" w:rsidRDefault="00A32177" w:rsidP="00962413">
            <w:pPr>
              <w:pStyle w:val="Normal-pool-Table"/>
              <w:rPr>
                <w:lang w:eastAsia="en-KE"/>
              </w:rPr>
            </w:pPr>
            <w:r w:rsidRPr="00C20C2B">
              <w:rPr>
                <w:lang w:eastAsia="en-KE"/>
              </w:rPr>
              <w:t>Sao Tome and Principe</w:t>
            </w:r>
          </w:p>
        </w:tc>
        <w:tc>
          <w:tcPr>
            <w:tcW w:w="2457" w:type="dxa"/>
            <w:tcBorders>
              <w:top w:val="nil"/>
              <w:left w:val="nil"/>
              <w:bottom w:val="nil"/>
              <w:right w:val="nil"/>
            </w:tcBorders>
            <w:noWrap/>
            <w:hideMark/>
          </w:tcPr>
          <w:p w14:paraId="32896443" w14:textId="2078AB19"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5BD83568" w14:textId="12486B4D"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1085B32C" w14:textId="66CCC69E"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74375109" w14:textId="2E9A463C" w:rsidR="00A32177" w:rsidRPr="00C20C2B" w:rsidRDefault="00A32177" w:rsidP="00962413">
            <w:pPr>
              <w:pStyle w:val="Normal-pool-Table"/>
              <w:jc w:val="right"/>
              <w:rPr>
                <w:lang w:eastAsia="en-KE"/>
              </w:rPr>
            </w:pPr>
            <w:r w:rsidRPr="00C20C2B">
              <w:rPr>
                <w:lang w:eastAsia="en-GB"/>
              </w:rPr>
              <w:t>–</w:t>
            </w:r>
          </w:p>
        </w:tc>
      </w:tr>
      <w:tr w:rsidR="00DA7A1F" w:rsidRPr="00C20C2B" w14:paraId="4C28C874" w14:textId="77777777" w:rsidTr="00962413">
        <w:trPr>
          <w:trHeight w:val="57"/>
          <w:jc w:val="right"/>
        </w:trPr>
        <w:tc>
          <w:tcPr>
            <w:tcW w:w="2977" w:type="dxa"/>
            <w:tcBorders>
              <w:top w:val="nil"/>
              <w:left w:val="nil"/>
              <w:bottom w:val="nil"/>
              <w:right w:val="nil"/>
            </w:tcBorders>
            <w:hideMark/>
          </w:tcPr>
          <w:p w14:paraId="11F58DAD" w14:textId="77777777" w:rsidR="00DA7A1F" w:rsidRPr="00C20C2B" w:rsidRDefault="00DA7A1F" w:rsidP="00962413">
            <w:pPr>
              <w:pStyle w:val="Normal-pool-Table"/>
              <w:rPr>
                <w:lang w:eastAsia="en-KE"/>
              </w:rPr>
            </w:pPr>
            <w:r w:rsidRPr="00C20C2B">
              <w:rPr>
                <w:lang w:eastAsia="en-KE"/>
              </w:rPr>
              <w:t>Saudi Arabia</w:t>
            </w:r>
          </w:p>
        </w:tc>
        <w:tc>
          <w:tcPr>
            <w:tcW w:w="2457" w:type="dxa"/>
            <w:tcBorders>
              <w:top w:val="nil"/>
              <w:left w:val="nil"/>
              <w:bottom w:val="nil"/>
              <w:right w:val="nil"/>
            </w:tcBorders>
            <w:noWrap/>
            <w:hideMark/>
          </w:tcPr>
          <w:p w14:paraId="1448F3ED" w14:textId="6A68E47B" w:rsidR="00DA7A1F" w:rsidRPr="00C20C2B" w:rsidRDefault="00DA7A1F" w:rsidP="00962413">
            <w:pPr>
              <w:pStyle w:val="Normal-pool-Table"/>
              <w:jc w:val="right"/>
              <w:rPr>
                <w:lang w:eastAsia="en-KE"/>
              </w:rPr>
            </w:pPr>
            <w:r w:rsidRPr="00C20C2B">
              <w:rPr>
                <w:lang w:eastAsia="en-KE"/>
              </w:rPr>
              <w:t xml:space="preserve">1.215 </w:t>
            </w:r>
          </w:p>
        </w:tc>
        <w:tc>
          <w:tcPr>
            <w:tcW w:w="1408" w:type="dxa"/>
            <w:tcBorders>
              <w:top w:val="nil"/>
              <w:left w:val="nil"/>
              <w:bottom w:val="nil"/>
              <w:right w:val="nil"/>
            </w:tcBorders>
            <w:noWrap/>
            <w:hideMark/>
          </w:tcPr>
          <w:p w14:paraId="4DC288EA" w14:textId="36875CC3" w:rsidR="00DA7A1F" w:rsidRPr="00C20C2B" w:rsidRDefault="00DA7A1F" w:rsidP="00962413">
            <w:pPr>
              <w:pStyle w:val="Normal-pool-Table"/>
              <w:jc w:val="right"/>
              <w:rPr>
                <w:lang w:eastAsia="en-KE"/>
              </w:rPr>
            </w:pPr>
            <w:r w:rsidRPr="00C20C2B">
              <w:rPr>
                <w:lang w:eastAsia="en-KE"/>
              </w:rPr>
              <w:t>71</w:t>
            </w:r>
            <w:r w:rsidR="00962413" w:rsidRPr="00C20C2B">
              <w:rPr>
                <w:lang w:eastAsia="en-KE"/>
              </w:rPr>
              <w:t xml:space="preserve"> </w:t>
            </w:r>
            <w:r w:rsidRPr="00C20C2B">
              <w:rPr>
                <w:lang w:eastAsia="en-KE"/>
              </w:rPr>
              <w:t xml:space="preserve">837 </w:t>
            </w:r>
          </w:p>
        </w:tc>
        <w:tc>
          <w:tcPr>
            <w:tcW w:w="1368" w:type="dxa"/>
            <w:tcBorders>
              <w:top w:val="nil"/>
              <w:left w:val="nil"/>
              <w:bottom w:val="nil"/>
              <w:right w:val="nil"/>
            </w:tcBorders>
            <w:noWrap/>
            <w:hideMark/>
          </w:tcPr>
          <w:p w14:paraId="3B0B4D3A" w14:textId="18F2AC46" w:rsidR="00DA7A1F" w:rsidRPr="00C20C2B" w:rsidRDefault="00DA7A1F" w:rsidP="00962413">
            <w:pPr>
              <w:pStyle w:val="Normal-pool-Table"/>
              <w:jc w:val="right"/>
              <w:rPr>
                <w:lang w:eastAsia="en-KE"/>
              </w:rPr>
            </w:pPr>
            <w:r w:rsidRPr="00C20C2B">
              <w:rPr>
                <w:lang w:eastAsia="en-KE"/>
              </w:rPr>
              <w:t>74</w:t>
            </w:r>
            <w:r w:rsidR="00962413" w:rsidRPr="00C20C2B">
              <w:rPr>
                <w:lang w:eastAsia="en-KE"/>
              </w:rPr>
              <w:t xml:space="preserve"> </w:t>
            </w:r>
            <w:r w:rsidRPr="00C20C2B">
              <w:rPr>
                <w:lang w:eastAsia="en-KE"/>
              </w:rPr>
              <w:t xml:space="preserve">811 </w:t>
            </w:r>
          </w:p>
        </w:tc>
        <w:tc>
          <w:tcPr>
            <w:tcW w:w="1287" w:type="dxa"/>
            <w:tcBorders>
              <w:top w:val="nil"/>
              <w:left w:val="nil"/>
              <w:bottom w:val="nil"/>
              <w:right w:val="nil"/>
            </w:tcBorders>
            <w:noWrap/>
            <w:hideMark/>
          </w:tcPr>
          <w:p w14:paraId="3B9E8A34" w14:textId="0A2DAF7F" w:rsidR="00DA7A1F" w:rsidRPr="00C20C2B" w:rsidRDefault="00DA7A1F" w:rsidP="00962413">
            <w:pPr>
              <w:pStyle w:val="Normal-pool-Table"/>
              <w:jc w:val="right"/>
              <w:rPr>
                <w:lang w:eastAsia="en-KE"/>
              </w:rPr>
            </w:pPr>
            <w:r w:rsidRPr="00C20C2B">
              <w:rPr>
                <w:lang w:eastAsia="en-KE"/>
              </w:rPr>
              <w:t>70</w:t>
            </w:r>
            <w:r w:rsidR="00962413" w:rsidRPr="00C20C2B">
              <w:rPr>
                <w:lang w:eastAsia="en-KE"/>
              </w:rPr>
              <w:t xml:space="preserve"> </w:t>
            </w:r>
            <w:r w:rsidRPr="00C20C2B">
              <w:rPr>
                <w:lang w:eastAsia="en-KE"/>
              </w:rPr>
              <w:t xml:space="preserve">149 </w:t>
            </w:r>
          </w:p>
        </w:tc>
      </w:tr>
      <w:tr w:rsidR="00A32177" w:rsidRPr="00C20C2B" w14:paraId="0F4AA410" w14:textId="77777777" w:rsidTr="00962413">
        <w:trPr>
          <w:trHeight w:val="57"/>
          <w:jc w:val="right"/>
        </w:trPr>
        <w:tc>
          <w:tcPr>
            <w:tcW w:w="2977" w:type="dxa"/>
            <w:tcBorders>
              <w:top w:val="nil"/>
              <w:left w:val="nil"/>
              <w:bottom w:val="nil"/>
              <w:right w:val="nil"/>
            </w:tcBorders>
            <w:hideMark/>
          </w:tcPr>
          <w:p w14:paraId="539EE2A1" w14:textId="77777777" w:rsidR="00A32177" w:rsidRPr="00C20C2B" w:rsidRDefault="00A32177" w:rsidP="00962413">
            <w:pPr>
              <w:pStyle w:val="Normal-pool-Table"/>
              <w:rPr>
                <w:lang w:eastAsia="en-KE"/>
              </w:rPr>
            </w:pPr>
            <w:r w:rsidRPr="00C20C2B">
              <w:rPr>
                <w:lang w:eastAsia="en-KE"/>
              </w:rPr>
              <w:t>Senegal</w:t>
            </w:r>
          </w:p>
        </w:tc>
        <w:tc>
          <w:tcPr>
            <w:tcW w:w="2457" w:type="dxa"/>
            <w:tcBorders>
              <w:top w:val="nil"/>
              <w:left w:val="nil"/>
              <w:bottom w:val="nil"/>
              <w:right w:val="nil"/>
            </w:tcBorders>
            <w:noWrap/>
            <w:hideMark/>
          </w:tcPr>
          <w:p w14:paraId="11692830" w14:textId="09275169"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0A3769EB" w14:textId="27A51E65"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0AE723DB" w14:textId="681968CE"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605746F9" w14:textId="238821E2" w:rsidR="00A32177" w:rsidRPr="00C20C2B" w:rsidRDefault="00A32177" w:rsidP="00962413">
            <w:pPr>
              <w:pStyle w:val="Normal-pool-Table"/>
              <w:jc w:val="right"/>
              <w:rPr>
                <w:lang w:eastAsia="en-KE"/>
              </w:rPr>
            </w:pPr>
            <w:r w:rsidRPr="00C20C2B">
              <w:rPr>
                <w:lang w:eastAsia="en-GB"/>
              </w:rPr>
              <w:t>–</w:t>
            </w:r>
          </w:p>
        </w:tc>
      </w:tr>
      <w:tr w:rsidR="00A32177" w:rsidRPr="00C20C2B" w14:paraId="710F7FFD" w14:textId="77777777" w:rsidTr="00962413">
        <w:trPr>
          <w:trHeight w:val="57"/>
          <w:jc w:val="right"/>
        </w:trPr>
        <w:tc>
          <w:tcPr>
            <w:tcW w:w="2977" w:type="dxa"/>
            <w:tcBorders>
              <w:top w:val="nil"/>
              <w:left w:val="nil"/>
              <w:bottom w:val="nil"/>
              <w:right w:val="nil"/>
            </w:tcBorders>
            <w:hideMark/>
          </w:tcPr>
          <w:p w14:paraId="3D84B8FA" w14:textId="77777777" w:rsidR="00A32177" w:rsidRPr="00C20C2B" w:rsidRDefault="00A32177" w:rsidP="00962413">
            <w:pPr>
              <w:pStyle w:val="Normal-pool-Table"/>
              <w:rPr>
                <w:lang w:eastAsia="en-KE"/>
              </w:rPr>
            </w:pPr>
            <w:r w:rsidRPr="00C20C2B">
              <w:rPr>
                <w:lang w:eastAsia="en-KE"/>
              </w:rPr>
              <w:t>Serbia</w:t>
            </w:r>
          </w:p>
        </w:tc>
        <w:tc>
          <w:tcPr>
            <w:tcW w:w="2457" w:type="dxa"/>
            <w:tcBorders>
              <w:top w:val="nil"/>
              <w:left w:val="nil"/>
              <w:bottom w:val="nil"/>
              <w:right w:val="nil"/>
            </w:tcBorders>
            <w:noWrap/>
            <w:hideMark/>
          </w:tcPr>
          <w:p w14:paraId="27B92D62" w14:textId="55B7EDBD"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060EC4EC" w14:textId="032867FB"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7FA54DAC" w14:textId="0ED0CA7A"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03A1CBAE" w14:textId="6CEBF1BE" w:rsidR="00A32177" w:rsidRPr="00C20C2B" w:rsidRDefault="00A32177" w:rsidP="00962413">
            <w:pPr>
              <w:pStyle w:val="Normal-pool-Table"/>
              <w:jc w:val="right"/>
              <w:rPr>
                <w:lang w:eastAsia="en-KE"/>
              </w:rPr>
            </w:pPr>
            <w:r w:rsidRPr="00C20C2B">
              <w:rPr>
                <w:lang w:eastAsia="en-GB"/>
              </w:rPr>
              <w:t>–</w:t>
            </w:r>
          </w:p>
        </w:tc>
      </w:tr>
      <w:tr w:rsidR="00A32177" w:rsidRPr="00C20C2B" w14:paraId="113D81EF" w14:textId="77777777" w:rsidTr="00962413">
        <w:trPr>
          <w:trHeight w:val="57"/>
          <w:jc w:val="right"/>
        </w:trPr>
        <w:tc>
          <w:tcPr>
            <w:tcW w:w="2977" w:type="dxa"/>
            <w:tcBorders>
              <w:top w:val="nil"/>
              <w:left w:val="nil"/>
              <w:bottom w:val="nil"/>
              <w:right w:val="nil"/>
            </w:tcBorders>
            <w:hideMark/>
          </w:tcPr>
          <w:p w14:paraId="7AAE0C6F" w14:textId="77777777" w:rsidR="00A32177" w:rsidRPr="00C20C2B" w:rsidRDefault="00A32177" w:rsidP="00962413">
            <w:pPr>
              <w:pStyle w:val="Normal-pool-Table"/>
              <w:rPr>
                <w:lang w:eastAsia="en-KE"/>
              </w:rPr>
            </w:pPr>
            <w:r w:rsidRPr="00C20C2B">
              <w:rPr>
                <w:lang w:eastAsia="en-KE"/>
              </w:rPr>
              <w:t>Seychelles</w:t>
            </w:r>
          </w:p>
        </w:tc>
        <w:tc>
          <w:tcPr>
            <w:tcW w:w="2457" w:type="dxa"/>
            <w:tcBorders>
              <w:top w:val="nil"/>
              <w:left w:val="nil"/>
              <w:bottom w:val="nil"/>
              <w:right w:val="nil"/>
            </w:tcBorders>
            <w:noWrap/>
            <w:hideMark/>
          </w:tcPr>
          <w:p w14:paraId="02200486" w14:textId="01F33AAC"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215A4872" w14:textId="1DF9BE16"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1F9A0700" w14:textId="0DB07669"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730B3D59" w14:textId="227E1C88" w:rsidR="00A32177" w:rsidRPr="00C20C2B" w:rsidRDefault="00A32177" w:rsidP="00962413">
            <w:pPr>
              <w:pStyle w:val="Normal-pool-Table"/>
              <w:jc w:val="right"/>
              <w:rPr>
                <w:lang w:eastAsia="en-KE"/>
              </w:rPr>
            </w:pPr>
            <w:r w:rsidRPr="00C20C2B">
              <w:rPr>
                <w:lang w:eastAsia="en-GB"/>
              </w:rPr>
              <w:t>–</w:t>
            </w:r>
          </w:p>
        </w:tc>
      </w:tr>
      <w:tr w:rsidR="00A32177" w:rsidRPr="00C20C2B" w14:paraId="7237B4E0" w14:textId="77777777" w:rsidTr="00962413">
        <w:trPr>
          <w:trHeight w:val="57"/>
          <w:jc w:val="right"/>
        </w:trPr>
        <w:tc>
          <w:tcPr>
            <w:tcW w:w="2977" w:type="dxa"/>
            <w:tcBorders>
              <w:top w:val="nil"/>
              <w:left w:val="nil"/>
              <w:bottom w:val="nil"/>
              <w:right w:val="nil"/>
            </w:tcBorders>
            <w:hideMark/>
          </w:tcPr>
          <w:p w14:paraId="7FAE7860" w14:textId="77777777" w:rsidR="00A32177" w:rsidRPr="00C20C2B" w:rsidRDefault="00A32177" w:rsidP="00962413">
            <w:pPr>
              <w:pStyle w:val="Normal-pool-Table"/>
              <w:rPr>
                <w:lang w:eastAsia="en-KE"/>
              </w:rPr>
            </w:pPr>
            <w:r w:rsidRPr="00C20C2B">
              <w:rPr>
                <w:lang w:eastAsia="en-KE"/>
              </w:rPr>
              <w:t>Sierra Leone</w:t>
            </w:r>
          </w:p>
        </w:tc>
        <w:tc>
          <w:tcPr>
            <w:tcW w:w="2457" w:type="dxa"/>
            <w:tcBorders>
              <w:top w:val="nil"/>
              <w:left w:val="nil"/>
              <w:bottom w:val="nil"/>
              <w:right w:val="nil"/>
            </w:tcBorders>
            <w:noWrap/>
            <w:hideMark/>
          </w:tcPr>
          <w:p w14:paraId="634CF0CF" w14:textId="0FA11A63"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19BF31CF" w14:textId="7E04A8AA"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56E6884C" w14:textId="3FF38389"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6507AAFE" w14:textId="759B3016" w:rsidR="00A32177" w:rsidRPr="00C20C2B" w:rsidRDefault="00A32177" w:rsidP="00962413">
            <w:pPr>
              <w:pStyle w:val="Normal-pool-Table"/>
              <w:jc w:val="right"/>
              <w:rPr>
                <w:lang w:eastAsia="en-KE"/>
              </w:rPr>
            </w:pPr>
            <w:r w:rsidRPr="00C20C2B">
              <w:rPr>
                <w:lang w:eastAsia="en-GB"/>
              </w:rPr>
              <w:t>–</w:t>
            </w:r>
          </w:p>
        </w:tc>
      </w:tr>
      <w:tr w:rsidR="00DA7A1F" w:rsidRPr="00C20C2B" w14:paraId="39D4E44D" w14:textId="77777777" w:rsidTr="00962413">
        <w:trPr>
          <w:trHeight w:val="57"/>
          <w:jc w:val="right"/>
        </w:trPr>
        <w:tc>
          <w:tcPr>
            <w:tcW w:w="2977" w:type="dxa"/>
            <w:tcBorders>
              <w:top w:val="nil"/>
              <w:left w:val="nil"/>
              <w:bottom w:val="nil"/>
              <w:right w:val="nil"/>
            </w:tcBorders>
            <w:hideMark/>
          </w:tcPr>
          <w:p w14:paraId="5E22F713" w14:textId="77777777" w:rsidR="00DA7A1F" w:rsidRPr="00C20C2B" w:rsidRDefault="00DA7A1F" w:rsidP="00962413">
            <w:pPr>
              <w:pStyle w:val="Normal-pool-Table"/>
              <w:rPr>
                <w:lang w:eastAsia="en-KE"/>
              </w:rPr>
            </w:pPr>
            <w:r w:rsidRPr="00C20C2B">
              <w:rPr>
                <w:lang w:eastAsia="en-KE"/>
              </w:rPr>
              <w:t>Singapore</w:t>
            </w:r>
          </w:p>
        </w:tc>
        <w:tc>
          <w:tcPr>
            <w:tcW w:w="2457" w:type="dxa"/>
            <w:tcBorders>
              <w:top w:val="nil"/>
              <w:left w:val="nil"/>
              <w:bottom w:val="nil"/>
              <w:right w:val="nil"/>
            </w:tcBorders>
            <w:noWrap/>
            <w:hideMark/>
          </w:tcPr>
          <w:p w14:paraId="7E6D7DEC" w14:textId="60A06F8A" w:rsidR="00DA7A1F" w:rsidRPr="00C20C2B" w:rsidRDefault="00DA7A1F" w:rsidP="00962413">
            <w:pPr>
              <w:pStyle w:val="Normal-pool-Table"/>
              <w:jc w:val="right"/>
              <w:rPr>
                <w:lang w:eastAsia="en-KE"/>
              </w:rPr>
            </w:pPr>
            <w:r w:rsidRPr="00C20C2B">
              <w:rPr>
                <w:lang w:eastAsia="en-KE"/>
              </w:rPr>
              <w:t xml:space="preserve">0.478 </w:t>
            </w:r>
          </w:p>
        </w:tc>
        <w:tc>
          <w:tcPr>
            <w:tcW w:w="1408" w:type="dxa"/>
            <w:tcBorders>
              <w:top w:val="nil"/>
              <w:left w:val="nil"/>
              <w:bottom w:val="nil"/>
              <w:right w:val="nil"/>
            </w:tcBorders>
            <w:noWrap/>
            <w:hideMark/>
          </w:tcPr>
          <w:p w14:paraId="4984C7C3" w14:textId="6800D58F" w:rsidR="00DA7A1F" w:rsidRPr="00C20C2B" w:rsidRDefault="00DA7A1F" w:rsidP="00962413">
            <w:pPr>
              <w:pStyle w:val="Normal-pool-Table"/>
              <w:jc w:val="right"/>
              <w:rPr>
                <w:lang w:eastAsia="en-KE"/>
              </w:rPr>
            </w:pPr>
            <w:r w:rsidRPr="00C20C2B">
              <w:rPr>
                <w:lang w:eastAsia="en-KE"/>
              </w:rPr>
              <w:t>28</w:t>
            </w:r>
            <w:r w:rsidR="00962413" w:rsidRPr="00C20C2B">
              <w:rPr>
                <w:lang w:eastAsia="en-KE"/>
              </w:rPr>
              <w:t xml:space="preserve"> </w:t>
            </w:r>
            <w:r w:rsidRPr="00C20C2B">
              <w:rPr>
                <w:lang w:eastAsia="en-KE"/>
              </w:rPr>
              <w:t xml:space="preserve">261 </w:t>
            </w:r>
          </w:p>
        </w:tc>
        <w:tc>
          <w:tcPr>
            <w:tcW w:w="1368" w:type="dxa"/>
            <w:tcBorders>
              <w:top w:val="nil"/>
              <w:left w:val="nil"/>
              <w:bottom w:val="nil"/>
              <w:right w:val="nil"/>
            </w:tcBorders>
            <w:noWrap/>
            <w:hideMark/>
          </w:tcPr>
          <w:p w14:paraId="05F05597" w14:textId="307BC87E" w:rsidR="00DA7A1F" w:rsidRPr="00C20C2B" w:rsidRDefault="00DA7A1F" w:rsidP="00962413">
            <w:pPr>
              <w:pStyle w:val="Normal-pool-Table"/>
              <w:jc w:val="right"/>
              <w:rPr>
                <w:lang w:eastAsia="en-KE"/>
              </w:rPr>
            </w:pPr>
            <w:r w:rsidRPr="00C20C2B">
              <w:rPr>
                <w:lang w:eastAsia="en-KE"/>
              </w:rPr>
              <w:t>29</w:t>
            </w:r>
            <w:r w:rsidR="00962413" w:rsidRPr="00C20C2B">
              <w:rPr>
                <w:lang w:eastAsia="en-KE"/>
              </w:rPr>
              <w:t xml:space="preserve"> </w:t>
            </w:r>
            <w:r w:rsidRPr="00C20C2B">
              <w:rPr>
                <w:lang w:eastAsia="en-KE"/>
              </w:rPr>
              <w:t xml:space="preserve">431 </w:t>
            </w:r>
          </w:p>
        </w:tc>
        <w:tc>
          <w:tcPr>
            <w:tcW w:w="1287" w:type="dxa"/>
            <w:tcBorders>
              <w:top w:val="nil"/>
              <w:left w:val="nil"/>
              <w:bottom w:val="nil"/>
              <w:right w:val="nil"/>
            </w:tcBorders>
            <w:noWrap/>
            <w:hideMark/>
          </w:tcPr>
          <w:p w14:paraId="70103BD9" w14:textId="732962CC" w:rsidR="00DA7A1F" w:rsidRPr="00C20C2B" w:rsidRDefault="00DA7A1F" w:rsidP="00962413">
            <w:pPr>
              <w:pStyle w:val="Normal-pool-Table"/>
              <w:jc w:val="right"/>
              <w:rPr>
                <w:lang w:eastAsia="en-KE"/>
              </w:rPr>
            </w:pPr>
            <w:r w:rsidRPr="00C20C2B">
              <w:rPr>
                <w:lang w:eastAsia="en-KE"/>
              </w:rPr>
              <w:t>27</w:t>
            </w:r>
            <w:r w:rsidR="00962413" w:rsidRPr="00C20C2B">
              <w:rPr>
                <w:lang w:eastAsia="en-KE"/>
              </w:rPr>
              <w:t xml:space="preserve"> </w:t>
            </w:r>
            <w:r w:rsidRPr="00C20C2B">
              <w:rPr>
                <w:lang w:eastAsia="en-KE"/>
              </w:rPr>
              <w:t xml:space="preserve">597 </w:t>
            </w:r>
          </w:p>
        </w:tc>
      </w:tr>
      <w:tr w:rsidR="00DA7A1F" w:rsidRPr="00C20C2B" w14:paraId="1DF3CFAC" w14:textId="77777777" w:rsidTr="00962413">
        <w:trPr>
          <w:trHeight w:val="57"/>
          <w:jc w:val="right"/>
        </w:trPr>
        <w:tc>
          <w:tcPr>
            <w:tcW w:w="2977" w:type="dxa"/>
            <w:tcBorders>
              <w:top w:val="nil"/>
              <w:left w:val="nil"/>
              <w:bottom w:val="nil"/>
              <w:right w:val="nil"/>
            </w:tcBorders>
            <w:hideMark/>
          </w:tcPr>
          <w:p w14:paraId="37472A2D" w14:textId="77777777" w:rsidR="00DA7A1F" w:rsidRPr="00C20C2B" w:rsidRDefault="00DA7A1F" w:rsidP="00962413">
            <w:pPr>
              <w:pStyle w:val="Normal-pool-Table"/>
              <w:rPr>
                <w:lang w:eastAsia="en-KE"/>
              </w:rPr>
            </w:pPr>
            <w:r w:rsidRPr="00C20C2B">
              <w:rPr>
                <w:lang w:eastAsia="en-KE"/>
              </w:rPr>
              <w:t>Slovakia</w:t>
            </w:r>
          </w:p>
        </w:tc>
        <w:tc>
          <w:tcPr>
            <w:tcW w:w="2457" w:type="dxa"/>
            <w:tcBorders>
              <w:top w:val="nil"/>
              <w:left w:val="nil"/>
              <w:bottom w:val="nil"/>
              <w:right w:val="nil"/>
            </w:tcBorders>
            <w:noWrap/>
            <w:hideMark/>
          </w:tcPr>
          <w:p w14:paraId="4029CFC6" w14:textId="00FAF5F6" w:rsidR="00DA7A1F" w:rsidRPr="00C20C2B" w:rsidRDefault="00DA7A1F" w:rsidP="00962413">
            <w:pPr>
              <w:pStyle w:val="Normal-pool-Table"/>
              <w:jc w:val="right"/>
              <w:rPr>
                <w:lang w:eastAsia="en-KE"/>
              </w:rPr>
            </w:pPr>
            <w:r w:rsidRPr="00C20C2B">
              <w:rPr>
                <w:lang w:eastAsia="en-KE"/>
              </w:rPr>
              <w:t xml:space="preserve">0.149 </w:t>
            </w:r>
          </w:p>
        </w:tc>
        <w:tc>
          <w:tcPr>
            <w:tcW w:w="1408" w:type="dxa"/>
            <w:tcBorders>
              <w:top w:val="nil"/>
              <w:left w:val="nil"/>
              <w:bottom w:val="nil"/>
              <w:right w:val="nil"/>
            </w:tcBorders>
            <w:noWrap/>
            <w:hideMark/>
          </w:tcPr>
          <w:p w14:paraId="1F14A717" w14:textId="16F24DE7" w:rsidR="00DA7A1F" w:rsidRPr="00C20C2B" w:rsidRDefault="00DA7A1F" w:rsidP="00962413">
            <w:pPr>
              <w:pStyle w:val="Normal-pool-Table"/>
              <w:jc w:val="right"/>
              <w:rPr>
                <w:lang w:eastAsia="en-KE"/>
              </w:rPr>
            </w:pPr>
            <w:r w:rsidRPr="00C20C2B">
              <w:rPr>
                <w:lang w:eastAsia="en-KE"/>
              </w:rPr>
              <w:t>8</w:t>
            </w:r>
            <w:r w:rsidR="00962413" w:rsidRPr="00C20C2B">
              <w:rPr>
                <w:lang w:eastAsia="en-KE"/>
              </w:rPr>
              <w:t xml:space="preserve"> </w:t>
            </w:r>
            <w:r w:rsidRPr="00C20C2B">
              <w:rPr>
                <w:lang w:eastAsia="en-KE"/>
              </w:rPr>
              <w:t xml:space="preserve">809 </w:t>
            </w:r>
          </w:p>
        </w:tc>
        <w:tc>
          <w:tcPr>
            <w:tcW w:w="1368" w:type="dxa"/>
            <w:tcBorders>
              <w:top w:val="nil"/>
              <w:left w:val="nil"/>
              <w:bottom w:val="nil"/>
              <w:right w:val="nil"/>
            </w:tcBorders>
            <w:noWrap/>
            <w:hideMark/>
          </w:tcPr>
          <w:p w14:paraId="765ACDC2" w14:textId="45C09ED1" w:rsidR="00DA7A1F" w:rsidRPr="00C20C2B" w:rsidRDefault="00DA7A1F" w:rsidP="00962413">
            <w:pPr>
              <w:pStyle w:val="Normal-pool-Table"/>
              <w:jc w:val="right"/>
              <w:rPr>
                <w:lang w:eastAsia="en-KE"/>
              </w:rPr>
            </w:pPr>
            <w:r w:rsidRPr="00C20C2B">
              <w:rPr>
                <w:lang w:eastAsia="en-KE"/>
              </w:rPr>
              <w:t>9</w:t>
            </w:r>
            <w:r w:rsidR="00962413" w:rsidRPr="00C20C2B">
              <w:rPr>
                <w:lang w:eastAsia="en-KE"/>
              </w:rPr>
              <w:t xml:space="preserve"> </w:t>
            </w:r>
            <w:r w:rsidRPr="00C20C2B">
              <w:rPr>
                <w:lang w:eastAsia="en-KE"/>
              </w:rPr>
              <w:t xml:space="preserve">173 </w:t>
            </w:r>
          </w:p>
        </w:tc>
        <w:tc>
          <w:tcPr>
            <w:tcW w:w="1287" w:type="dxa"/>
            <w:tcBorders>
              <w:top w:val="nil"/>
              <w:left w:val="nil"/>
              <w:bottom w:val="nil"/>
              <w:right w:val="nil"/>
            </w:tcBorders>
            <w:noWrap/>
            <w:hideMark/>
          </w:tcPr>
          <w:p w14:paraId="1494725B" w14:textId="7C6F33B3" w:rsidR="00DA7A1F" w:rsidRPr="00C20C2B" w:rsidRDefault="00DA7A1F" w:rsidP="00962413">
            <w:pPr>
              <w:pStyle w:val="Normal-pool-Table"/>
              <w:jc w:val="right"/>
              <w:rPr>
                <w:lang w:eastAsia="en-KE"/>
              </w:rPr>
            </w:pPr>
            <w:r w:rsidRPr="00C20C2B">
              <w:rPr>
                <w:lang w:eastAsia="en-KE"/>
              </w:rPr>
              <w:t>8</w:t>
            </w:r>
            <w:r w:rsidR="00962413" w:rsidRPr="00C20C2B">
              <w:rPr>
                <w:lang w:eastAsia="en-KE"/>
              </w:rPr>
              <w:t xml:space="preserve"> </w:t>
            </w:r>
            <w:r w:rsidRPr="00C20C2B">
              <w:rPr>
                <w:lang w:eastAsia="en-KE"/>
              </w:rPr>
              <w:t xml:space="preserve">602 </w:t>
            </w:r>
          </w:p>
        </w:tc>
      </w:tr>
      <w:tr w:rsidR="00A32177" w:rsidRPr="00C20C2B" w14:paraId="769CC4D2" w14:textId="77777777" w:rsidTr="00962413">
        <w:trPr>
          <w:trHeight w:val="57"/>
          <w:jc w:val="right"/>
        </w:trPr>
        <w:tc>
          <w:tcPr>
            <w:tcW w:w="2977" w:type="dxa"/>
            <w:tcBorders>
              <w:top w:val="nil"/>
              <w:left w:val="nil"/>
              <w:bottom w:val="nil"/>
              <w:right w:val="nil"/>
            </w:tcBorders>
            <w:hideMark/>
          </w:tcPr>
          <w:p w14:paraId="2D72BF52" w14:textId="77777777" w:rsidR="00A32177" w:rsidRPr="00C20C2B" w:rsidRDefault="00A32177" w:rsidP="00962413">
            <w:pPr>
              <w:pStyle w:val="Normal-pool-Table"/>
              <w:rPr>
                <w:lang w:eastAsia="en-KE"/>
              </w:rPr>
            </w:pPr>
            <w:r w:rsidRPr="00C20C2B">
              <w:rPr>
                <w:lang w:eastAsia="en-KE"/>
              </w:rPr>
              <w:t>Slovenia</w:t>
            </w:r>
          </w:p>
        </w:tc>
        <w:tc>
          <w:tcPr>
            <w:tcW w:w="2457" w:type="dxa"/>
            <w:tcBorders>
              <w:top w:val="nil"/>
              <w:left w:val="nil"/>
              <w:bottom w:val="nil"/>
              <w:right w:val="nil"/>
            </w:tcBorders>
            <w:noWrap/>
            <w:hideMark/>
          </w:tcPr>
          <w:p w14:paraId="26226B5B" w14:textId="7B0A0A35"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117D4F3D" w14:textId="7AA57E07"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0F558E16" w14:textId="455BF3D2"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60389AF0" w14:textId="31AECDA7" w:rsidR="00A32177" w:rsidRPr="00C20C2B" w:rsidRDefault="00A32177" w:rsidP="00962413">
            <w:pPr>
              <w:pStyle w:val="Normal-pool-Table"/>
              <w:jc w:val="right"/>
              <w:rPr>
                <w:lang w:eastAsia="en-KE"/>
              </w:rPr>
            </w:pPr>
            <w:r w:rsidRPr="00C20C2B">
              <w:rPr>
                <w:lang w:eastAsia="en-GB"/>
              </w:rPr>
              <w:t>–</w:t>
            </w:r>
          </w:p>
        </w:tc>
      </w:tr>
      <w:tr w:rsidR="00A32177" w:rsidRPr="00C20C2B" w14:paraId="20BAD215" w14:textId="77777777" w:rsidTr="00962413">
        <w:trPr>
          <w:trHeight w:val="57"/>
          <w:jc w:val="right"/>
        </w:trPr>
        <w:tc>
          <w:tcPr>
            <w:tcW w:w="2977" w:type="dxa"/>
            <w:tcBorders>
              <w:top w:val="nil"/>
              <w:left w:val="nil"/>
              <w:bottom w:val="nil"/>
              <w:right w:val="nil"/>
            </w:tcBorders>
            <w:hideMark/>
          </w:tcPr>
          <w:p w14:paraId="7737B21C" w14:textId="77777777" w:rsidR="00A32177" w:rsidRPr="00C20C2B" w:rsidRDefault="00A32177" w:rsidP="00962413">
            <w:pPr>
              <w:pStyle w:val="Normal-pool-Table"/>
              <w:rPr>
                <w:lang w:eastAsia="en-KE"/>
              </w:rPr>
            </w:pPr>
            <w:r w:rsidRPr="00C20C2B">
              <w:rPr>
                <w:lang w:eastAsia="en-KE"/>
              </w:rPr>
              <w:t>Solomon Islands</w:t>
            </w:r>
          </w:p>
        </w:tc>
        <w:tc>
          <w:tcPr>
            <w:tcW w:w="2457" w:type="dxa"/>
            <w:tcBorders>
              <w:top w:val="nil"/>
              <w:left w:val="nil"/>
              <w:bottom w:val="nil"/>
              <w:right w:val="nil"/>
            </w:tcBorders>
            <w:noWrap/>
            <w:hideMark/>
          </w:tcPr>
          <w:p w14:paraId="2EB8C5E6" w14:textId="09A0EBC9"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018CC76C" w14:textId="7EFC5269"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10CB3CEC" w14:textId="323B40CF"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5FECF689" w14:textId="19D1A0DE" w:rsidR="00A32177" w:rsidRPr="00C20C2B" w:rsidRDefault="00A32177" w:rsidP="00962413">
            <w:pPr>
              <w:pStyle w:val="Normal-pool-Table"/>
              <w:jc w:val="right"/>
              <w:rPr>
                <w:lang w:eastAsia="en-KE"/>
              </w:rPr>
            </w:pPr>
            <w:r w:rsidRPr="00C20C2B">
              <w:rPr>
                <w:lang w:eastAsia="en-GB"/>
              </w:rPr>
              <w:t>–</w:t>
            </w:r>
          </w:p>
        </w:tc>
      </w:tr>
      <w:tr w:rsidR="00A32177" w:rsidRPr="00C20C2B" w14:paraId="55126340" w14:textId="77777777" w:rsidTr="00962413">
        <w:trPr>
          <w:trHeight w:val="57"/>
          <w:jc w:val="right"/>
        </w:trPr>
        <w:tc>
          <w:tcPr>
            <w:tcW w:w="2977" w:type="dxa"/>
            <w:tcBorders>
              <w:top w:val="nil"/>
              <w:left w:val="nil"/>
              <w:bottom w:val="nil"/>
              <w:right w:val="nil"/>
            </w:tcBorders>
            <w:hideMark/>
          </w:tcPr>
          <w:p w14:paraId="3A1A256E" w14:textId="77777777" w:rsidR="00A32177" w:rsidRPr="00C20C2B" w:rsidRDefault="00A32177" w:rsidP="00962413">
            <w:pPr>
              <w:pStyle w:val="Normal-pool-Table"/>
              <w:rPr>
                <w:lang w:eastAsia="en-KE"/>
              </w:rPr>
            </w:pPr>
            <w:r w:rsidRPr="00C20C2B">
              <w:rPr>
                <w:lang w:eastAsia="en-KE"/>
              </w:rPr>
              <w:t>Somalia</w:t>
            </w:r>
          </w:p>
        </w:tc>
        <w:tc>
          <w:tcPr>
            <w:tcW w:w="2457" w:type="dxa"/>
            <w:tcBorders>
              <w:top w:val="nil"/>
              <w:left w:val="nil"/>
              <w:bottom w:val="nil"/>
              <w:right w:val="nil"/>
            </w:tcBorders>
            <w:noWrap/>
            <w:hideMark/>
          </w:tcPr>
          <w:p w14:paraId="181AB079" w14:textId="08A2F070"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52F0DEAF" w14:textId="604196DF"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7D9BB969" w14:textId="6A792457"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5A24E92E" w14:textId="37090CC3" w:rsidR="00A32177" w:rsidRPr="00C20C2B" w:rsidRDefault="00A32177" w:rsidP="00962413">
            <w:pPr>
              <w:pStyle w:val="Normal-pool-Table"/>
              <w:jc w:val="right"/>
              <w:rPr>
                <w:lang w:eastAsia="en-KE"/>
              </w:rPr>
            </w:pPr>
            <w:r w:rsidRPr="00C20C2B">
              <w:rPr>
                <w:lang w:eastAsia="en-GB"/>
              </w:rPr>
              <w:t>–</w:t>
            </w:r>
          </w:p>
        </w:tc>
      </w:tr>
      <w:tr w:rsidR="00DA7A1F" w:rsidRPr="00C20C2B" w14:paraId="16E1C8B2" w14:textId="77777777" w:rsidTr="00962413">
        <w:trPr>
          <w:trHeight w:val="57"/>
          <w:jc w:val="right"/>
        </w:trPr>
        <w:tc>
          <w:tcPr>
            <w:tcW w:w="2977" w:type="dxa"/>
            <w:tcBorders>
              <w:top w:val="nil"/>
              <w:left w:val="nil"/>
              <w:bottom w:val="nil"/>
              <w:right w:val="nil"/>
            </w:tcBorders>
            <w:hideMark/>
          </w:tcPr>
          <w:p w14:paraId="3D766A6A" w14:textId="77777777" w:rsidR="00DA7A1F" w:rsidRPr="00C20C2B" w:rsidRDefault="00DA7A1F" w:rsidP="00962413">
            <w:pPr>
              <w:pStyle w:val="Normal-pool-Table"/>
              <w:rPr>
                <w:lang w:eastAsia="en-KE"/>
              </w:rPr>
            </w:pPr>
            <w:r w:rsidRPr="00C20C2B">
              <w:rPr>
                <w:lang w:eastAsia="en-KE"/>
              </w:rPr>
              <w:t>South Africa</w:t>
            </w:r>
          </w:p>
        </w:tc>
        <w:tc>
          <w:tcPr>
            <w:tcW w:w="2457" w:type="dxa"/>
            <w:tcBorders>
              <w:top w:val="nil"/>
              <w:left w:val="nil"/>
              <w:bottom w:val="nil"/>
              <w:right w:val="nil"/>
            </w:tcBorders>
            <w:noWrap/>
            <w:hideMark/>
          </w:tcPr>
          <w:p w14:paraId="02DD2806" w14:textId="1639F686" w:rsidR="00DA7A1F" w:rsidRPr="00C20C2B" w:rsidRDefault="00DA7A1F" w:rsidP="00962413">
            <w:pPr>
              <w:pStyle w:val="Normal-pool-Table"/>
              <w:jc w:val="right"/>
              <w:rPr>
                <w:lang w:eastAsia="en-KE"/>
              </w:rPr>
            </w:pPr>
            <w:r w:rsidRPr="00C20C2B">
              <w:rPr>
                <w:lang w:eastAsia="en-KE"/>
              </w:rPr>
              <w:t xml:space="preserve">0.251 </w:t>
            </w:r>
          </w:p>
        </w:tc>
        <w:tc>
          <w:tcPr>
            <w:tcW w:w="1408" w:type="dxa"/>
            <w:tcBorders>
              <w:top w:val="nil"/>
              <w:left w:val="nil"/>
              <w:bottom w:val="nil"/>
              <w:right w:val="nil"/>
            </w:tcBorders>
            <w:noWrap/>
            <w:hideMark/>
          </w:tcPr>
          <w:p w14:paraId="7955148A" w14:textId="59871966" w:rsidR="00DA7A1F" w:rsidRPr="00C20C2B" w:rsidRDefault="00DA7A1F" w:rsidP="00962413">
            <w:pPr>
              <w:pStyle w:val="Normal-pool-Table"/>
              <w:jc w:val="right"/>
              <w:rPr>
                <w:lang w:eastAsia="en-KE"/>
              </w:rPr>
            </w:pPr>
            <w:r w:rsidRPr="00C20C2B">
              <w:rPr>
                <w:lang w:eastAsia="en-KE"/>
              </w:rPr>
              <w:t>14</w:t>
            </w:r>
            <w:r w:rsidR="00962413" w:rsidRPr="00C20C2B">
              <w:rPr>
                <w:lang w:eastAsia="en-KE"/>
              </w:rPr>
              <w:t xml:space="preserve"> </w:t>
            </w:r>
            <w:r w:rsidRPr="00C20C2B">
              <w:rPr>
                <w:lang w:eastAsia="en-KE"/>
              </w:rPr>
              <w:t xml:space="preserve">840 </w:t>
            </w:r>
          </w:p>
        </w:tc>
        <w:tc>
          <w:tcPr>
            <w:tcW w:w="1368" w:type="dxa"/>
            <w:tcBorders>
              <w:top w:val="nil"/>
              <w:left w:val="nil"/>
              <w:bottom w:val="nil"/>
              <w:right w:val="nil"/>
            </w:tcBorders>
            <w:noWrap/>
            <w:hideMark/>
          </w:tcPr>
          <w:p w14:paraId="5001F256" w14:textId="6A2D3500" w:rsidR="00DA7A1F" w:rsidRPr="00C20C2B" w:rsidRDefault="00DA7A1F" w:rsidP="00962413">
            <w:pPr>
              <w:pStyle w:val="Normal-pool-Table"/>
              <w:jc w:val="right"/>
              <w:rPr>
                <w:lang w:eastAsia="en-KE"/>
              </w:rPr>
            </w:pPr>
            <w:r w:rsidRPr="00C20C2B">
              <w:rPr>
                <w:lang w:eastAsia="en-KE"/>
              </w:rPr>
              <w:t>15</w:t>
            </w:r>
            <w:r w:rsidR="00962413" w:rsidRPr="00C20C2B">
              <w:rPr>
                <w:lang w:eastAsia="en-KE"/>
              </w:rPr>
              <w:t xml:space="preserve"> </w:t>
            </w:r>
            <w:r w:rsidRPr="00C20C2B">
              <w:rPr>
                <w:lang w:eastAsia="en-KE"/>
              </w:rPr>
              <w:t xml:space="preserve">454 </w:t>
            </w:r>
          </w:p>
        </w:tc>
        <w:tc>
          <w:tcPr>
            <w:tcW w:w="1287" w:type="dxa"/>
            <w:tcBorders>
              <w:top w:val="nil"/>
              <w:left w:val="nil"/>
              <w:bottom w:val="nil"/>
              <w:right w:val="nil"/>
            </w:tcBorders>
            <w:noWrap/>
            <w:hideMark/>
          </w:tcPr>
          <w:p w14:paraId="75BAB5EA" w14:textId="394C3E5D" w:rsidR="00DA7A1F" w:rsidRPr="00C20C2B" w:rsidRDefault="00DA7A1F" w:rsidP="00962413">
            <w:pPr>
              <w:pStyle w:val="Normal-pool-Table"/>
              <w:jc w:val="right"/>
              <w:rPr>
                <w:lang w:eastAsia="en-KE"/>
              </w:rPr>
            </w:pPr>
            <w:r w:rsidRPr="00C20C2B">
              <w:rPr>
                <w:lang w:eastAsia="en-KE"/>
              </w:rPr>
              <w:t>14</w:t>
            </w:r>
            <w:r w:rsidR="00962413" w:rsidRPr="00C20C2B">
              <w:rPr>
                <w:lang w:eastAsia="en-KE"/>
              </w:rPr>
              <w:t xml:space="preserve"> </w:t>
            </w:r>
            <w:r w:rsidRPr="00C20C2B">
              <w:rPr>
                <w:lang w:eastAsia="en-KE"/>
              </w:rPr>
              <w:t xml:space="preserve">490 </w:t>
            </w:r>
          </w:p>
        </w:tc>
      </w:tr>
      <w:tr w:rsidR="00962413" w:rsidRPr="00C20C2B" w14:paraId="1807BC50" w14:textId="77777777" w:rsidTr="00962413">
        <w:trPr>
          <w:trHeight w:val="57"/>
          <w:jc w:val="right"/>
        </w:trPr>
        <w:tc>
          <w:tcPr>
            <w:tcW w:w="2977" w:type="dxa"/>
            <w:tcBorders>
              <w:top w:val="nil"/>
              <w:left w:val="nil"/>
              <w:bottom w:val="nil"/>
              <w:right w:val="nil"/>
            </w:tcBorders>
            <w:hideMark/>
          </w:tcPr>
          <w:p w14:paraId="6EDD23B6" w14:textId="77777777" w:rsidR="00962413" w:rsidRPr="00C20C2B" w:rsidRDefault="00962413" w:rsidP="00962413">
            <w:pPr>
              <w:pStyle w:val="Normal-pool-Table"/>
              <w:rPr>
                <w:lang w:eastAsia="en-KE"/>
              </w:rPr>
            </w:pPr>
            <w:r w:rsidRPr="00C20C2B">
              <w:rPr>
                <w:lang w:eastAsia="en-KE"/>
              </w:rPr>
              <w:t>South Sudan</w:t>
            </w:r>
          </w:p>
        </w:tc>
        <w:tc>
          <w:tcPr>
            <w:tcW w:w="2457" w:type="dxa"/>
            <w:tcBorders>
              <w:top w:val="nil"/>
              <w:left w:val="nil"/>
              <w:bottom w:val="nil"/>
              <w:right w:val="nil"/>
            </w:tcBorders>
            <w:noWrap/>
            <w:hideMark/>
          </w:tcPr>
          <w:p w14:paraId="34AFEF29" w14:textId="3697F3AC" w:rsidR="00962413" w:rsidRPr="00C20C2B" w:rsidRDefault="00962413"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5C76BD0D" w14:textId="0C59CF8B" w:rsidR="00962413" w:rsidRPr="00C20C2B" w:rsidRDefault="00962413"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523F8EA9" w14:textId="632AE3D5" w:rsidR="00962413" w:rsidRPr="00C20C2B" w:rsidRDefault="00962413"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6B50DBA8" w14:textId="0574E404" w:rsidR="00962413" w:rsidRPr="00C20C2B" w:rsidRDefault="00962413" w:rsidP="00962413">
            <w:pPr>
              <w:pStyle w:val="Normal-pool-Table"/>
              <w:jc w:val="right"/>
              <w:rPr>
                <w:lang w:eastAsia="en-KE"/>
              </w:rPr>
            </w:pPr>
            <w:r w:rsidRPr="00C20C2B">
              <w:rPr>
                <w:lang w:eastAsia="en-GB"/>
              </w:rPr>
              <w:t>–</w:t>
            </w:r>
          </w:p>
        </w:tc>
      </w:tr>
      <w:tr w:rsidR="00DA7A1F" w:rsidRPr="00C20C2B" w14:paraId="58A4F48E" w14:textId="77777777" w:rsidTr="00962413">
        <w:trPr>
          <w:trHeight w:val="57"/>
          <w:jc w:val="right"/>
        </w:trPr>
        <w:tc>
          <w:tcPr>
            <w:tcW w:w="2977" w:type="dxa"/>
            <w:tcBorders>
              <w:top w:val="nil"/>
              <w:left w:val="nil"/>
              <w:bottom w:val="nil"/>
              <w:right w:val="nil"/>
            </w:tcBorders>
            <w:hideMark/>
          </w:tcPr>
          <w:p w14:paraId="7BCFFB56" w14:textId="77777777" w:rsidR="00DA7A1F" w:rsidRPr="00C20C2B" w:rsidRDefault="00DA7A1F" w:rsidP="00962413">
            <w:pPr>
              <w:pStyle w:val="Normal-pool-Table"/>
              <w:rPr>
                <w:lang w:eastAsia="en-KE"/>
              </w:rPr>
            </w:pPr>
            <w:r w:rsidRPr="00C20C2B">
              <w:rPr>
                <w:lang w:eastAsia="en-KE"/>
              </w:rPr>
              <w:t>Spain</w:t>
            </w:r>
          </w:p>
        </w:tc>
        <w:tc>
          <w:tcPr>
            <w:tcW w:w="2457" w:type="dxa"/>
            <w:tcBorders>
              <w:top w:val="nil"/>
              <w:left w:val="nil"/>
              <w:bottom w:val="nil"/>
              <w:right w:val="nil"/>
            </w:tcBorders>
            <w:noWrap/>
            <w:hideMark/>
          </w:tcPr>
          <w:p w14:paraId="74EA0DDF" w14:textId="1F6653CA" w:rsidR="00DA7A1F" w:rsidRPr="00C20C2B" w:rsidRDefault="00DA7A1F" w:rsidP="00962413">
            <w:pPr>
              <w:pStyle w:val="Normal-pool-Table"/>
              <w:jc w:val="right"/>
              <w:rPr>
                <w:lang w:eastAsia="en-KE"/>
              </w:rPr>
            </w:pPr>
            <w:r w:rsidRPr="00C20C2B">
              <w:rPr>
                <w:lang w:eastAsia="en-KE"/>
              </w:rPr>
              <w:t xml:space="preserve">1.891 </w:t>
            </w:r>
          </w:p>
        </w:tc>
        <w:tc>
          <w:tcPr>
            <w:tcW w:w="1408" w:type="dxa"/>
            <w:tcBorders>
              <w:top w:val="nil"/>
              <w:left w:val="nil"/>
              <w:bottom w:val="nil"/>
              <w:right w:val="nil"/>
            </w:tcBorders>
            <w:noWrap/>
            <w:hideMark/>
          </w:tcPr>
          <w:p w14:paraId="52231920" w14:textId="1805AD9D" w:rsidR="00DA7A1F" w:rsidRPr="00C20C2B" w:rsidRDefault="00DA7A1F" w:rsidP="00962413">
            <w:pPr>
              <w:pStyle w:val="Normal-pool-Table"/>
              <w:jc w:val="right"/>
              <w:rPr>
                <w:lang w:eastAsia="en-KE"/>
              </w:rPr>
            </w:pPr>
            <w:r w:rsidRPr="00C20C2B">
              <w:rPr>
                <w:lang w:eastAsia="en-KE"/>
              </w:rPr>
              <w:t>111</w:t>
            </w:r>
            <w:r w:rsidR="00962413" w:rsidRPr="00C20C2B">
              <w:rPr>
                <w:lang w:eastAsia="en-KE"/>
              </w:rPr>
              <w:t xml:space="preserve"> </w:t>
            </w:r>
            <w:r w:rsidRPr="00C20C2B">
              <w:rPr>
                <w:lang w:eastAsia="en-KE"/>
              </w:rPr>
              <w:t xml:space="preserve">806 </w:t>
            </w:r>
          </w:p>
        </w:tc>
        <w:tc>
          <w:tcPr>
            <w:tcW w:w="1368" w:type="dxa"/>
            <w:tcBorders>
              <w:top w:val="nil"/>
              <w:left w:val="nil"/>
              <w:bottom w:val="nil"/>
              <w:right w:val="nil"/>
            </w:tcBorders>
            <w:noWrap/>
            <w:hideMark/>
          </w:tcPr>
          <w:p w14:paraId="2787B6DF" w14:textId="3D44C7D7" w:rsidR="00DA7A1F" w:rsidRPr="00C20C2B" w:rsidRDefault="00DA7A1F" w:rsidP="00962413">
            <w:pPr>
              <w:pStyle w:val="Normal-pool-Table"/>
              <w:jc w:val="right"/>
              <w:rPr>
                <w:lang w:eastAsia="en-KE"/>
              </w:rPr>
            </w:pPr>
            <w:r w:rsidRPr="00C20C2B">
              <w:rPr>
                <w:lang w:eastAsia="en-KE"/>
              </w:rPr>
              <w:t>116</w:t>
            </w:r>
            <w:r w:rsidR="00962413" w:rsidRPr="00C20C2B">
              <w:rPr>
                <w:lang w:eastAsia="en-KE"/>
              </w:rPr>
              <w:t xml:space="preserve"> </w:t>
            </w:r>
            <w:r w:rsidRPr="00C20C2B">
              <w:rPr>
                <w:lang w:eastAsia="en-KE"/>
              </w:rPr>
              <w:t xml:space="preserve">434 </w:t>
            </w:r>
          </w:p>
        </w:tc>
        <w:tc>
          <w:tcPr>
            <w:tcW w:w="1287" w:type="dxa"/>
            <w:tcBorders>
              <w:top w:val="nil"/>
              <w:left w:val="nil"/>
              <w:bottom w:val="nil"/>
              <w:right w:val="nil"/>
            </w:tcBorders>
            <w:noWrap/>
            <w:hideMark/>
          </w:tcPr>
          <w:p w14:paraId="1C7F3F1D" w14:textId="4F3E40FF" w:rsidR="00DA7A1F" w:rsidRPr="00C20C2B" w:rsidRDefault="00DA7A1F" w:rsidP="00962413">
            <w:pPr>
              <w:pStyle w:val="Normal-pool-Table"/>
              <w:jc w:val="right"/>
              <w:rPr>
                <w:lang w:eastAsia="en-KE"/>
              </w:rPr>
            </w:pPr>
            <w:r w:rsidRPr="00C20C2B">
              <w:rPr>
                <w:lang w:eastAsia="en-KE"/>
              </w:rPr>
              <w:t>109</w:t>
            </w:r>
            <w:r w:rsidR="00962413" w:rsidRPr="00C20C2B">
              <w:rPr>
                <w:lang w:eastAsia="en-KE"/>
              </w:rPr>
              <w:t xml:space="preserve"> </w:t>
            </w:r>
            <w:r w:rsidRPr="00C20C2B">
              <w:rPr>
                <w:lang w:eastAsia="en-KE"/>
              </w:rPr>
              <w:t xml:space="preserve">178 </w:t>
            </w:r>
          </w:p>
        </w:tc>
      </w:tr>
      <w:tr w:rsidR="00A32177" w:rsidRPr="00C20C2B" w14:paraId="573C2EE6" w14:textId="77777777" w:rsidTr="00962413">
        <w:trPr>
          <w:trHeight w:val="57"/>
          <w:jc w:val="right"/>
        </w:trPr>
        <w:tc>
          <w:tcPr>
            <w:tcW w:w="2977" w:type="dxa"/>
            <w:tcBorders>
              <w:top w:val="nil"/>
              <w:left w:val="nil"/>
              <w:bottom w:val="nil"/>
              <w:right w:val="nil"/>
            </w:tcBorders>
            <w:hideMark/>
          </w:tcPr>
          <w:p w14:paraId="4B46CE31" w14:textId="77777777" w:rsidR="00A32177" w:rsidRPr="00C20C2B" w:rsidRDefault="00A32177" w:rsidP="00962413">
            <w:pPr>
              <w:pStyle w:val="Normal-pool-Table"/>
              <w:rPr>
                <w:lang w:eastAsia="en-KE"/>
              </w:rPr>
            </w:pPr>
            <w:r w:rsidRPr="00C20C2B">
              <w:rPr>
                <w:lang w:eastAsia="en-KE"/>
              </w:rPr>
              <w:t>Sri Lanka</w:t>
            </w:r>
          </w:p>
        </w:tc>
        <w:tc>
          <w:tcPr>
            <w:tcW w:w="2457" w:type="dxa"/>
            <w:tcBorders>
              <w:top w:val="nil"/>
              <w:left w:val="nil"/>
              <w:bottom w:val="nil"/>
              <w:right w:val="nil"/>
            </w:tcBorders>
            <w:noWrap/>
            <w:hideMark/>
          </w:tcPr>
          <w:p w14:paraId="76610923" w14:textId="2294EF6A"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03A86DAB" w14:textId="1E81192B"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6F83E69A" w14:textId="7D2BAEB0"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3232859A" w14:textId="0D866E34" w:rsidR="00A32177" w:rsidRPr="00C20C2B" w:rsidRDefault="00A32177" w:rsidP="00962413">
            <w:pPr>
              <w:pStyle w:val="Normal-pool-Table"/>
              <w:jc w:val="right"/>
              <w:rPr>
                <w:lang w:eastAsia="en-KE"/>
              </w:rPr>
            </w:pPr>
            <w:r w:rsidRPr="00C20C2B">
              <w:rPr>
                <w:lang w:eastAsia="en-GB"/>
              </w:rPr>
              <w:t>–</w:t>
            </w:r>
          </w:p>
        </w:tc>
      </w:tr>
      <w:tr w:rsidR="00A32177" w:rsidRPr="00C20C2B" w14:paraId="00F65922" w14:textId="77777777" w:rsidTr="00962413">
        <w:trPr>
          <w:trHeight w:val="57"/>
          <w:jc w:val="right"/>
        </w:trPr>
        <w:tc>
          <w:tcPr>
            <w:tcW w:w="2977" w:type="dxa"/>
            <w:tcBorders>
              <w:top w:val="nil"/>
              <w:left w:val="nil"/>
              <w:bottom w:val="nil"/>
              <w:right w:val="nil"/>
            </w:tcBorders>
            <w:noWrap/>
            <w:hideMark/>
          </w:tcPr>
          <w:p w14:paraId="3AE0121C" w14:textId="77777777" w:rsidR="00A32177" w:rsidRPr="00C20C2B" w:rsidRDefault="00A32177" w:rsidP="00962413">
            <w:pPr>
              <w:pStyle w:val="Normal-pool-Table"/>
              <w:rPr>
                <w:lang w:eastAsia="en-KE"/>
              </w:rPr>
            </w:pPr>
            <w:r w:rsidRPr="00C20C2B">
              <w:rPr>
                <w:lang w:eastAsia="en-KE"/>
              </w:rPr>
              <w:t>State of Palestine</w:t>
            </w:r>
          </w:p>
        </w:tc>
        <w:tc>
          <w:tcPr>
            <w:tcW w:w="2457" w:type="dxa"/>
            <w:tcBorders>
              <w:top w:val="nil"/>
              <w:left w:val="nil"/>
              <w:bottom w:val="nil"/>
              <w:right w:val="nil"/>
            </w:tcBorders>
            <w:noWrap/>
            <w:hideMark/>
          </w:tcPr>
          <w:p w14:paraId="41238CDF" w14:textId="2398E93B"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0BE0128B" w14:textId="340F4ED7"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2E341592" w14:textId="2681D5EF"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1F2C48EC" w14:textId="6B9E7058" w:rsidR="00A32177" w:rsidRPr="00C20C2B" w:rsidRDefault="00A32177" w:rsidP="00962413">
            <w:pPr>
              <w:pStyle w:val="Normal-pool-Table"/>
              <w:jc w:val="right"/>
              <w:rPr>
                <w:lang w:eastAsia="en-KE"/>
              </w:rPr>
            </w:pPr>
            <w:r w:rsidRPr="00C20C2B">
              <w:rPr>
                <w:lang w:eastAsia="en-GB"/>
              </w:rPr>
              <w:t>–</w:t>
            </w:r>
          </w:p>
        </w:tc>
      </w:tr>
      <w:tr w:rsidR="00A32177" w:rsidRPr="00C20C2B" w14:paraId="2151CE83" w14:textId="77777777" w:rsidTr="00962413">
        <w:trPr>
          <w:trHeight w:val="57"/>
          <w:jc w:val="right"/>
        </w:trPr>
        <w:tc>
          <w:tcPr>
            <w:tcW w:w="2977" w:type="dxa"/>
            <w:tcBorders>
              <w:top w:val="nil"/>
              <w:left w:val="nil"/>
              <w:bottom w:val="nil"/>
              <w:right w:val="nil"/>
            </w:tcBorders>
            <w:hideMark/>
          </w:tcPr>
          <w:p w14:paraId="05C62733" w14:textId="77777777" w:rsidR="00A32177" w:rsidRPr="00C20C2B" w:rsidRDefault="00A32177" w:rsidP="00962413">
            <w:pPr>
              <w:pStyle w:val="Normal-pool-Table"/>
              <w:rPr>
                <w:lang w:eastAsia="en-KE"/>
              </w:rPr>
            </w:pPr>
            <w:r w:rsidRPr="00C20C2B">
              <w:rPr>
                <w:lang w:eastAsia="en-KE"/>
              </w:rPr>
              <w:t>Sudan</w:t>
            </w:r>
          </w:p>
        </w:tc>
        <w:tc>
          <w:tcPr>
            <w:tcW w:w="2457" w:type="dxa"/>
            <w:tcBorders>
              <w:top w:val="nil"/>
              <w:left w:val="nil"/>
              <w:bottom w:val="nil"/>
              <w:right w:val="nil"/>
            </w:tcBorders>
            <w:noWrap/>
            <w:hideMark/>
          </w:tcPr>
          <w:p w14:paraId="1DDA8BB3" w14:textId="57331A08"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642E0B87" w14:textId="06802551"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557D2F1E" w14:textId="345B8049"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3E8577CD" w14:textId="5D5CDA49" w:rsidR="00A32177" w:rsidRPr="00C20C2B" w:rsidRDefault="00A32177" w:rsidP="00962413">
            <w:pPr>
              <w:pStyle w:val="Normal-pool-Table"/>
              <w:jc w:val="right"/>
              <w:rPr>
                <w:lang w:eastAsia="en-KE"/>
              </w:rPr>
            </w:pPr>
            <w:r w:rsidRPr="00C20C2B">
              <w:rPr>
                <w:lang w:eastAsia="en-GB"/>
              </w:rPr>
              <w:t>–</w:t>
            </w:r>
          </w:p>
        </w:tc>
      </w:tr>
      <w:tr w:rsidR="00A32177" w:rsidRPr="00C20C2B" w14:paraId="7F7D17AD" w14:textId="77777777" w:rsidTr="00962413">
        <w:trPr>
          <w:trHeight w:val="57"/>
          <w:jc w:val="right"/>
        </w:trPr>
        <w:tc>
          <w:tcPr>
            <w:tcW w:w="2977" w:type="dxa"/>
            <w:tcBorders>
              <w:top w:val="nil"/>
              <w:left w:val="nil"/>
              <w:bottom w:val="nil"/>
              <w:right w:val="nil"/>
            </w:tcBorders>
            <w:hideMark/>
          </w:tcPr>
          <w:p w14:paraId="5A6C45AA" w14:textId="77777777" w:rsidR="00A32177" w:rsidRPr="00C20C2B" w:rsidRDefault="00A32177" w:rsidP="00962413">
            <w:pPr>
              <w:pStyle w:val="Normal-pool-Table"/>
              <w:rPr>
                <w:lang w:eastAsia="en-KE"/>
              </w:rPr>
            </w:pPr>
            <w:r w:rsidRPr="00C20C2B">
              <w:rPr>
                <w:lang w:eastAsia="en-KE"/>
              </w:rPr>
              <w:t>Suriname</w:t>
            </w:r>
          </w:p>
        </w:tc>
        <w:tc>
          <w:tcPr>
            <w:tcW w:w="2457" w:type="dxa"/>
            <w:tcBorders>
              <w:top w:val="nil"/>
              <w:left w:val="nil"/>
              <w:bottom w:val="nil"/>
              <w:right w:val="nil"/>
            </w:tcBorders>
            <w:noWrap/>
            <w:hideMark/>
          </w:tcPr>
          <w:p w14:paraId="06B96EF1" w14:textId="209046B1"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12E1C169" w14:textId="76C159BD"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79C592E9" w14:textId="24E453A8"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2BA1F692" w14:textId="7B1E4C65" w:rsidR="00A32177" w:rsidRPr="00C20C2B" w:rsidRDefault="00A32177" w:rsidP="00962413">
            <w:pPr>
              <w:pStyle w:val="Normal-pool-Table"/>
              <w:jc w:val="right"/>
              <w:rPr>
                <w:lang w:eastAsia="en-KE"/>
              </w:rPr>
            </w:pPr>
            <w:r w:rsidRPr="00C20C2B">
              <w:rPr>
                <w:lang w:eastAsia="en-GB"/>
              </w:rPr>
              <w:t>–</w:t>
            </w:r>
          </w:p>
        </w:tc>
      </w:tr>
      <w:tr w:rsidR="00DA7A1F" w:rsidRPr="00C20C2B" w14:paraId="5B6842B0" w14:textId="77777777" w:rsidTr="00962413">
        <w:trPr>
          <w:trHeight w:val="57"/>
          <w:jc w:val="right"/>
        </w:trPr>
        <w:tc>
          <w:tcPr>
            <w:tcW w:w="2977" w:type="dxa"/>
            <w:tcBorders>
              <w:top w:val="nil"/>
              <w:left w:val="nil"/>
              <w:bottom w:val="nil"/>
              <w:right w:val="nil"/>
            </w:tcBorders>
            <w:hideMark/>
          </w:tcPr>
          <w:p w14:paraId="7D02437A" w14:textId="77777777" w:rsidR="00DA7A1F" w:rsidRPr="00C20C2B" w:rsidRDefault="00DA7A1F" w:rsidP="00962413">
            <w:pPr>
              <w:pStyle w:val="Normal-pool-Table"/>
              <w:rPr>
                <w:lang w:eastAsia="en-KE"/>
              </w:rPr>
            </w:pPr>
            <w:r w:rsidRPr="00C20C2B">
              <w:rPr>
                <w:lang w:eastAsia="en-KE"/>
              </w:rPr>
              <w:t>Sweden</w:t>
            </w:r>
          </w:p>
        </w:tc>
        <w:tc>
          <w:tcPr>
            <w:tcW w:w="2457" w:type="dxa"/>
            <w:tcBorders>
              <w:top w:val="nil"/>
              <w:left w:val="nil"/>
              <w:bottom w:val="nil"/>
              <w:right w:val="nil"/>
            </w:tcBorders>
            <w:noWrap/>
            <w:hideMark/>
          </w:tcPr>
          <w:p w14:paraId="5AE3946F" w14:textId="3E7EA152" w:rsidR="00DA7A1F" w:rsidRPr="00C20C2B" w:rsidRDefault="00DA7A1F" w:rsidP="00962413">
            <w:pPr>
              <w:pStyle w:val="Normal-pool-Table"/>
              <w:jc w:val="right"/>
              <w:rPr>
                <w:lang w:eastAsia="en-KE"/>
              </w:rPr>
            </w:pPr>
            <w:r w:rsidRPr="00C20C2B">
              <w:rPr>
                <w:lang w:eastAsia="en-KE"/>
              </w:rPr>
              <w:t xml:space="preserve">0.820 </w:t>
            </w:r>
          </w:p>
        </w:tc>
        <w:tc>
          <w:tcPr>
            <w:tcW w:w="1408" w:type="dxa"/>
            <w:tcBorders>
              <w:top w:val="nil"/>
              <w:left w:val="nil"/>
              <w:bottom w:val="nil"/>
              <w:right w:val="nil"/>
            </w:tcBorders>
            <w:noWrap/>
            <w:hideMark/>
          </w:tcPr>
          <w:p w14:paraId="67C23C91" w14:textId="79C199E4" w:rsidR="00DA7A1F" w:rsidRPr="00C20C2B" w:rsidRDefault="00DA7A1F" w:rsidP="00962413">
            <w:pPr>
              <w:pStyle w:val="Normal-pool-Table"/>
              <w:jc w:val="right"/>
              <w:rPr>
                <w:lang w:eastAsia="en-KE"/>
              </w:rPr>
            </w:pPr>
            <w:r w:rsidRPr="00C20C2B">
              <w:rPr>
                <w:lang w:eastAsia="en-KE"/>
              </w:rPr>
              <w:t>48</w:t>
            </w:r>
            <w:r w:rsidR="00962413" w:rsidRPr="00C20C2B">
              <w:rPr>
                <w:lang w:eastAsia="en-KE"/>
              </w:rPr>
              <w:t xml:space="preserve"> </w:t>
            </w:r>
            <w:r w:rsidRPr="00C20C2B">
              <w:rPr>
                <w:lang w:eastAsia="en-KE"/>
              </w:rPr>
              <w:t xml:space="preserve">482 </w:t>
            </w:r>
          </w:p>
        </w:tc>
        <w:tc>
          <w:tcPr>
            <w:tcW w:w="1368" w:type="dxa"/>
            <w:tcBorders>
              <w:top w:val="nil"/>
              <w:left w:val="nil"/>
              <w:bottom w:val="nil"/>
              <w:right w:val="nil"/>
            </w:tcBorders>
            <w:noWrap/>
            <w:hideMark/>
          </w:tcPr>
          <w:p w14:paraId="219A6324" w14:textId="38F4B0AD" w:rsidR="00DA7A1F" w:rsidRPr="00C20C2B" w:rsidRDefault="00DA7A1F" w:rsidP="00962413">
            <w:pPr>
              <w:pStyle w:val="Normal-pool-Table"/>
              <w:jc w:val="right"/>
              <w:rPr>
                <w:lang w:eastAsia="en-KE"/>
              </w:rPr>
            </w:pPr>
            <w:r w:rsidRPr="00C20C2B">
              <w:rPr>
                <w:lang w:eastAsia="en-KE"/>
              </w:rPr>
              <w:t>50</w:t>
            </w:r>
            <w:r w:rsidR="00962413" w:rsidRPr="00C20C2B">
              <w:rPr>
                <w:lang w:eastAsia="en-KE"/>
              </w:rPr>
              <w:t xml:space="preserve"> </w:t>
            </w:r>
            <w:r w:rsidRPr="00C20C2B">
              <w:rPr>
                <w:lang w:eastAsia="en-KE"/>
              </w:rPr>
              <w:t xml:space="preserve">489 </w:t>
            </w:r>
          </w:p>
        </w:tc>
        <w:tc>
          <w:tcPr>
            <w:tcW w:w="1287" w:type="dxa"/>
            <w:tcBorders>
              <w:top w:val="nil"/>
              <w:left w:val="nil"/>
              <w:bottom w:val="nil"/>
              <w:right w:val="nil"/>
            </w:tcBorders>
            <w:noWrap/>
            <w:hideMark/>
          </w:tcPr>
          <w:p w14:paraId="3ADA1519" w14:textId="6A4E7C4C" w:rsidR="00DA7A1F" w:rsidRPr="00C20C2B" w:rsidRDefault="00DA7A1F" w:rsidP="00962413">
            <w:pPr>
              <w:pStyle w:val="Normal-pool-Table"/>
              <w:jc w:val="right"/>
              <w:rPr>
                <w:lang w:eastAsia="en-KE"/>
              </w:rPr>
            </w:pPr>
            <w:r w:rsidRPr="00C20C2B">
              <w:rPr>
                <w:lang w:eastAsia="en-KE"/>
              </w:rPr>
              <w:t>47</w:t>
            </w:r>
            <w:r w:rsidR="00962413" w:rsidRPr="00C20C2B">
              <w:rPr>
                <w:lang w:eastAsia="en-KE"/>
              </w:rPr>
              <w:t xml:space="preserve"> </w:t>
            </w:r>
            <w:r w:rsidRPr="00C20C2B">
              <w:rPr>
                <w:lang w:eastAsia="en-KE"/>
              </w:rPr>
              <w:t xml:space="preserve">343 </w:t>
            </w:r>
          </w:p>
        </w:tc>
      </w:tr>
      <w:tr w:rsidR="00DA7A1F" w:rsidRPr="00C20C2B" w14:paraId="3028425D" w14:textId="77777777" w:rsidTr="00962413">
        <w:trPr>
          <w:trHeight w:val="57"/>
          <w:jc w:val="right"/>
        </w:trPr>
        <w:tc>
          <w:tcPr>
            <w:tcW w:w="2977" w:type="dxa"/>
            <w:tcBorders>
              <w:top w:val="nil"/>
              <w:left w:val="nil"/>
              <w:bottom w:val="nil"/>
              <w:right w:val="nil"/>
            </w:tcBorders>
            <w:hideMark/>
          </w:tcPr>
          <w:p w14:paraId="49D33546" w14:textId="77777777" w:rsidR="00DA7A1F" w:rsidRPr="00C20C2B" w:rsidRDefault="00DA7A1F" w:rsidP="00962413">
            <w:pPr>
              <w:pStyle w:val="Normal-pool-Table"/>
              <w:rPr>
                <w:lang w:eastAsia="en-KE"/>
              </w:rPr>
            </w:pPr>
            <w:r w:rsidRPr="00C20C2B">
              <w:rPr>
                <w:lang w:eastAsia="en-KE"/>
              </w:rPr>
              <w:t>Switzerland</w:t>
            </w:r>
          </w:p>
        </w:tc>
        <w:tc>
          <w:tcPr>
            <w:tcW w:w="2457" w:type="dxa"/>
            <w:tcBorders>
              <w:top w:val="nil"/>
              <w:left w:val="nil"/>
              <w:bottom w:val="nil"/>
              <w:right w:val="nil"/>
            </w:tcBorders>
            <w:noWrap/>
            <w:hideMark/>
          </w:tcPr>
          <w:p w14:paraId="46AFA861" w14:textId="238C6CC9" w:rsidR="00DA7A1F" w:rsidRPr="00C20C2B" w:rsidRDefault="00DA7A1F" w:rsidP="00962413">
            <w:pPr>
              <w:pStyle w:val="Normal-pool-Table"/>
              <w:jc w:val="right"/>
              <w:rPr>
                <w:lang w:eastAsia="en-KE"/>
              </w:rPr>
            </w:pPr>
            <w:r w:rsidRPr="00C20C2B">
              <w:rPr>
                <w:lang w:eastAsia="en-KE"/>
              </w:rPr>
              <w:t xml:space="preserve">1.027 </w:t>
            </w:r>
          </w:p>
        </w:tc>
        <w:tc>
          <w:tcPr>
            <w:tcW w:w="1408" w:type="dxa"/>
            <w:tcBorders>
              <w:top w:val="nil"/>
              <w:left w:val="nil"/>
              <w:bottom w:val="nil"/>
              <w:right w:val="nil"/>
            </w:tcBorders>
            <w:noWrap/>
            <w:hideMark/>
          </w:tcPr>
          <w:p w14:paraId="5BDB64EF" w14:textId="054005C3" w:rsidR="00DA7A1F" w:rsidRPr="00C20C2B" w:rsidRDefault="00DA7A1F" w:rsidP="00962413">
            <w:pPr>
              <w:pStyle w:val="Normal-pool-Table"/>
              <w:jc w:val="right"/>
              <w:rPr>
                <w:lang w:eastAsia="en-KE"/>
              </w:rPr>
            </w:pPr>
            <w:r w:rsidRPr="00C20C2B">
              <w:rPr>
                <w:lang w:eastAsia="en-KE"/>
              </w:rPr>
              <w:t>60</w:t>
            </w:r>
            <w:r w:rsidR="00962413" w:rsidRPr="00C20C2B">
              <w:rPr>
                <w:lang w:eastAsia="en-KE"/>
              </w:rPr>
              <w:t xml:space="preserve"> </w:t>
            </w:r>
            <w:r w:rsidRPr="00C20C2B">
              <w:rPr>
                <w:lang w:eastAsia="en-KE"/>
              </w:rPr>
              <w:t xml:space="preserve">721 </w:t>
            </w:r>
          </w:p>
        </w:tc>
        <w:tc>
          <w:tcPr>
            <w:tcW w:w="1368" w:type="dxa"/>
            <w:tcBorders>
              <w:top w:val="nil"/>
              <w:left w:val="nil"/>
              <w:bottom w:val="nil"/>
              <w:right w:val="nil"/>
            </w:tcBorders>
            <w:noWrap/>
            <w:hideMark/>
          </w:tcPr>
          <w:p w14:paraId="0ABBFA8C" w14:textId="067CD2D2" w:rsidR="00DA7A1F" w:rsidRPr="00C20C2B" w:rsidRDefault="00DA7A1F" w:rsidP="00962413">
            <w:pPr>
              <w:pStyle w:val="Normal-pool-Table"/>
              <w:jc w:val="right"/>
              <w:rPr>
                <w:lang w:eastAsia="en-KE"/>
              </w:rPr>
            </w:pPr>
            <w:r w:rsidRPr="00C20C2B">
              <w:rPr>
                <w:lang w:eastAsia="en-KE"/>
              </w:rPr>
              <w:t>63</w:t>
            </w:r>
            <w:r w:rsidR="00962413" w:rsidRPr="00C20C2B">
              <w:rPr>
                <w:lang w:eastAsia="en-KE"/>
              </w:rPr>
              <w:t xml:space="preserve"> </w:t>
            </w:r>
            <w:r w:rsidRPr="00C20C2B">
              <w:rPr>
                <w:lang w:eastAsia="en-KE"/>
              </w:rPr>
              <w:t xml:space="preserve">235 </w:t>
            </w:r>
          </w:p>
        </w:tc>
        <w:tc>
          <w:tcPr>
            <w:tcW w:w="1287" w:type="dxa"/>
            <w:tcBorders>
              <w:top w:val="nil"/>
              <w:left w:val="nil"/>
              <w:bottom w:val="nil"/>
              <w:right w:val="nil"/>
            </w:tcBorders>
            <w:noWrap/>
            <w:hideMark/>
          </w:tcPr>
          <w:p w14:paraId="6887788A" w14:textId="4088122D" w:rsidR="00DA7A1F" w:rsidRPr="00C20C2B" w:rsidRDefault="00DA7A1F" w:rsidP="00962413">
            <w:pPr>
              <w:pStyle w:val="Normal-pool-Table"/>
              <w:jc w:val="right"/>
              <w:rPr>
                <w:lang w:eastAsia="en-KE"/>
              </w:rPr>
            </w:pPr>
            <w:r w:rsidRPr="00C20C2B">
              <w:rPr>
                <w:lang w:eastAsia="en-KE"/>
              </w:rPr>
              <w:t>59</w:t>
            </w:r>
            <w:r w:rsidR="00962413" w:rsidRPr="00C20C2B">
              <w:rPr>
                <w:lang w:eastAsia="en-KE"/>
              </w:rPr>
              <w:t xml:space="preserve"> </w:t>
            </w:r>
            <w:r w:rsidRPr="00C20C2B">
              <w:rPr>
                <w:lang w:eastAsia="en-KE"/>
              </w:rPr>
              <w:t xml:space="preserve">294 </w:t>
            </w:r>
          </w:p>
        </w:tc>
      </w:tr>
      <w:tr w:rsidR="00962413" w:rsidRPr="00C20C2B" w14:paraId="3049FE76" w14:textId="77777777" w:rsidTr="00962413">
        <w:trPr>
          <w:trHeight w:val="57"/>
          <w:jc w:val="right"/>
        </w:trPr>
        <w:tc>
          <w:tcPr>
            <w:tcW w:w="2977" w:type="dxa"/>
            <w:tcBorders>
              <w:top w:val="nil"/>
              <w:left w:val="nil"/>
              <w:bottom w:val="nil"/>
              <w:right w:val="nil"/>
            </w:tcBorders>
            <w:hideMark/>
          </w:tcPr>
          <w:p w14:paraId="1386C9C5" w14:textId="77777777" w:rsidR="00962413" w:rsidRPr="00C20C2B" w:rsidRDefault="00962413" w:rsidP="00962413">
            <w:pPr>
              <w:pStyle w:val="Normal-pool-Table"/>
              <w:rPr>
                <w:lang w:eastAsia="en-KE"/>
              </w:rPr>
            </w:pPr>
            <w:r w:rsidRPr="00C20C2B">
              <w:rPr>
                <w:lang w:eastAsia="en-KE"/>
              </w:rPr>
              <w:t>Syrian Arab Republic</w:t>
            </w:r>
          </w:p>
        </w:tc>
        <w:tc>
          <w:tcPr>
            <w:tcW w:w="2457" w:type="dxa"/>
            <w:tcBorders>
              <w:top w:val="nil"/>
              <w:left w:val="nil"/>
              <w:bottom w:val="nil"/>
              <w:right w:val="nil"/>
            </w:tcBorders>
            <w:noWrap/>
            <w:hideMark/>
          </w:tcPr>
          <w:p w14:paraId="34F75831" w14:textId="7D2977A0" w:rsidR="00962413" w:rsidRPr="00C20C2B" w:rsidRDefault="00962413"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0FFF3089" w14:textId="40BDE1E7" w:rsidR="00962413" w:rsidRPr="00C20C2B" w:rsidRDefault="00962413"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4BF5BE5A" w14:textId="4ED336FC" w:rsidR="00962413" w:rsidRPr="00C20C2B" w:rsidRDefault="00962413"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2D946095" w14:textId="1DA3712A" w:rsidR="00962413" w:rsidRPr="00C20C2B" w:rsidRDefault="00962413" w:rsidP="00962413">
            <w:pPr>
              <w:pStyle w:val="Normal-pool-Table"/>
              <w:jc w:val="right"/>
              <w:rPr>
                <w:lang w:eastAsia="en-KE"/>
              </w:rPr>
            </w:pPr>
            <w:r w:rsidRPr="00C20C2B">
              <w:rPr>
                <w:lang w:eastAsia="en-GB"/>
              </w:rPr>
              <w:t>–</w:t>
            </w:r>
          </w:p>
        </w:tc>
      </w:tr>
      <w:tr w:rsidR="00962413" w:rsidRPr="00C20C2B" w14:paraId="6A788590" w14:textId="77777777" w:rsidTr="00962413">
        <w:trPr>
          <w:trHeight w:val="57"/>
          <w:jc w:val="right"/>
        </w:trPr>
        <w:tc>
          <w:tcPr>
            <w:tcW w:w="2977" w:type="dxa"/>
            <w:tcBorders>
              <w:top w:val="nil"/>
              <w:left w:val="nil"/>
              <w:bottom w:val="nil"/>
              <w:right w:val="nil"/>
            </w:tcBorders>
            <w:hideMark/>
          </w:tcPr>
          <w:p w14:paraId="21B3AF8A" w14:textId="77777777" w:rsidR="00962413" w:rsidRPr="00C20C2B" w:rsidRDefault="00962413" w:rsidP="00962413">
            <w:pPr>
              <w:pStyle w:val="Normal-pool-Table"/>
              <w:rPr>
                <w:lang w:eastAsia="en-KE"/>
              </w:rPr>
            </w:pPr>
            <w:r w:rsidRPr="00C20C2B">
              <w:rPr>
                <w:lang w:eastAsia="en-KE"/>
              </w:rPr>
              <w:t>Tajikistan</w:t>
            </w:r>
          </w:p>
        </w:tc>
        <w:tc>
          <w:tcPr>
            <w:tcW w:w="2457" w:type="dxa"/>
            <w:tcBorders>
              <w:top w:val="nil"/>
              <w:left w:val="nil"/>
              <w:bottom w:val="nil"/>
              <w:right w:val="nil"/>
            </w:tcBorders>
            <w:noWrap/>
            <w:hideMark/>
          </w:tcPr>
          <w:p w14:paraId="0561FD3B" w14:textId="1D7E46C0" w:rsidR="00962413" w:rsidRPr="00C20C2B" w:rsidRDefault="00962413"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1B3C6779" w14:textId="67CF4478" w:rsidR="00962413" w:rsidRPr="00C20C2B" w:rsidRDefault="00962413"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775A58C8" w14:textId="1AFC0819" w:rsidR="00962413" w:rsidRPr="00C20C2B" w:rsidRDefault="00962413"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600CE9F7" w14:textId="01A95B4B" w:rsidR="00962413" w:rsidRPr="00C20C2B" w:rsidRDefault="00962413" w:rsidP="00962413">
            <w:pPr>
              <w:pStyle w:val="Normal-pool-Table"/>
              <w:jc w:val="right"/>
              <w:rPr>
                <w:lang w:eastAsia="en-KE"/>
              </w:rPr>
            </w:pPr>
            <w:r w:rsidRPr="00C20C2B">
              <w:rPr>
                <w:lang w:eastAsia="en-GB"/>
              </w:rPr>
              <w:t>–</w:t>
            </w:r>
          </w:p>
        </w:tc>
      </w:tr>
      <w:tr w:rsidR="00DA7A1F" w:rsidRPr="00C20C2B" w14:paraId="64C66EAE" w14:textId="77777777" w:rsidTr="00962413">
        <w:trPr>
          <w:trHeight w:val="57"/>
          <w:jc w:val="right"/>
        </w:trPr>
        <w:tc>
          <w:tcPr>
            <w:tcW w:w="2977" w:type="dxa"/>
            <w:tcBorders>
              <w:top w:val="nil"/>
              <w:left w:val="nil"/>
              <w:bottom w:val="nil"/>
              <w:right w:val="nil"/>
            </w:tcBorders>
            <w:hideMark/>
          </w:tcPr>
          <w:p w14:paraId="2CA8E78A" w14:textId="77777777" w:rsidR="00DA7A1F" w:rsidRPr="00C20C2B" w:rsidRDefault="00DA7A1F" w:rsidP="00962413">
            <w:pPr>
              <w:pStyle w:val="Normal-pool-Table"/>
              <w:rPr>
                <w:lang w:eastAsia="en-KE"/>
              </w:rPr>
            </w:pPr>
            <w:r w:rsidRPr="00C20C2B">
              <w:rPr>
                <w:lang w:eastAsia="en-KE"/>
              </w:rPr>
              <w:t>Thailand</w:t>
            </w:r>
          </w:p>
        </w:tc>
        <w:tc>
          <w:tcPr>
            <w:tcW w:w="2457" w:type="dxa"/>
            <w:tcBorders>
              <w:top w:val="nil"/>
              <w:left w:val="nil"/>
              <w:bottom w:val="nil"/>
              <w:right w:val="nil"/>
            </w:tcBorders>
            <w:noWrap/>
            <w:hideMark/>
          </w:tcPr>
          <w:p w14:paraId="66C76722" w14:textId="210628A4" w:rsidR="00DA7A1F" w:rsidRPr="00C20C2B" w:rsidRDefault="00DA7A1F" w:rsidP="00962413">
            <w:pPr>
              <w:pStyle w:val="Normal-pool-Table"/>
              <w:jc w:val="right"/>
              <w:rPr>
                <w:lang w:eastAsia="en-KE"/>
              </w:rPr>
            </w:pPr>
            <w:r w:rsidRPr="00C20C2B">
              <w:rPr>
                <w:lang w:eastAsia="en-KE"/>
              </w:rPr>
              <w:t xml:space="preserve">0.340 </w:t>
            </w:r>
          </w:p>
        </w:tc>
        <w:tc>
          <w:tcPr>
            <w:tcW w:w="1408" w:type="dxa"/>
            <w:tcBorders>
              <w:top w:val="nil"/>
              <w:left w:val="nil"/>
              <w:bottom w:val="nil"/>
              <w:right w:val="nil"/>
            </w:tcBorders>
            <w:noWrap/>
            <w:hideMark/>
          </w:tcPr>
          <w:p w14:paraId="0ACC6091" w14:textId="0EED4B16" w:rsidR="00DA7A1F" w:rsidRPr="00C20C2B" w:rsidRDefault="00DA7A1F" w:rsidP="00962413">
            <w:pPr>
              <w:pStyle w:val="Normal-pool-Table"/>
              <w:jc w:val="right"/>
              <w:rPr>
                <w:lang w:eastAsia="en-KE"/>
              </w:rPr>
            </w:pPr>
            <w:r w:rsidRPr="00C20C2B">
              <w:rPr>
                <w:lang w:eastAsia="en-KE"/>
              </w:rPr>
              <w:t>20</w:t>
            </w:r>
            <w:r w:rsidR="00962413" w:rsidRPr="00C20C2B">
              <w:rPr>
                <w:lang w:eastAsia="en-KE"/>
              </w:rPr>
              <w:t xml:space="preserve"> </w:t>
            </w:r>
            <w:r w:rsidRPr="00C20C2B">
              <w:rPr>
                <w:lang w:eastAsia="en-KE"/>
              </w:rPr>
              <w:t xml:space="preserve">102 </w:t>
            </w:r>
          </w:p>
        </w:tc>
        <w:tc>
          <w:tcPr>
            <w:tcW w:w="1368" w:type="dxa"/>
            <w:tcBorders>
              <w:top w:val="nil"/>
              <w:left w:val="nil"/>
              <w:bottom w:val="nil"/>
              <w:right w:val="nil"/>
            </w:tcBorders>
            <w:noWrap/>
            <w:hideMark/>
          </w:tcPr>
          <w:p w14:paraId="5DA14CA7" w14:textId="08BEE054" w:rsidR="00DA7A1F" w:rsidRPr="00C20C2B" w:rsidRDefault="00DA7A1F" w:rsidP="00962413">
            <w:pPr>
              <w:pStyle w:val="Normal-pool-Table"/>
              <w:jc w:val="right"/>
              <w:rPr>
                <w:lang w:eastAsia="en-KE"/>
              </w:rPr>
            </w:pPr>
            <w:r w:rsidRPr="00C20C2B">
              <w:rPr>
                <w:lang w:eastAsia="en-KE"/>
              </w:rPr>
              <w:t>20</w:t>
            </w:r>
            <w:r w:rsidR="00962413" w:rsidRPr="00C20C2B">
              <w:rPr>
                <w:lang w:eastAsia="en-KE"/>
              </w:rPr>
              <w:t xml:space="preserve"> </w:t>
            </w:r>
            <w:r w:rsidRPr="00C20C2B">
              <w:rPr>
                <w:lang w:eastAsia="en-KE"/>
              </w:rPr>
              <w:t xml:space="preserve">934 </w:t>
            </w:r>
          </w:p>
        </w:tc>
        <w:tc>
          <w:tcPr>
            <w:tcW w:w="1287" w:type="dxa"/>
            <w:tcBorders>
              <w:top w:val="nil"/>
              <w:left w:val="nil"/>
              <w:bottom w:val="nil"/>
              <w:right w:val="nil"/>
            </w:tcBorders>
            <w:noWrap/>
            <w:hideMark/>
          </w:tcPr>
          <w:p w14:paraId="1006826E" w14:textId="48326004" w:rsidR="00DA7A1F" w:rsidRPr="00C20C2B" w:rsidRDefault="00DA7A1F" w:rsidP="00962413">
            <w:pPr>
              <w:pStyle w:val="Normal-pool-Table"/>
              <w:jc w:val="right"/>
              <w:rPr>
                <w:lang w:eastAsia="en-KE"/>
              </w:rPr>
            </w:pPr>
            <w:r w:rsidRPr="00C20C2B">
              <w:rPr>
                <w:lang w:eastAsia="en-KE"/>
              </w:rPr>
              <w:t>19</w:t>
            </w:r>
            <w:r w:rsidR="00962413" w:rsidRPr="00C20C2B">
              <w:rPr>
                <w:lang w:eastAsia="en-KE"/>
              </w:rPr>
              <w:t xml:space="preserve"> </w:t>
            </w:r>
            <w:r w:rsidRPr="00C20C2B">
              <w:rPr>
                <w:lang w:eastAsia="en-KE"/>
              </w:rPr>
              <w:t xml:space="preserve">629 </w:t>
            </w:r>
          </w:p>
        </w:tc>
      </w:tr>
      <w:tr w:rsidR="00962413" w:rsidRPr="00C20C2B" w14:paraId="4447B2ED" w14:textId="77777777" w:rsidTr="00962413">
        <w:trPr>
          <w:trHeight w:val="57"/>
          <w:jc w:val="right"/>
        </w:trPr>
        <w:tc>
          <w:tcPr>
            <w:tcW w:w="2977" w:type="dxa"/>
            <w:tcBorders>
              <w:top w:val="nil"/>
              <w:left w:val="nil"/>
              <w:bottom w:val="nil"/>
              <w:right w:val="nil"/>
            </w:tcBorders>
            <w:hideMark/>
          </w:tcPr>
          <w:p w14:paraId="2B90F64F" w14:textId="338DDE31" w:rsidR="00962413" w:rsidRPr="00C20C2B" w:rsidRDefault="00962413" w:rsidP="00962413">
            <w:pPr>
              <w:pStyle w:val="Normal-pool-Table"/>
              <w:rPr>
                <w:lang w:eastAsia="en-KE"/>
              </w:rPr>
            </w:pPr>
            <w:r w:rsidRPr="00C20C2B">
              <w:rPr>
                <w:lang w:eastAsia="en-KE"/>
              </w:rPr>
              <w:t>Timor</w:t>
            </w:r>
            <w:r w:rsidR="005D38D0">
              <w:rPr>
                <w:lang w:eastAsia="en-KE"/>
              </w:rPr>
              <w:t>-</w:t>
            </w:r>
            <w:r w:rsidRPr="00C20C2B">
              <w:rPr>
                <w:lang w:eastAsia="en-KE"/>
              </w:rPr>
              <w:t>Leste</w:t>
            </w:r>
          </w:p>
        </w:tc>
        <w:tc>
          <w:tcPr>
            <w:tcW w:w="2457" w:type="dxa"/>
            <w:tcBorders>
              <w:top w:val="nil"/>
              <w:left w:val="nil"/>
              <w:bottom w:val="nil"/>
              <w:right w:val="nil"/>
            </w:tcBorders>
            <w:noWrap/>
            <w:hideMark/>
          </w:tcPr>
          <w:p w14:paraId="7345FA28" w14:textId="16A1429A" w:rsidR="00962413" w:rsidRPr="00C20C2B" w:rsidRDefault="00962413"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5E9AB8FB" w14:textId="63B9156C" w:rsidR="00962413" w:rsidRPr="00C20C2B" w:rsidRDefault="00962413"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70B7571D" w14:textId="647736C9" w:rsidR="00962413" w:rsidRPr="00C20C2B" w:rsidRDefault="00962413"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4495DCE2" w14:textId="2C2C7818" w:rsidR="00962413" w:rsidRPr="00C20C2B" w:rsidRDefault="00962413" w:rsidP="00962413">
            <w:pPr>
              <w:pStyle w:val="Normal-pool-Table"/>
              <w:jc w:val="right"/>
              <w:rPr>
                <w:lang w:eastAsia="en-KE"/>
              </w:rPr>
            </w:pPr>
            <w:r w:rsidRPr="00C20C2B">
              <w:rPr>
                <w:lang w:eastAsia="en-GB"/>
              </w:rPr>
              <w:t>–</w:t>
            </w:r>
          </w:p>
        </w:tc>
      </w:tr>
      <w:tr w:rsidR="00962413" w:rsidRPr="00C20C2B" w14:paraId="6FE3720B" w14:textId="77777777" w:rsidTr="00962413">
        <w:trPr>
          <w:trHeight w:val="57"/>
          <w:jc w:val="right"/>
        </w:trPr>
        <w:tc>
          <w:tcPr>
            <w:tcW w:w="2977" w:type="dxa"/>
            <w:tcBorders>
              <w:top w:val="nil"/>
              <w:left w:val="nil"/>
              <w:bottom w:val="nil"/>
              <w:right w:val="nil"/>
            </w:tcBorders>
            <w:hideMark/>
          </w:tcPr>
          <w:p w14:paraId="0DA80C5C" w14:textId="77777777" w:rsidR="00962413" w:rsidRPr="00C20C2B" w:rsidRDefault="00962413" w:rsidP="00962413">
            <w:pPr>
              <w:pStyle w:val="Normal-pool-Table"/>
              <w:rPr>
                <w:lang w:eastAsia="en-KE"/>
              </w:rPr>
            </w:pPr>
            <w:r w:rsidRPr="00C20C2B">
              <w:rPr>
                <w:lang w:eastAsia="en-KE"/>
              </w:rPr>
              <w:t>Togo</w:t>
            </w:r>
          </w:p>
        </w:tc>
        <w:tc>
          <w:tcPr>
            <w:tcW w:w="2457" w:type="dxa"/>
            <w:tcBorders>
              <w:top w:val="nil"/>
              <w:left w:val="nil"/>
              <w:bottom w:val="nil"/>
              <w:right w:val="nil"/>
            </w:tcBorders>
            <w:noWrap/>
            <w:hideMark/>
          </w:tcPr>
          <w:p w14:paraId="02EEEC3C" w14:textId="5997FFE7" w:rsidR="00962413" w:rsidRPr="00C20C2B" w:rsidRDefault="00962413"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22E95FDD" w14:textId="649E34B4" w:rsidR="00962413" w:rsidRPr="00C20C2B" w:rsidRDefault="00962413"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6E0F5F40" w14:textId="09AF607C" w:rsidR="00962413" w:rsidRPr="00C20C2B" w:rsidRDefault="00962413"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5EC61368" w14:textId="6CFCDC72" w:rsidR="00962413" w:rsidRPr="00C20C2B" w:rsidRDefault="00962413" w:rsidP="00962413">
            <w:pPr>
              <w:pStyle w:val="Normal-pool-Table"/>
              <w:jc w:val="right"/>
              <w:rPr>
                <w:lang w:eastAsia="en-KE"/>
              </w:rPr>
            </w:pPr>
            <w:r w:rsidRPr="00C20C2B">
              <w:rPr>
                <w:lang w:eastAsia="en-GB"/>
              </w:rPr>
              <w:t>–</w:t>
            </w:r>
          </w:p>
        </w:tc>
      </w:tr>
      <w:tr w:rsidR="00962413" w:rsidRPr="00C20C2B" w14:paraId="7BAD664D" w14:textId="77777777" w:rsidTr="00962413">
        <w:trPr>
          <w:trHeight w:val="57"/>
          <w:jc w:val="right"/>
        </w:trPr>
        <w:tc>
          <w:tcPr>
            <w:tcW w:w="2977" w:type="dxa"/>
            <w:tcBorders>
              <w:top w:val="nil"/>
              <w:left w:val="nil"/>
              <w:bottom w:val="nil"/>
              <w:right w:val="nil"/>
            </w:tcBorders>
            <w:hideMark/>
          </w:tcPr>
          <w:p w14:paraId="039AF41B" w14:textId="77777777" w:rsidR="00962413" w:rsidRPr="00C20C2B" w:rsidRDefault="00962413" w:rsidP="00962413">
            <w:pPr>
              <w:pStyle w:val="Normal-pool-Table"/>
              <w:rPr>
                <w:lang w:eastAsia="en-KE"/>
              </w:rPr>
            </w:pPr>
            <w:r w:rsidRPr="00C20C2B">
              <w:rPr>
                <w:lang w:eastAsia="en-KE"/>
              </w:rPr>
              <w:t>Tonga</w:t>
            </w:r>
          </w:p>
        </w:tc>
        <w:tc>
          <w:tcPr>
            <w:tcW w:w="2457" w:type="dxa"/>
            <w:tcBorders>
              <w:top w:val="nil"/>
              <w:left w:val="nil"/>
              <w:bottom w:val="nil"/>
              <w:right w:val="nil"/>
            </w:tcBorders>
            <w:noWrap/>
            <w:hideMark/>
          </w:tcPr>
          <w:p w14:paraId="6A9356B2" w14:textId="580E11C0" w:rsidR="00962413" w:rsidRPr="00C20C2B" w:rsidRDefault="00962413"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3171CEEB" w14:textId="7DD2BD90" w:rsidR="00962413" w:rsidRPr="00C20C2B" w:rsidRDefault="00962413"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761BE88E" w14:textId="4F36490C" w:rsidR="00962413" w:rsidRPr="00C20C2B" w:rsidRDefault="00962413"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27B591F7" w14:textId="4F5EB094" w:rsidR="00962413" w:rsidRPr="00C20C2B" w:rsidRDefault="00962413" w:rsidP="00962413">
            <w:pPr>
              <w:pStyle w:val="Normal-pool-Table"/>
              <w:jc w:val="right"/>
              <w:rPr>
                <w:lang w:eastAsia="en-KE"/>
              </w:rPr>
            </w:pPr>
            <w:r w:rsidRPr="00C20C2B">
              <w:rPr>
                <w:lang w:eastAsia="en-GB"/>
              </w:rPr>
              <w:t>–</w:t>
            </w:r>
          </w:p>
        </w:tc>
      </w:tr>
      <w:tr w:rsidR="00962413" w:rsidRPr="00C20C2B" w14:paraId="703C947B" w14:textId="77777777" w:rsidTr="00962413">
        <w:trPr>
          <w:trHeight w:val="57"/>
          <w:jc w:val="right"/>
        </w:trPr>
        <w:tc>
          <w:tcPr>
            <w:tcW w:w="2977" w:type="dxa"/>
            <w:tcBorders>
              <w:top w:val="nil"/>
              <w:left w:val="nil"/>
              <w:bottom w:val="nil"/>
              <w:right w:val="nil"/>
            </w:tcBorders>
            <w:hideMark/>
          </w:tcPr>
          <w:p w14:paraId="463A934E" w14:textId="77777777" w:rsidR="00962413" w:rsidRPr="00C20C2B" w:rsidRDefault="00962413" w:rsidP="00962413">
            <w:pPr>
              <w:pStyle w:val="Normal-pool-Table"/>
              <w:rPr>
                <w:lang w:eastAsia="en-KE"/>
              </w:rPr>
            </w:pPr>
            <w:r w:rsidRPr="00C20C2B">
              <w:rPr>
                <w:lang w:eastAsia="en-KE"/>
              </w:rPr>
              <w:t>Trinidad and Tobago</w:t>
            </w:r>
          </w:p>
        </w:tc>
        <w:tc>
          <w:tcPr>
            <w:tcW w:w="2457" w:type="dxa"/>
            <w:tcBorders>
              <w:top w:val="nil"/>
              <w:left w:val="nil"/>
              <w:bottom w:val="nil"/>
              <w:right w:val="nil"/>
            </w:tcBorders>
            <w:noWrap/>
            <w:hideMark/>
          </w:tcPr>
          <w:p w14:paraId="5031F093" w14:textId="5D62F848" w:rsidR="00962413" w:rsidRPr="00C20C2B" w:rsidRDefault="00962413"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26E71E0E" w14:textId="7B854440" w:rsidR="00962413" w:rsidRPr="00C20C2B" w:rsidRDefault="00962413"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0B78D316" w14:textId="5BEA8E88" w:rsidR="00962413" w:rsidRPr="00C20C2B" w:rsidRDefault="00962413"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354697DC" w14:textId="34019D8A" w:rsidR="00962413" w:rsidRPr="00C20C2B" w:rsidRDefault="00962413" w:rsidP="00962413">
            <w:pPr>
              <w:pStyle w:val="Normal-pool-Table"/>
              <w:jc w:val="right"/>
              <w:rPr>
                <w:lang w:eastAsia="en-KE"/>
              </w:rPr>
            </w:pPr>
            <w:r w:rsidRPr="00C20C2B">
              <w:rPr>
                <w:lang w:eastAsia="en-GB"/>
              </w:rPr>
              <w:t>–</w:t>
            </w:r>
          </w:p>
        </w:tc>
      </w:tr>
      <w:tr w:rsidR="00962413" w:rsidRPr="00C20C2B" w14:paraId="5A6BD3FB" w14:textId="77777777" w:rsidTr="00962413">
        <w:trPr>
          <w:trHeight w:val="57"/>
          <w:jc w:val="right"/>
        </w:trPr>
        <w:tc>
          <w:tcPr>
            <w:tcW w:w="2977" w:type="dxa"/>
            <w:tcBorders>
              <w:top w:val="nil"/>
              <w:left w:val="nil"/>
              <w:bottom w:val="nil"/>
              <w:right w:val="nil"/>
            </w:tcBorders>
            <w:hideMark/>
          </w:tcPr>
          <w:p w14:paraId="5F193069" w14:textId="77777777" w:rsidR="00962413" w:rsidRPr="00C20C2B" w:rsidRDefault="00962413" w:rsidP="00962413">
            <w:pPr>
              <w:pStyle w:val="Normal-pool-Table"/>
              <w:rPr>
                <w:lang w:eastAsia="en-KE"/>
              </w:rPr>
            </w:pPr>
            <w:r w:rsidRPr="00C20C2B">
              <w:rPr>
                <w:lang w:eastAsia="en-KE"/>
              </w:rPr>
              <w:t>Tunisia</w:t>
            </w:r>
          </w:p>
        </w:tc>
        <w:tc>
          <w:tcPr>
            <w:tcW w:w="2457" w:type="dxa"/>
            <w:tcBorders>
              <w:top w:val="nil"/>
              <w:left w:val="nil"/>
              <w:bottom w:val="nil"/>
              <w:right w:val="nil"/>
            </w:tcBorders>
            <w:noWrap/>
            <w:hideMark/>
          </w:tcPr>
          <w:p w14:paraId="6463248D" w14:textId="7D9473A2" w:rsidR="00962413" w:rsidRPr="00C20C2B" w:rsidRDefault="00962413"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4A7E3174" w14:textId="0081D649" w:rsidR="00962413" w:rsidRPr="00C20C2B" w:rsidRDefault="00962413"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663C0F1F" w14:textId="6190D24C" w:rsidR="00962413" w:rsidRPr="00C20C2B" w:rsidRDefault="00962413"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291D0C41" w14:textId="4294A780" w:rsidR="00962413" w:rsidRPr="00C20C2B" w:rsidRDefault="00962413" w:rsidP="00962413">
            <w:pPr>
              <w:pStyle w:val="Normal-pool-Table"/>
              <w:jc w:val="right"/>
              <w:rPr>
                <w:lang w:eastAsia="en-KE"/>
              </w:rPr>
            </w:pPr>
            <w:r w:rsidRPr="00C20C2B">
              <w:rPr>
                <w:lang w:eastAsia="en-GB"/>
              </w:rPr>
              <w:t>–</w:t>
            </w:r>
          </w:p>
        </w:tc>
      </w:tr>
      <w:tr w:rsidR="00DA7A1F" w:rsidRPr="00C20C2B" w14:paraId="36B11DE8" w14:textId="77777777" w:rsidTr="00962413">
        <w:trPr>
          <w:trHeight w:val="57"/>
          <w:jc w:val="right"/>
        </w:trPr>
        <w:tc>
          <w:tcPr>
            <w:tcW w:w="2977" w:type="dxa"/>
            <w:tcBorders>
              <w:top w:val="nil"/>
              <w:left w:val="nil"/>
              <w:bottom w:val="nil"/>
              <w:right w:val="nil"/>
            </w:tcBorders>
            <w:hideMark/>
          </w:tcPr>
          <w:p w14:paraId="75B03120" w14:textId="77777777" w:rsidR="00DA7A1F" w:rsidRPr="00C20C2B" w:rsidRDefault="00DA7A1F" w:rsidP="00962413">
            <w:pPr>
              <w:pStyle w:val="Normal-pool-Table"/>
              <w:rPr>
                <w:lang w:eastAsia="en-KE"/>
              </w:rPr>
            </w:pPr>
            <w:r w:rsidRPr="00C20C2B">
              <w:rPr>
                <w:lang w:eastAsia="en-KE"/>
              </w:rPr>
              <w:lastRenderedPageBreak/>
              <w:t>Türkiye</w:t>
            </w:r>
          </w:p>
        </w:tc>
        <w:tc>
          <w:tcPr>
            <w:tcW w:w="2457" w:type="dxa"/>
            <w:tcBorders>
              <w:top w:val="nil"/>
              <w:left w:val="nil"/>
              <w:bottom w:val="nil"/>
              <w:right w:val="nil"/>
            </w:tcBorders>
            <w:noWrap/>
            <w:hideMark/>
          </w:tcPr>
          <w:p w14:paraId="03599CE1" w14:textId="2EA675B8" w:rsidR="00DA7A1F" w:rsidRPr="00C20C2B" w:rsidRDefault="00DA7A1F" w:rsidP="00962413">
            <w:pPr>
              <w:pStyle w:val="Normal-pool-Table"/>
              <w:jc w:val="right"/>
              <w:rPr>
                <w:lang w:eastAsia="en-KE"/>
              </w:rPr>
            </w:pPr>
            <w:r w:rsidRPr="00C20C2B">
              <w:rPr>
                <w:lang w:eastAsia="en-KE"/>
              </w:rPr>
              <w:t xml:space="preserve">0.684 </w:t>
            </w:r>
          </w:p>
        </w:tc>
        <w:tc>
          <w:tcPr>
            <w:tcW w:w="1408" w:type="dxa"/>
            <w:tcBorders>
              <w:top w:val="nil"/>
              <w:left w:val="nil"/>
              <w:bottom w:val="nil"/>
              <w:right w:val="nil"/>
            </w:tcBorders>
            <w:noWrap/>
            <w:hideMark/>
          </w:tcPr>
          <w:p w14:paraId="1FE407C8" w14:textId="32C9F8D1" w:rsidR="00DA7A1F" w:rsidRPr="00C20C2B" w:rsidRDefault="00DA7A1F" w:rsidP="00962413">
            <w:pPr>
              <w:pStyle w:val="Normal-pool-Table"/>
              <w:jc w:val="right"/>
              <w:rPr>
                <w:lang w:eastAsia="en-KE"/>
              </w:rPr>
            </w:pPr>
            <w:r w:rsidRPr="00C20C2B">
              <w:rPr>
                <w:lang w:eastAsia="en-KE"/>
              </w:rPr>
              <w:t>40</w:t>
            </w:r>
            <w:r w:rsidR="00962413" w:rsidRPr="00C20C2B">
              <w:rPr>
                <w:lang w:eastAsia="en-KE"/>
              </w:rPr>
              <w:t xml:space="preserve"> </w:t>
            </w:r>
            <w:r w:rsidRPr="00C20C2B">
              <w:rPr>
                <w:lang w:eastAsia="en-KE"/>
              </w:rPr>
              <w:t xml:space="preserve">441 </w:t>
            </w:r>
          </w:p>
        </w:tc>
        <w:tc>
          <w:tcPr>
            <w:tcW w:w="1368" w:type="dxa"/>
            <w:tcBorders>
              <w:top w:val="nil"/>
              <w:left w:val="nil"/>
              <w:bottom w:val="nil"/>
              <w:right w:val="nil"/>
            </w:tcBorders>
            <w:noWrap/>
            <w:hideMark/>
          </w:tcPr>
          <w:p w14:paraId="0A0B454C" w14:textId="391C5118" w:rsidR="00DA7A1F" w:rsidRPr="00C20C2B" w:rsidRDefault="00DA7A1F" w:rsidP="00962413">
            <w:pPr>
              <w:pStyle w:val="Normal-pool-Table"/>
              <w:jc w:val="right"/>
              <w:rPr>
                <w:lang w:eastAsia="en-KE"/>
              </w:rPr>
            </w:pPr>
            <w:r w:rsidRPr="00C20C2B">
              <w:rPr>
                <w:lang w:eastAsia="en-KE"/>
              </w:rPr>
              <w:t>42</w:t>
            </w:r>
            <w:r w:rsidR="00962413" w:rsidRPr="00C20C2B">
              <w:rPr>
                <w:lang w:eastAsia="en-KE"/>
              </w:rPr>
              <w:t xml:space="preserve"> </w:t>
            </w:r>
            <w:r w:rsidRPr="00C20C2B">
              <w:rPr>
                <w:lang w:eastAsia="en-KE"/>
              </w:rPr>
              <w:t xml:space="preserve">115 </w:t>
            </w:r>
          </w:p>
        </w:tc>
        <w:tc>
          <w:tcPr>
            <w:tcW w:w="1287" w:type="dxa"/>
            <w:tcBorders>
              <w:top w:val="nil"/>
              <w:left w:val="nil"/>
              <w:bottom w:val="nil"/>
              <w:right w:val="nil"/>
            </w:tcBorders>
            <w:noWrap/>
            <w:hideMark/>
          </w:tcPr>
          <w:p w14:paraId="6D6E2C94" w14:textId="1B4FD65F" w:rsidR="00DA7A1F" w:rsidRPr="00C20C2B" w:rsidRDefault="00DA7A1F" w:rsidP="00962413">
            <w:pPr>
              <w:pStyle w:val="Normal-pool-Table"/>
              <w:jc w:val="right"/>
              <w:rPr>
                <w:lang w:eastAsia="en-KE"/>
              </w:rPr>
            </w:pPr>
            <w:r w:rsidRPr="00C20C2B">
              <w:rPr>
                <w:lang w:eastAsia="en-KE"/>
              </w:rPr>
              <w:t>39</w:t>
            </w:r>
            <w:r w:rsidR="00962413" w:rsidRPr="00C20C2B">
              <w:rPr>
                <w:lang w:eastAsia="en-KE"/>
              </w:rPr>
              <w:t xml:space="preserve"> </w:t>
            </w:r>
            <w:r w:rsidRPr="00C20C2B">
              <w:rPr>
                <w:lang w:eastAsia="en-KE"/>
              </w:rPr>
              <w:t xml:space="preserve">491 </w:t>
            </w:r>
          </w:p>
        </w:tc>
      </w:tr>
      <w:tr w:rsidR="00A32177" w:rsidRPr="00C20C2B" w14:paraId="0BD14E6A" w14:textId="77777777" w:rsidTr="00962413">
        <w:trPr>
          <w:trHeight w:val="57"/>
          <w:jc w:val="right"/>
        </w:trPr>
        <w:tc>
          <w:tcPr>
            <w:tcW w:w="2977" w:type="dxa"/>
            <w:tcBorders>
              <w:top w:val="nil"/>
              <w:left w:val="nil"/>
              <w:bottom w:val="nil"/>
              <w:right w:val="nil"/>
            </w:tcBorders>
            <w:hideMark/>
          </w:tcPr>
          <w:p w14:paraId="43D515BD" w14:textId="77777777" w:rsidR="00A32177" w:rsidRPr="00C20C2B" w:rsidRDefault="00A32177" w:rsidP="00962413">
            <w:pPr>
              <w:pStyle w:val="Normal-pool-Table"/>
              <w:rPr>
                <w:lang w:eastAsia="en-KE"/>
              </w:rPr>
            </w:pPr>
            <w:r w:rsidRPr="00C20C2B">
              <w:rPr>
                <w:lang w:eastAsia="en-KE"/>
              </w:rPr>
              <w:t>Turkmenistan</w:t>
            </w:r>
          </w:p>
        </w:tc>
        <w:tc>
          <w:tcPr>
            <w:tcW w:w="2457" w:type="dxa"/>
            <w:tcBorders>
              <w:top w:val="nil"/>
              <w:left w:val="nil"/>
              <w:bottom w:val="nil"/>
              <w:right w:val="nil"/>
            </w:tcBorders>
            <w:noWrap/>
            <w:hideMark/>
          </w:tcPr>
          <w:p w14:paraId="60AFBFEF" w14:textId="2AA440AB"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51633094" w14:textId="301E3106"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654B8829" w14:textId="709C74F8"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1DB38A67" w14:textId="08384E1F" w:rsidR="00A32177" w:rsidRPr="00C20C2B" w:rsidRDefault="00A32177" w:rsidP="00962413">
            <w:pPr>
              <w:pStyle w:val="Normal-pool-Table"/>
              <w:jc w:val="right"/>
              <w:rPr>
                <w:lang w:eastAsia="en-KE"/>
              </w:rPr>
            </w:pPr>
            <w:r w:rsidRPr="00C20C2B">
              <w:rPr>
                <w:lang w:eastAsia="en-GB"/>
              </w:rPr>
              <w:t>–</w:t>
            </w:r>
          </w:p>
        </w:tc>
      </w:tr>
      <w:tr w:rsidR="00A32177" w:rsidRPr="00C20C2B" w14:paraId="3181263A" w14:textId="77777777" w:rsidTr="00962413">
        <w:trPr>
          <w:trHeight w:val="57"/>
          <w:jc w:val="right"/>
        </w:trPr>
        <w:tc>
          <w:tcPr>
            <w:tcW w:w="2977" w:type="dxa"/>
            <w:tcBorders>
              <w:top w:val="nil"/>
              <w:left w:val="nil"/>
              <w:bottom w:val="nil"/>
              <w:right w:val="nil"/>
            </w:tcBorders>
            <w:hideMark/>
          </w:tcPr>
          <w:p w14:paraId="77B9E670" w14:textId="77777777" w:rsidR="00A32177" w:rsidRPr="00C20C2B" w:rsidRDefault="00A32177" w:rsidP="00962413">
            <w:pPr>
              <w:pStyle w:val="Normal-pool-Table"/>
              <w:rPr>
                <w:lang w:eastAsia="en-KE"/>
              </w:rPr>
            </w:pPr>
            <w:r w:rsidRPr="00C20C2B">
              <w:rPr>
                <w:lang w:eastAsia="en-KE"/>
              </w:rPr>
              <w:t>Tuvalu</w:t>
            </w:r>
          </w:p>
        </w:tc>
        <w:tc>
          <w:tcPr>
            <w:tcW w:w="2457" w:type="dxa"/>
            <w:tcBorders>
              <w:top w:val="nil"/>
              <w:left w:val="nil"/>
              <w:bottom w:val="nil"/>
              <w:right w:val="nil"/>
            </w:tcBorders>
            <w:noWrap/>
            <w:hideMark/>
          </w:tcPr>
          <w:p w14:paraId="31CA3DCA" w14:textId="2CB54FD6"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36B145D3" w14:textId="16C79486"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49D08884" w14:textId="626B206F"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60121A20" w14:textId="38B0B898" w:rsidR="00A32177" w:rsidRPr="00C20C2B" w:rsidRDefault="00A32177" w:rsidP="00962413">
            <w:pPr>
              <w:pStyle w:val="Normal-pool-Table"/>
              <w:jc w:val="right"/>
              <w:rPr>
                <w:lang w:eastAsia="en-KE"/>
              </w:rPr>
            </w:pPr>
            <w:r w:rsidRPr="00C20C2B">
              <w:rPr>
                <w:lang w:eastAsia="en-GB"/>
              </w:rPr>
              <w:t>–</w:t>
            </w:r>
          </w:p>
        </w:tc>
      </w:tr>
      <w:tr w:rsidR="00A32177" w:rsidRPr="00C20C2B" w14:paraId="2049E14C" w14:textId="77777777" w:rsidTr="00962413">
        <w:trPr>
          <w:trHeight w:val="57"/>
          <w:jc w:val="right"/>
        </w:trPr>
        <w:tc>
          <w:tcPr>
            <w:tcW w:w="2977" w:type="dxa"/>
            <w:tcBorders>
              <w:top w:val="nil"/>
              <w:left w:val="nil"/>
              <w:bottom w:val="nil"/>
              <w:right w:val="nil"/>
            </w:tcBorders>
            <w:hideMark/>
          </w:tcPr>
          <w:p w14:paraId="42A4486D" w14:textId="77777777" w:rsidR="00A32177" w:rsidRPr="00C20C2B" w:rsidRDefault="00A32177" w:rsidP="00962413">
            <w:pPr>
              <w:pStyle w:val="Normal-pool-Table"/>
              <w:rPr>
                <w:lang w:eastAsia="en-KE"/>
              </w:rPr>
            </w:pPr>
            <w:r w:rsidRPr="00C20C2B">
              <w:rPr>
                <w:lang w:eastAsia="en-KE"/>
              </w:rPr>
              <w:t>Uganda</w:t>
            </w:r>
          </w:p>
        </w:tc>
        <w:tc>
          <w:tcPr>
            <w:tcW w:w="2457" w:type="dxa"/>
            <w:tcBorders>
              <w:top w:val="nil"/>
              <w:left w:val="nil"/>
              <w:bottom w:val="nil"/>
              <w:right w:val="nil"/>
            </w:tcBorders>
            <w:noWrap/>
            <w:hideMark/>
          </w:tcPr>
          <w:p w14:paraId="337B50C5" w14:textId="0C048BCE"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1CD660DF" w14:textId="7A1012CC"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674F138A" w14:textId="12B95FC0"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5FAD8EBD" w14:textId="0436FDD9" w:rsidR="00A32177" w:rsidRPr="00C20C2B" w:rsidRDefault="00A32177" w:rsidP="00962413">
            <w:pPr>
              <w:pStyle w:val="Normal-pool-Table"/>
              <w:jc w:val="right"/>
              <w:rPr>
                <w:lang w:eastAsia="en-KE"/>
              </w:rPr>
            </w:pPr>
            <w:r w:rsidRPr="00C20C2B">
              <w:rPr>
                <w:lang w:eastAsia="en-GB"/>
              </w:rPr>
              <w:t>–</w:t>
            </w:r>
          </w:p>
        </w:tc>
      </w:tr>
      <w:tr w:rsidR="00A32177" w:rsidRPr="00C20C2B" w14:paraId="67DF863A" w14:textId="77777777" w:rsidTr="00962413">
        <w:trPr>
          <w:trHeight w:val="57"/>
          <w:jc w:val="right"/>
        </w:trPr>
        <w:tc>
          <w:tcPr>
            <w:tcW w:w="2977" w:type="dxa"/>
            <w:tcBorders>
              <w:top w:val="nil"/>
              <w:left w:val="nil"/>
              <w:bottom w:val="nil"/>
              <w:right w:val="nil"/>
            </w:tcBorders>
            <w:hideMark/>
          </w:tcPr>
          <w:p w14:paraId="4D54E505" w14:textId="77777777" w:rsidR="00A32177" w:rsidRPr="00C20C2B" w:rsidRDefault="00A32177" w:rsidP="00962413">
            <w:pPr>
              <w:pStyle w:val="Normal-pool-Table"/>
              <w:rPr>
                <w:lang w:eastAsia="en-KE"/>
              </w:rPr>
            </w:pPr>
            <w:r w:rsidRPr="00C20C2B">
              <w:rPr>
                <w:lang w:eastAsia="en-KE"/>
              </w:rPr>
              <w:t>Ukraine</w:t>
            </w:r>
          </w:p>
        </w:tc>
        <w:tc>
          <w:tcPr>
            <w:tcW w:w="2457" w:type="dxa"/>
            <w:tcBorders>
              <w:top w:val="nil"/>
              <w:left w:val="nil"/>
              <w:bottom w:val="nil"/>
              <w:right w:val="nil"/>
            </w:tcBorders>
            <w:noWrap/>
            <w:hideMark/>
          </w:tcPr>
          <w:p w14:paraId="4CE2C470" w14:textId="70B7BC82" w:rsidR="00A32177" w:rsidRPr="00C20C2B" w:rsidRDefault="00A32177"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3296CB70" w14:textId="10704995" w:rsidR="00A32177" w:rsidRPr="00C20C2B" w:rsidRDefault="00A32177"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5E075DDB" w14:textId="12DED6D2" w:rsidR="00A32177" w:rsidRPr="00C20C2B" w:rsidRDefault="00A32177"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5BA8700D" w14:textId="5C781D9C" w:rsidR="00A32177" w:rsidRPr="00C20C2B" w:rsidRDefault="00A32177" w:rsidP="00962413">
            <w:pPr>
              <w:pStyle w:val="Normal-pool-Table"/>
              <w:jc w:val="right"/>
              <w:rPr>
                <w:lang w:eastAsia="en-KE"/>
              </w:rPr>
            </w:pPr>
            <w:r w:rsidRPr="00C20C2B">
              <w:rPr>
                <w:lang w:eastAsia="en-GB"/>
              </w:rPr>
              <w:t>–</w:t>
            </w:r>
          </w:p>
        </w:tc>
      </w:tr>
      <w:tr w:rsidR="00DA7A1F" w:rsidRPr="00C20C2B" w14:paraId="6220063B" w14:textId="77777777" w:rsidTr="00962413">
        <w:trPr>
          <w:trHeight w:val="57"/>
          <w:jc w:val="right"/>
        </w:trPr>
        <w:tc>
          <w:tcPr>
            <w:tcW w:w="2977" w:type="dxa"/>
            <w:tcBorders>
              <w:top w:val="nil"/>
              <w:left w:val="nil"/>
              <w:bottom w:val="nil"/>
              <w:right w:val="nil"/>
            </w:tcBorders>
            <w:hideMark/>
          </w:tcPr>
          <w:p w14:paraId="052D414E" w14:textId="77777777" w:rsidR="00DA7A1F" w:rsidRPr="00C20C2B" w:rsidRDefault="00DA7A1F" w:rsidP="00962413">
            <w:pPr>
              <w:pStyle w:val="Normal-pool-Table"/>
              <w:rPr>
                <w:lang w:eastAsia="en-KE"/>
              </w:rPr>
            </w:pPr>
            <w:r w:rsidRPr="00C20C2B">
              <w:rPr>
                <w:lang w:eastAsia="en-KE"/>
              </w:rPr>
              <w:t>United Arab Emirates</w:t>
            </w:r>
          </w:p>
        </w:tc>
        <w:tc>
          <w:tcPr>
            <w:tcW w:w="2457" w:type="dxa"/>
            <w:tcBorders>
              <w:top w:val="nil"/>
              <w:left w:val="nil"/>
              <w:bottom w:val="nil"/>
              <w:right w:val="nil"/>
            </w:tcBorders>
            <w:noWrap/>
            <w:hideMark/>
          </w:tcPr>
          <w:p w14:paraId="342F05D5" w14:textId="7FBBCD15" w:rsidR="00DA7A1F" w:rsidRPr="00C20C2B" w:rsidRDefault="00DA7A1F" w:rsidP="00962413">
            <w:pPr>
              <w:pStyle w:val="Normal-pool-Table"/>
              <w:jc w:val="right"/>
              <w:rPr>
                <w:lang w:eastAsia="en-KE"/>
              </w:rPr>
            </w:pPr>
            <w:r w:rsidRPr="00C20C2B">
              <w:rPr>
                <w:lang w:eastAsia="en-KE"/>
              </w:rPr>
              <w:t xml:space="preserve">0.573 </w:t>
            </w:r>
          </w:p>
        </w:tc>
        <w:tc>
          <w:tcPr>
            <w:tcW w:w="1408" w:type="dxa"/>
            <w:tcBorders>
              <w:top w:val="nil"/>
              <w:left w:val="nil"/>
              <w:bottom w:val="nil"/>
              <w:right w:val="nil"/>
            </w:tcBorders>
            <w:noWrap/>
            <w:hideMark/>
          </w:tcPr>
          <w:p w14:paraId="0AFF9493" w14:textId="40B2BB11" w:rsidR="00DA7A1F" w:rsidRPr="00C20C2B" w:rsidRDefault="00DA7A1F" w:rsidP="00962413">
            <w:pPr>
              <w:pStyle w:val="Normal-pool-Table"/>
              <w:jc w:val="right"/>
              <w:rPr>
                <w:lang w:eastAsia="en-KE"/>
              </w:rPr>
            </w:pPr>
            <w:r w:rsidRPr="00C20C2B">
              <w:rPr>
                <w:lang w:eastAsia="en-KE"/>
              </w:rPr>
              <w:t>33</w:t>
            </w:r>
            <w:r w:rsidR="00962413" w:rsidRPr="00C20C2B">
              <w:rPr>
                <w:lang w:eastAsia="en-KE"/>
              </w:rPr>
              <w:t xml:space="preserve"> </w:t>
            </w:r>
            <w:r w:rsidRPr="00C20C2B">
              <w:rPr>
                <w:lang w:eastAsia="en-KE"/>
              </w:rPr>
              <w:t xml:space="preserve">878 </w:t>
            </w:r>
          </w:p>
        </w:tc>
        <w:tc>
          <w:tcPr>
            <w:tcW w:w="1368" w:type="dxa"/>
            <w:tcBorders>
              <w:top w:val="nil"/>
              <w:left w:val="nil"/>
              <w:bottom w:val="nil"/>
              <w:right w:val="nil"/>
            </w:tcBorders>
            <w:noWrap/>
            <w:hideMark/>
          </w:tcPr>
          <w:p w14:paraId="09F376DD" w14:textId="0E79023F" w:rsidR="00DA7A1F" w:rsidRPr="00C20C2B" w:rsidRDefault="00DA7A1F" w:rsidP="00962413">
            <w:pPr>
              <w:pStyle w:val="Normal-pool-Table"/>
              <w:jc w:val="right"/>
              <w:rPr>
                <w:lang w:eastAsia="en-KE"/>
              </w:rPr>
            </w:pPr>
            <w:r w:rsidRPr="00C20C2B">
              <w:rPr>
                <w:lang w:eastAsia="en-KE"/>
              </w:rPr>
              <w:t>35</w:t>
            </w:r>
            <w:r w:rsidR="00962413" w:rsidRPr="00C20C2B">
              <w:rPr>
                <w:lang w:eastAsia="en-KE"/>
              </w:rPr>
              <w:t xml:space="preserve"> </w:t>
            </w:r>
            <w:r w:rsidRPr="00C20C2B">
              <w:rPr>
                <w:lang w:eastAsia="en-KE"/>
              </w:rPr>
              <w:t xml:space="preserve">281 </w:t>
            </w:r>
          </w:p>
        </w:tc>
        <w:tc>
          <w:tcPr>
            <w:tcW w:w="1287" w:type="dxa"/>
            <w:tcBorders>
              <w:top w:val="nil"/>
              <w:left w:val="nil"/>
              <w:bottom w:val="nil"/>
              <w:right w:val="nil"/>
            </w:tcBorders>
            <w:noWrap/>
            <w:hideMark/>
          </w:tcPr>
          <w:p w14:paraId="5C23BD3F" w14:textId="31152FD6" w:rsidR="00DA7A1F" w:rsidRPr="00C20C2B" w:rsidRDefault="00DA7A1F" w:rsidP="00962413">
            <w:pPr>
              <w:pStyle w:val="Normal-pool-Table"/>
              <w:jc w:val="right"/>
              <w:rPr>
                <w:lang w:eastAsia="en-KE"/>
              </w:rPr>
            </w:pPr>
            <w:r w:rsidRPr="00C20C2B">
              <w:rPr>
                <w:lang w:eastAsia="en-KE"/>
              </w:rPr>
              <w:t>33</w:t>
            </w:r>
            <w:r w:rsidR="00962413" w:rsidRPr="00C20C2B">
              <w:rPr>
                <w:lang w:eastAsia="en-KE"/>
              </w:rPr>
              <w:t xml:space="preserve"> </w:t>
            </w:r>
            <w:r w:rsidRPr="00C20C2B">
              <w:rPr>
                <w:lang w:eastAsia="en-KE"/>
              </w:rPr>
              <w:t xml:space="preserve">082 </w:t>
            </w:r>
          </w:p>
        </w:tc>
      </w:tr>
      <w:tr w:rsidR="00DA7A1F" w:rsidRPr="00C20C2B" w14:paraId="37B5B338" w14:textId="77777777" w:rsidTr="00C20C2B">
        <w:trPr>
          <w:trHeight w:val="57"/>
          <w:jc w:val="right"/>
        </w:trPr>
        <w:tc>
          <w:tcPr>
            <w:tcW w:w="2977" w:type="dxa"/>
            <w:tcBorders>
              <w:top w:val="nil"/>
              <w:left w:val="nil"/>
              <w:bottom w:val="nil"/>
              <w:right w:val="nil"/>
            </w:tcBorders>
            <w:hideMark/>
          </w:tcPr>
          <w:p w14:paraId="019BF84E" w14:textId="77777777" w:rsidR="00DA7A1F" w:rsidRPr="00C20C2B" w:rsidRDefault="00DA7A1F" w:rsidP="00962413">
            <w:pPr>
              <w:pStyle w:val="Normal-pool-Table"/>
              <w:rPr>
                <w:lang w:eastAsia="en-KE"/>
              </w:rPr>
            </w:pPr>
            <w:r w:rsidRPr="00C20C2B">
              <w:rPr>
                <w:lang w:eastAsia="en-KE"/>
              </w:rPr>
              <w:t>United Kingdom of Great Britain and Northern Ireland</w:t>
            </w:r>
          </w:p>
        </w:tc>
        <w:tc>
          <w:tcPr>
            <w:tcW w:w="2457" w:type="dxa"/>
            <w:tcBorders>
              <w:top w:val="nil"/>
              <w:left w:val="nil"/>
              <w:bottom w:val="nil"/>
              <w:right w:val="nil"/>
            </w:tcBorders>
            <w:noWrap/>
            <w:vAlign w:val="bottom"/>
            <w:hideMark/>
          </w:tcPr>
          <w:p w14:paraId="579166E8" w14:textId="63236FF4" w:rsidR="00DA7A1F" w:rsidRPr="00C20C2B" w:rsidRDefault="00DA7A1F" w:rsidP="00962413">
            <w:pPr>
              <w:pStyle w:val="Normal-pool-Table"/>
              <w:jc w:val="right"/>
              <w:rPr>
                <w:lang w:eastAsia="en-KE"/>
              </w:rPr>
            </w:pPr>
            <w:r w:rsidRPr="00C20C2B">
              <w:rPr>
                <w:lang w:eastAsia="en-KE"/>
              </w:rPr>
              <w:t xml:space="preserve">3.983 </w:t>
            </w:r>
          </w:p>
        </w:tc>
        <w:tc>
          <w:tcPr>
            <w:tcW w:w="1408" w:type="dxa"/>
            <w:tcBorders>
              <w:top w:val="nil"/>
              <w:left w:val="nil"/>
              <w:bottom w:val="nil"/>
              <w:right w:val="nil"/>
            </w:tcBorders>
            <w:noWrap/>
            <w:vAlign w:val="bottom"/>
            <w:hideMark/>
          </w:tcPr>
          <w:p w14:paraId="0025B052" w14:textId="60176657" w:rsidR="00DA7A1F" w:rsidRPr="00C20C2B" w:rsidRDefault="00DA7A1F" w:rsidP="00962413">
            <w:pPr>
              <w:pStyle w:val="Normal-pool-Table"/>
              <w:jc w:val="right"/>
              <w:rPr>
                <w:lang w:eastAsia="en-KE"/>
              </w:rPr>
            </w:pPr>
            <w:r w:rsidRPr="00C20C2B">
              <w:rPr>
                <w:lang w:eastAsia="en-KE"/>
              </w:rPr>
              <w:t>235</w:t>
            </w:r>
            <w:r w:rsidR="00962413" w:rsidRPr="00C20C2B">
              <w:rPr>
                <w:lang w:eastAsia="en-KE"/>
              </w:rPr>
              <w:t xml:space="preserve"> </w:t>
            </w:r>
            <w:r w:rsidRPr="00C20C2B">
              <w:rPr>
                <w:lang w:eastAsia="en-KE"/>
              </w:rPr>
              <w:t xml:space="preserve">498 </w:t>
            </w:r>
          </w:p>
        </w:tc>
        <w:tc>
          <w:tcPr>
            <w:tcW w:w="1368" w:type="dxa"/>
            <w:tcBorders>
              <w:top w:val="nil"/>
              <w:left w:val="nil"/>
              <w:bottom w:val="nil"/>
              <w:right w:val="nil"/>
            </w:tcBorders>
            <w:noWrap/>
            <w:vAlign w:val="bottom"/>
            <w:hideMark/>
          </w:tcPr>
          <w:p w14:paraId="40E9F728" w14:textId="1B25D061" w:rsidR="00DA7A1F" w:rsidRPr="00C20C2B" w:rsidRDefault="00DA7A1F" w:rsidP="00962413">
            <w:pPr>
              <w:pStyle w:val="Normal-pool-Table"/>
              <w:jc w:val="right"/>
              <w:rPr>
                <w:lang w:eastAsia="en-KE"/>
              </w:rPr>
            </w:pPr>
            <w:r w:rsidRPr="00C20C2B">
              <w:rPr>
                <w:lang w:eastAsia="en-KE"/>
              </w:rPr>
              <w:t>245</w:t>
            </w:r>
            <w:r w:rsidR="00962413" w:rsidRPr="00C20C2B">
              <w:rPr>
                <w:lang w:eastAsia="en-KE"/>
              </w:rPr>
              <w:t xml:space="preserve"> </w:t>
            </w:r>
            <w:r w:rsidRPr="00C20C2B">
              <w:rPr>
                <w:lang w:eastAsia="en-KE"/>
              </w:rPr>
              <w:t xml:space="preserve">247 </w:t>
            </w:r>
          </w:p>
        </w:tc>
        <w:tc>
          <w:tcPr>
            <w:tcW w:w="1287" w:type="dxa"/>
            <w:tcBorders>
              <w:top w:val="nil"/>
              <w:left w:val="nil"/>
              <w:bottom w:val="nil"/>
              <w:right w:val="nil"/>
            </w:tcBorders>
            <w:noWrap/>
            <w:vAlign w:val="bottom"/>
            <w:hideMark/>
          </w:tcPr>
          <w:p w14:paraId="6ABB8A4E" w14:textId="1AD8AFFF" w:rsidR="00DA7A1F" w:rsidRPr="00C20C2B" w:rsidRDefault="00DA7A1F" w:rsidP="00962413">
            <w:pPr>
              <w:pStyle w:val="Normal-pool-Table"/>
              <w:jc w:val="right"/>
              <w:rPr>
                <w:lang w:eastAsia="en-KE"/>
              </w:rPr>
            </w:pPr>
            <w:r w:rsidRPr="00C20C2B">
              <w:rPr>
                <w:lang w:eastAsia="en-KE"/>
              </w:rPr>
              <w:t>229</w:t>
            </w:r>
            <w:r w:rsidR="00962413" w:rsidRPr="00C20C2B">
              <w:rPr>
                <w:lang w:eastAsia="en-KE"/>
              </w:rPr>
              <w:t xml:space="preserve"> </w:t>
            </w:r>
            <w:r w:rsidRPr="00C20C2B">
              <w:rPr>
                <w:lang w:eastAsia="en-KE"/>
              </w:rPr>
              <w:t xml:space="preserve">962 </w:t>
            </w:r>
          </w:p>
        </w:tc>
      </w:tr>
      <w:tr w:rsidR="00962413" w:rsidRPr="00C20C2B" w14:paraId="3974F729" w14:textId="77777777" w:rsidTr="00962413">
        <w:trPr>
          <w:trHeight w:val="57"/>
          <w:jc w:val="right"/>
        </w:trPr>
        <w:tc>
          <w:tcPr>
            <w:tcW w:w="2977" w:type="dxa"/>
            <w:tcBorders>
              <w:top w:val="nil"/>
              <w:left w:val="nil"/>
              <w:bottom w:val="nil"/>
              <w:right w:val="nil"/>
            </w:tcBorders>
            <w:hideMark/>
          </w:tcPr>
          <w:p w14:paraId="50A93FDD" w14:textId="77777777" w:rsidR="00962413" w:rsidRPr="00C20C2B" w:rsidRDefault="00962413" w:rsidP="00962413">
            <w:pPr>
              <w:pStyle w:val="Normal-pool-Table"/>
              <w:rPr>
                <w:lang w:eastAsia="en-KE"/>
              </w:rPr>
            </w:pPr>
            <w:r w:rsidRPr="00C20C2B">
              <w:rPr>
                <w:lang w:eastAsia="en-KE"/>
              </w:rPr>
              <w:t>United Republic of Tanzania</w:t>
            </w:r>
          </w:p>
        </w:tc>
        <w:tc>
          <w:tcPr>
            <w:tcW w:w="2457" w:type="dxa"/>
            <w:tcBorders>
              <w:top w:val="nil"/>
              <w:left w:val="nil"/>
              <w:bottom w:val="nil"/>
              <w:right w:val="nil"/>
            </w:tcBorders>
            <w:noWrap/>
            <w:hideMark/>
          </w:tcPr>
          <w:p w14:paraId="0803D6EF" w14:textId="67497E96" w:rsidR="00962413" w:rsidRPr="00C20C2B" w:rsidRDefault="00962413"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1659338B" w14:textId="15B3176E" w:rsidR="00962413" w:rsidRPr="00C20C2B" w:rsidRDefault="00962413"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771B0F1E" w14:textId="334CC7BE" w:rsidR="00962413" w:rsidRPr="00C20C2B" w:rsidRDefault="00962413"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641FF7DE" w14:textId="0759DDF3" w:rsidR="00962413" w:rsidRPr="00C20C2B" w:rsidRDefault="00962413" w:rsidP="00962413">
            <w:pPr>
              <w:pStyle w:val="Normal-pool-Table"/>
              <w:jc w:val="right"/>
              <w:rPr>
                <w:lang w:eastAsia="en-KE"/>
              </w:rPr>
            </w:pPr>
            <w:r w:rsidRPr="00C20C2B">
              <w:rPr>
                <w:lang w:eastAsia="en-GB"/>
              </w:rPr>
              <w:t>–</w:t>
            </w:r>
          </w:p>
        </w:tc>
      </w:tr>
      <w:tr w:rsidR="00DA7A1F" w:rsidRPr="00C20C2B" w14:paraId="38B99EA6" w14:textId="77777777" w:rsidTr="00962413">
        <w:trPr>
          <w:trHeight w:val="57"/>
          <w:jc w:val="right"/>
        </w:trPr>
        <w:tc>
          <w:tcPr>
            <w:tcW w:w="2977" w:type="dxa"/>
            <w:tcBorders>
              <w:top w:val="nil"/>
              <w:left w:val="nil"/>
              <w:bottom w:val="nil"/>
              <w:right w:val="nil"/>
            </w:tcBorders>
            <w:hideMark/>
          </w:tcPr>
          <w:p w14:paraId="573AAEDE" w14:textId="77777777" w:rsidR="00DA7A1F" w:rsidRPr="00C20C2B" w:rsidRDefault="00DA7A1F" w:rsidP="00962413">
            <w:pPr>
              <w:pStyle w:val="Normal-pool-Table"/>
              <w:rPr>
                <w:lang w:eastAsia="en-KE"/>
              </w:rPr>
            </w:pPr>
            <w:r w:rsidRPr="00C20C2B">
              <w:rPr>
                <w:lang w:eastAsia="en-KE"/>
              </w:rPr>
              <w:t>United States of America</w:t>
            </w:r>
          </w:p>
        </w:tc>
        <w:tc>
          <w:tcPr>
            <w:tcW w:w="2457" w:type="dxa"/>
            <w:tcBorders>
              <w:top w:val="nil"/>
              <w:left w:val="nil"/>
              <w:bottom w:val="nil"/>
              <w:right w:val="nil"/>
            </w:tcBorders>
            <w:noWrap/>
            <w:hideMark/>
          </w:tcPr>
          <w:p w14:paraId="015365BA" w14:textId="748756A6" w:rsidR="00DA7A1F" w:rsidRPr="00C20C2B" w:rsidRDefault="00DA7A1F" w:rsidP="00962413">
            <w:pPr>
              <w:pStyle w:val="Normal-pool-Table"/>
              <w:jc w:val="right"/>
              <w:rPr>
                <w:lang w:eastAsia="en-KE"/>
              </w:rPr>
            </w:pPr>
            <w:r w:rsidRPr="00C20C2B">
              <w:rPr>
                <w:lang w:eastAsia="en-KE"/>
              </w:rPr>
              <w:t xml:space="preserve">21.956 </w:t>
            </w:r>
          </w:p>
        </w:tc>
        <w:tc>
          <w:tcPr>
            <w:tcW w:w="1408" w:type="dxa"/>
            <w:tcBorders>
              <w:top w:val="nil"/>
              <w:left w:val="nil"/>
              <w:bottom w:val="nil"/>
              <w:right w:val="nil"/>
            </w:tcBorders>
            <w:noWrap/>
            <w:hideMark/>
          </w:tcPr>
          <w:p w14:paraId="77723356" w14:textId="09EAF969" w:rsidR="00DA7A1F" w:rsidRPr="00C20C2B" w:rsidRDefault="00DA7A1F" w:rsidP="00962413">
            <w:pPr>
              <w:pStyle w:val="Normal-pool-Table"/>
              <w:jc w:val="right"/>
              <w:rPr>
                <w:lang w:eastAsia="en-KE"/>
              </w:rPr>
            </w:pPr>
            <w:r w:rsidRPr="00C20C2B">
              <w:rPr>
                <w:lang w:eastAsia="en-KE"/>
              </w:rPr>
              <w:t>1</w:t>
            </w:r>
            <w:r w:rsidR="00962413" w:rsidRPr="00C20C2B">
              <w:rPr>
                <w:lang w:eastAsia="en-KE"/>
              </w:rPr>
              <w:t xml:space="preserve"> </w:t>
            </w:r>
            <w:r w:rsidRPr="00C20C2B">
              <w:rPr>
                <w:lang w:eastAsia="en-KE"/>
              </w:rPr>
              <w:t>298</w:t>
            </w:r>
            <w:r w:rsidR="00962413" w:rsidRPr="00C20C2B">
              <w:rPr>
                <w:lang w:eastAsia="en-KE"/>
              </w:rPr>
              <w:t xml:space="preserve"> </w:t>
            </w:r>
            <w:r w:rsidRPr="00C20C2B">
              <w:rPr>
                <w:lang w:eastAsia="en-KE"/>
              </w:rPr>
              <w:t xml:space="preserve">172 </w:t>
            </w:r>
          </w:p>
        </w:tc>
        <w:tc>
          <w:tcPr>
            <w:tcW w:w="1368" w:type="dxa"/>
            <w:tcBorders>
              <w:top w:val="nil"/>
              <w:left w:val="nil"/>
              <w:bottom w:val="nil"/>
              <w:right w:val="nil"/>
            </w:tcBorders>
            <w:noWrap/>
            <w:hideMark/>
          </w:tcPr>
          <w:p w14:paraId="73284EDF" w14:textId="549C4958" w:rsidR="00DA7A1F" w:rsidRPr="00C20C2B" w:rsidRDefault="00DA7A1F" w:rsidP="00962413">
            <w:pPr>
              <w:pStyle w:val="Normal-pool-Table"/>
              <w:jc w:val="right"/>
              <w:rPr>
                <w:lang w:eastAsia="en-KE"/>
              </w:rPr>
            </w:pPr>
            <w:r w:rsidRPr="00C20C2B">
              <w:rPr>
                <w:lang w:eastAsia="en-KE"/>
              </w:rPr>
              <w:t>1</w:t>
            </w:r>
            <w:r w:rsidR="00962413" w:rsidRPr="00C20C2B">
              <w:rPr>
                <w:lang w:eastAsia="en-KE"/>
              </w:rPr>
              <w:t xml:space="preserve"> </w:t>
            </w:r>
            <w:r w:rsidRPr="00C20C2B">
              <w:rPr>
                <w:lang w:eastAsia="en-KE"/>
              </w:rPr>
              <w:t>351</w:t>
            </w:r>
            <w:r w:rsidR="00962413" w:rsidRPr="00C20C2B">
              <w:rPr>
                <w:lang w:eastAsia="en-KE"/>
              </w:rPr>
              <w:t xml:space="preserve"> </w:t>
            </w:r>
            <w:r w:rsidRPr="00C20C2B">
              <w:rPr>
                <w:lang w:eastAsia="en-KE"/>
              </w:rPr>
              <w:t xml:space="preserve">911 </w:t>
            </w:r>
          </w:p>
        </w:tc>
        <w:tc>
          <w:tcPr>
            <w:tcW w:w="1287" w:type="dxa"/>
            <w:tcBorders>
              <w:top w:val="nil"/>
              <w:left w:val="nil"/>
              <w:bottom w:val="nil"/>
              <w:right w:val="nil"/>
            </w:tcBorders>
            <w:noWrap/>
            <w:hideMark/>
          </w:tcPr>
          <w:p w14:paraId="6C66A44A" w14:textId="4EAD5549" w:rsidR="00DA7A1F" w:rsidRPr="00C20C2B" w:rsidRDefault="00DA7A1F" w:rsidP="00962413">
            <w:pPr>
              <w:pStyle w:val="Normal-pool-Table"/>
              <w:jc w:val="right"/>
              <w:rPr>
                <w:lang w:eastAsia="en-KE"/>
              </w:rPr>
            </w:pPr>
            <w:r w:rsidRPr="00C20C2B">
              <w:rPr>
                <w:lang w:eastAsia="en-KE"/>
              </w:rPr>
              <w:t>1</w:t>
            </w:r>
            <w:r w:rsidR="00962413" w:rsidRPr="00C20C2B">
              <w:rPr>
                <w:lang w:eastAsia="en-KE"/>
              </w:rPr>
              <w:t xml:space="preserve"> </w:t>
            </w:r>
            <w:r w:rsidRPr="00C20C2B">
              <w:rPr>
                <w:lang w:eastAsia="en-KE"/>
              </w:rPr>
              <w:t>267</w:t>
            </w:r>
            <w:r w:rsidR="00962413" w:rsidRPr="00C20C2B">
              <w:rPr>
                <w:lang w:eastAsia="en-KE"/>
              </w:rPr>
              <w:t xml:space="preserve"> </w:t>
            </w:r>
            <w:r w:rsidRPr="00C20C2B">
              <w:rPr>
                <w:lang w:eastAsia="en-KE"/>
              </w:rPr>
              <w:t xml:space="preserve">655 </w:t>
            </w:r>
          </w:p>
        </w:tc>
      </w:tr>
      <w:tr w:rsidR="00962413" w:rsidRPr="00C20C2B" w14:paraId="745646A8" w14:textId="77777777" w:rsidTr="00962413">
        <w:trPr>
          <w:trHeight w:val="57"/>
          <w:jc w:val="right"/>
        </w:trPr>
        <w:tc>
          <w:tcPr>
            <w:tcW w:w="2977" w:type="dxa"/>
            <w:tcBorders>
              <w:top w:val="nil"/>
              <w:left w:val="nil"/>
              <w:bottom w:val="nil"/>
              <w:right w:val="nil"/>
            </w:tcBorders>
            <w:hideMark/>
          </w:tcPr>
          <w:p w14:paraId="44081235" w14:textId="77777777" w:rsidR="00962413" w:rsidRPr="00C20C2B" w:rsidRDefault="00962413" w:rsidP="00962413">
            <w:pPr>
              <w:pStyle w:val="Normal-pool-Table"/>
              <w:rPr>
                <w:lang w:eastAsia="en-KE"/>
              </w:rPr>
            </w:pPr>
            <w:r w:rsidRPr="00C20C2B">
              <w:rPr>
                <w:lang w:eastAsia="en-KE"/>
              </w:rPr>
              <w:t>Uruguay</w:t>
            </w:r>
          </w:p>
        </w:tc>
        <w:tc>
          <w:tcPr>
            <w:tcW w:w="2457" w:type="dxa"/>
            <w:tcBorders>
              <w:top w:val="nil"/>
              <w:left w:val="nil"/>
              <w:bottom w:val="nil"/>
              <w:right w:val="nil"/>
            </w:tcBorders>
            <w:noWrap/>
            <w:hideMark/>
          </w:tcPr>
          <w:p w14:paraId="04AF552C" w14:textId="760F2802" w:rsidR="00962413" w:rsidRPr="00C20C2B" w:rsidRDefault="00962413"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55632B43" w14:textId="184904D2" w:rsidR="00962413" w:rsidRPr="00C20C2B" w:rsidRDefault="00962413"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587F7E9B" w14:textId="432CEE52" w:rsidR="00962413" w:rsidRPr="00C20C2B" w:rsidRDefault="00962413"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2E28F546" w14:textId="7022B2B1" w:rsidR="00962413" w:rsidRPr="00C20C2B" w:rsidRDefault="00962413" w:rsidP="00962413">
            <w:pPr>
              <w:pStyle w:val="Normal-pool-Table"/>
              <w:jc w:val="right"/>
              <w:rPr>
                <w:lang w:eastAsia="en-KE"/>
              </w:rPr>
            </w:pPr>
            <w:r w:rsidRPr="00C20C2B">
              <w:rPr>
                <w:lang w:eastAsia="en-GB"/>
              </w:rPr>
              <w:t>–</w:t>
            </w:r>
          </w:p>
        </w:tc>
      </w:tr>
      <w:tr w:rsidR="00962413" w:rsidRPr="00C20C2B" w14:paraId="12672A0F" w14:textId="77777777" w:rsidTr="00962413">
        <w:trPr>
          <w:trHeight w:val="57"/>
          <w:jc w:val="right"/>
        </w:trPr>
        <w:tc>
          <w:tcPr>
            <w:tcW w:w="2977" w:type="dxa"/>
            <w:tcBorders>
              <w:top w:val="nil"/>
              <w:left w:val="nil"/>
              <w:bottom w:val="nil"/>
              <w:right w:val="nil"/>
            </w:tcBorders>
            <w:hideMark/>
          </w:tcPr>
          <w:p w14:paraId="2CE19F22" w14:textId="77777777" w:rsidR="00962413" w:rsidRPr="00C20C2B" w:rsidRDefault="00962413" w:rsidP="00962413">
            <w:pPr>
              <w:pStyle w:val="Normal-pool-Table"/>
              <w:rPr>
                <w:lang w:eastAsia="en-KE"/>
              </w:rPr>
            </w:pPr>
            <w:r w:rsidRPr="00C20C2B">
              <w:rPr>
                <w:lang w:eastAsia="en-KE"/>
              </w:rPr>
              <w:t>Uzbekistan</w:t>
            </w:r>
          </w:p>
        </w:tc>
        <w:tc>
          <w:tcPr>
            <w:tcW w:w="2457" w:type="dxa"/>
            <w:tcBorders>
              <w:top w:val="nil"/>
              <w:left w:val="nil"/>
              <w:bottom w:val="nil"/>
              <w:right w:val="nil"/>
            </w:tcBorders>
            <w:noWrap/>
            <w:hideMark/>
          </w:tcPr>
          <w:p w14:paraId="66A297D1" w14:textId="1F96A46C" w:rsidR="00962413" w:rsidRPr="00C20C2B" w:rsidRDefault="00962413"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06A71D2C" w14:textId="7F8F2079" w:rsidR="00962413" w:rsidRPr="00C20C2B" w:rsidRDefault="00962413"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5416D835" w14:textId="27B546D9" w:rsidR="00962413" w:rsidRPr="00C20C2B" w:rsidRDefault="00962413"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0B713E14" w14:textId="4DC82E05" w:rsidR="00962413" w:rsidRPr="00C20C2B" w:rsidRDefault="00962413" w:rsidP="00962413">
            <w:pPr>
              <w:pStyle w:val="Normal-pool-Table"/>
              <w:jc w:val="right"/>
              <w:rPr>
                <w:lang w:eastAsia="en-KE"/>
              </w:rPr>
            </w:pPr>
            <w:r w:rsidRPr="00C20C2B">
              <w:rPr>
                <w:lang w:eastAsia="en-GB"/>
              </w:rPr>
              <w:t>–</w:t>
            </w:r>
          </w:p>
        </w:tc>
      </w:tr>
      <w:tr w:rsidR="00962413" w:rsidRPr="00C20C2B" w14:paraId="7CD7B465" w14:textId="77777777" w:rsidTr="00962413">
        <w:trPr>
          <w:trHeight w:val="57"/>
          <w:jc w:val="right"/>
        </w:trPr>
        <w:tc>
          <w:tcPr>
            <w:tcW w:w="2977" w:type="dxa"/>
            <w:tcBorders>
              <w:top w:val="nil"/>
              <w:left w:val="nil"/>
              <w:bottom w:val="nil"/>
              <w:right w:val="nil"/>
            </w:tcBorders>
            <w:hideMark/>
          </w:tcPr>
          <w:p w14:paraId="1AC53C0C" w14:textId="77777777" w:rsidR="00962413" w:rsidRPr="00C20C2B" w:rsidRDefault="00962413" w:rsidP="00962413">
            <w:pPr>
              <w:pStyle w:val="Normal-pool-Table"/>
              <w:rPr>
                <w:lang w:eastAsia="en-KE"/>
              </w:rPr>
            </w:pPr>
            <w:r w:rsidRPr="00C20C2B">
              <w:rPr>
                <w:lang w:eastAsia="en-KE"/>
              </w:rPr>
              <w:t>Vanuatu</w:t>
            </w:r>
          </w:p>
        </w:tc>
        <w:tc>
          <w:tcPr>
            <w:tcW w:w="2457" w:type="dxa"/>
            <w:tcBorders>
              <w:top w:val="nil"/>
              <w:left w:val="nil"/>
              <w:bottom w:val="nil"/>
              <w:right w:val="nil"/>
            </w:tcBorders>
            <w:noWrap/>
            <w:hideMark/>
          </w:tcPr>
          <w:p w14:paraId="1B9D4D7C" w14:textId="1FFA055E" w:rsidR="00962413" w:rsidRPr="00C20C2B" w:rsidRDefault="00962413"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7CB25F91" w14:textId="45B678EB" w:rsidR="00962413" w:rsidRPr="00C20C2B" w:rsidRDefault="00962413"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62092F7D" w14:textId="6E9B4210" w:rsidR="00962413" w:rsidRPr="00C20C2B" w:rsidRDefault="00962413"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156FCB52" w14:textId="22D4A75C" w:rsidR="00962413" w:rsidRPr="00C20C2B" w:rsidRDefault="00962413" w:rsidP="00962413">
            <w:pPr>
              <w:pStyle w:val="Normal-pool-Table"/>
              <w:jc w:val="right"/>
              <w:rPr>
                <w:lang w:eastAsia="en-KE"/>
              </w:rPr>
            </w:pPr>
            <w:r w:rsidRPr="00C20C2B">
              <w:rPr>
                <w:lang w:eastAsia="en-GB"/>
              </w:rPr>
              <w:t>–</w:t>
            </w:r>
          </w:p>
        </w:tc>
      </w:tr>
      <w:tr w:rsidR="00962413" w:rsidRPr="00C20C2B" w14:paraId="339A023E" w14:textId="77777777" w:rsidTr="00962413">
        <w:trPr>
          <w:trHeight w:val="57"/>
          <w:jc w:val="right"/>
        </w:trPr>
        <w:tc>
          <w:tcPr>
            <w:tcW w:w="2977" w:type="dxa"/>
            <w:tcBorders>
              <w:top w:val="nil"/>
              <w:left w:val="nil"/>
              <w:bottom w:val="nil"/>
              <w:right w:val="nil"/>
            </w:tcBorders>
            <w:hideMark/>
          </w:tcPr>
          <w:p w14:paraId="7A307BF3" w14:textId="77777777" w:rsidR="00962413" w:rsidRPr="00C20C2B" w:rsidRDefault="00962413" w:rsidP="00962413">
            <w:pPr>
              <w:pStyle w:val="Normal-pool-Table"/>
              <w:rPr>
                <w:lang w:eastAsia="en-KE"/>
              </w:rPr>
            </w:pPr>
            <w:r w:rsidRPr="00C20C2B">
              <w:rPr>
                <w:lang w:eastAsia="en-KE"/>
              </w:rPr>
              <w:t>Venezuela (Bolivarian Republic of)</w:t>
            </w:r>
          </w:p>
        </w:tc>
        <w:tc>
          <w:tcPr>
            <w:tcW w:w="2457" w:type="dxa"/>
            <w:tcBorders>
              <w:top w:val="nil"/>
              <w:left w:val="nil"/>
              <w:bottom w:val="nil"/>
              <w:right w:val="nil"/>
            </w:tcBorders>
            <w:noWrap/>
            <w:hideMark/>
          </w:tcPr>
          <w:p w14:paraId="311023D2" w14:textId="5BB466C7" w:rsidR="00962413" w:rsidRPr="00C20C2B" w:rsidRDefault="00962413"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533B0395" w14:textId="192F6B51" w:rsidR="00962413" w:rsidRPr="00C20C2B" w:rsidRDefault="00962413"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1A05523C" w14:textId="6F2242EC" w:rsidR="00962413" w:rsidRPr="00C20C2B" w:rsidRDefault="00962413"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593078E0" w14:textId="55BD1A1A" w:rsidR="00962413" w:rsidRPr="00C20C2B" w:rsidRDefault="00962413" w:rsidP="00962413">
            <w:pPr>
              <w:pStyle w:val="Normal-pool-Table"/>
              <w:jc w:val="right"/>
              <w:rPr>
                <w:lang w:eastAsia="en-KE"/>
              </w:rPr>
            </w:pPr>
            <w:r w:rsidRPr="00C20C2B">
              <w:rPr>
                <w:lang w:eastAsia="en-GB"/>
              </w:rPr>
              <w:t>–</w:t>
            </w:r>
          </w:p>
        </w:tc>
      </w:tr>
      <w:tr w:rsidR="00DA7A1F" w:rsidRPr="00C20C2B" w14:paraId="0645B081" w14:textId="77777777" w:rsidTr="00962413">
        <w:trPr>
          <w:trHeight w:val="57"/>
          <w:jc w:val="right"/>
        </w:trPr>
        <w:tc>
          <w:tcPr>
            <w:tcW w:w="2977" w:type="dxa"/>
            <w:tcBorders>
              <w:top w:val="nil"/>
              <w:left w:val="nil"/>
              <w:bottom w:val="nil"/>
              <w:right w:val="nil"/>
            </w:tcBorders>
            <w:hideMark/>
          </w:tcPr>
          <w:p w14:paraId="3654C856" w14:textId="77777777" w:rsidR="00DA7A1F" w:rsidRPr="00C20C2B" w:rsidRDefault="00DA7A1F" w:rsidP="00962413">
            <w:pPr>
              <w:pStyle w:val="Normal-pool-Table"/>
              <w:rPr>
                <w:lang w:eastAsia="en-KE"/>
              </w:rPr>
            </w:pPr>
            <w:r w:rsidRPr="00C20C2B">
              <w:rPr>
                <w:lang w:eastAsia="en-KE"/>
              </w:rPr>
              <w:t>Viet Nam</w:t>
            </w:r>
          </w:p>
        </w:tc>
        <w:tc>
          <w:tcPr>
            <w:tcW w:w="2457" w:type="dxa"/>
            <w:tcBorders>
              <w:top w:val="nil"/>
              <w:left w:val="nil"/>
              <w:bottom w:val="nil"/>
              <w:right w:val="nil"/>
            </w:tcBorders>
            <w:noWrap/>
            <w:hideMark/>
          </w:tcPr>
          <w:p w14:paraId="6D964D7A" w14:textId="5B696B06" w:rsidR="00DA7A1F" w:rsidRPr="00C20C2B" w:rsidRDefault="00DA7A1F" w:rsidP="00962413">
            <w:pPr>
              <w:pStyle w:val="Normal-pool-Table"/>
              <w:jc w:val="right"/>
              <w:rPr>
                <w:lang w:eastAsia="en-KE"/>
              </w:rPr>
            </w:pPr>
            <w:r w:rsidRPr="00C20C2B">
              <w:rPr>
                <w:lang w:eastAsia="en-KE"/>
              </w:rPr>
              <w:t xml:space="preserve">0.159 </w:t>
            </w:r>
          </w:p>
        </w:tc>
        <w:tc>
          <w:tcPr>
            <w:tcW w:w="1408" w:type="dxa"/>
            <w:tcBorders>
              <w:top w:val="nil"/>
              <w:left w:val="nil"/>
              <w:bottom w:val="nil"/>
              <w:right w:val="nil"/>
            </w:tcBorders>
            <w:noWrap/>
            <w:hideMark/>
          </w:tcPr>
          <w:p w14:paraId="3A27310A" w14:textId="7AF320A1" w:rsidR="00DA7A1F" w:rsidRPr="00C20C2B" w:rsidRDefault="00DA7A1F" w:rsidP="00962413">
            <w:pPr>
              <w:pStyle w:val="Normal-pool-Table"/>
              <w:jc w:val="right"/>
              <w:rPr>
                <w:lang w:eastAsia="en-KE"/>
              </w:rPr>
            </w:pPr>
            <w:r w:rsidRPr="00C20C2B">
              <w:rPr>
                <w:lang w:eastAsia="en-KE"/>
              </w:rPr>
              <w:t>9</w:t>
            </w:r>
            <w:r w:rsidR="00962413" w:rsidRPr="00C20C2B">
              <w:rPr>
                <w:lang w:eastAsia="en-KE"/>
              </w:rPr>
              <w:t xml:space="preserve"> </w:t>
            </w:r>
            <w:r w:rsidRPr="00C20C2B">
              <w:rPr>
                <w:lang w:eastAsia="en-KE"/>
              </w:rPr>
              <w:t xml:space="preserve">400 </w:t>
            </w:r>
          </w:p>
        </w:tc>
        <w:tc>
          <w:tcPr>
            <w:tcW w:w="1368" w:type="dxa"/>
            <w:tcBorders>
              <w:top w:val="nil"/>
              <w:left w:val="nil"/>
              <w:bottom w:val="nil"/>
              <w:right w:val="nil"/>
            </w:tcBorders>
            <w:noWrap/>
            <w:hideMark/>
          </w:tcPr>
          <w:p w14:paraId="0C911FE2" w14:textId="39D680C2" w:rsidR="00DA7A1F" w:rsidRPr="00C20C2B" w:rsidRDefault="00DA7A1F" w:rsidP="00962413">
            <w:pPr>
              <w:pStyle w:val="Normal-pool-Table"/>
              <w:jc w:val="right"/>
              <w:rPr>
                <w:lang w:eastAsia="en-KE"/>
              </w:rPr>
            </w:pPr>
            <w:r w:rsidRPr="00C20C2B">
              <w:rPr>
                <w:lang w:eastAsia="en-KE"/>
              </w:rPr>
              <w:t>9</w:t>
            </w:r>
            <w:r w:rsidR="00962413" w:rsidRPr="00C20C2B">
              <w:rPr>
                <w:lang w:eastAsia="en-KE"/>
              </w:rPr>
              <w:t xml:space="preserve"> </w:t>
            </w:r>
            <w:r w:rsidRPr="00C20C2B">
              <w:rPr>
                <w:lang w:eastAsia="en-KE"/>
              </w:rPr>
              <w:t xml:space="preserve">789 </w:t>
            </w:r>
          </w:p>
        </w:tc>
        <w:tc>
          <w:tcPr>
            <w:tcW w:w="1287" w:type="dxa"/>
            <w:tcBorders>
              <w:top w:val="nil"/>
              <w:left w:val="nil"/>
              <w:bottom w:val="nil"/>
              <w:right w:val="nil"/>
            </w:tcBorders>
            <w:noWrap/>
            <w:hideMark/>
          </w:tcPr>
          <w:p w14:paraId="3680CD03" w14:textId="77378CE2" w:rsidR="00DA7A1F" w:rsidRPr="00C20C2B" w:rsidRDefault="00DA7A1F" w:rsidP="00962413">
            <w:pPr>
              <w:pStyle w:val="Normal-pool-Table"/>
              <w:jc w:val="right"/>
              <w:rPr>
                <w:lang w:eastAsia="en-KE"/>
              </w:rPr>
            </w:pPr>
            <w:r w:rsidRPr="00C20C2B">
              <w:rPr>
                <w:lang w:eastAsia="en-KE"/>
              </w:rPr>
              <w:t>9</w:t>
            </w:r>
            <w:r w:rsidR="00962413" w:rsidRPr="00C20C2B">
              <w:rPr>
                <w:lang w:eastAsia="en-KE"/>
              </w:rPr>
              <w:t xml:space="preserve"> </w:t>
            </w:r>
            <w:r w:rsidRPr="00C20C2B">
              <w:rPr>
                <w:lang w:eastAsia="en-KE"/>
              </w:rPr>
              <w:t xml:space="preserve">179 </w:t>
            </w:r>
          </w:p>
        </w:tc>
      </w:tr>
      <w:tr w:rsidR="00962413" w:rsidRPr="00C20C2B" w14:paraId="74EC104F" w14:textId="77777777" w:rsidTr="00962413">
        <w:trPr>
          <w:trHeight w:val="57"/>
          <w:jc w:val="right"/>
        </w:trPr>
        <w:tc>
          <w:tcPr>
            <w:tcW w:w="2977" w:type="dxa"/>
            <w:tcBorders>
              <w:top w:val="nil"/>
              <w:left w:val="nil"/>
              <w:bottom w:val="nil"/>
              <w:right w:val="nil"/>
            </w:tcBorders>
            <w:hideMark/>
          </w:tcPr>
          <w:p w14:paraId="3A90F21F" w14:textId="77777777" w:rsidR="00962413" w:rsidRPr="00C20C2B" w:rsidRDefault="00962413" w:rsidP="00962413">
            <w:pPr>
              <w:pStyle w:val="Normal-pool-Table"/>
              <w:rPr>
                <w:lang w:eastAsia="en-KE"/>
              </w:rPr>
            </w:pPr>
            <w:r w:rsidRPr="00C20C2B">
              <w:rPr>
                <w:lang w:eastAsia="en-KE"/>
              </w:rPr>
              <w:t>Yemen</w:t>
            </w:r>
          </w:p>
        </w:tc>
        <w:tc>
          <w:tcPr>
            <w:tcW w:w="2457" w:type="dxa"/>
            <w:tcBorders>
              <w:top w:val="nil"/>
              <w:left w:val="nil"/>
              <w:bottom w:val="nil"/>
              <w:right w:val="nil"/>
            </w:tcBorders>
            <w:noWrap/>
            <w:hideMark/>
          </w:tcPr>
          <w:p w14:paraId="65A55E02" w14:textId="00D1D358" w:rsidR="00962413" w:rsidRPr="00C20C2B" w:rsidRDefault="00962413"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14146F43" w14:textId="29AB6643" w:rsidR="00962413" w:rsidRPr="00C20C2B" w:rsidRDefault="00962413"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6EFD0C78" w14:textId="136DD4A6" w:rsidR="00962413" w:rsidRPr="00C20C2B" w:rsidRDefault="00962413"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7CD43B18" w14:textId="50D8436C" w:rsidR="00962413" w:rsidRPr="00C20C2B" w:rsidRDefault="00962413" w:rsidP="00962413">
            <w:pPr>
              <w:pStyle w:val="Normal-pool-Table"/>
              <w:jc w:val="right"/>
              <w:rPr>
                <w:lang w:eastAsia="en-KE"/>
              </w:rPr>
            </w:pPr>
            <w:r w:rsidRPr="00C20C2B">
              <w:rPr>
                <w:lang w:eastAsia="en-GB"/>
              </w:rPr>
              <w:t>–</w:t>
            </w:r>
          </w:p>
        </w:tc>
      </w:tr>
      <w:tr w:rsidR="00962413" w:rsidRPr="00C20C2B" w14:paraId="330999D0" w14:textId="77777777" w:rsidTr="00962413">
        <w:trPr>
          <w:trHeight w:val="57"/>
          <w:jc w:val="right"/>
        </w:trPr>
        <w:tc>
          <w:tcPr>
            <w:tcW w:w="2977" w:type="dxa"/>
            <w:tcBorders>
              <w:top w:val="nil"/>
              <w:left w:val="nil"/>
              <w:bottom w:val="nil"/>
              <w:right w:val="nil"/>
            </w:tcBorders>
            <w:hideMark/>
          </w:tcPr>
          <w:p w14:paraId="1F3AAC00" w14:textId="77777777" w:rsidR="00962413" w:rsidRPr="00C20C2B" w:rsidRDefault="00962413" w:rsidP="00962413">
            <w:pPr>
              <w:pStyle w:val="Normal-pool-Table"/>
              <w:rPr>
                <w:lang w:eastAsia="en-KE"/>
              </w:rPr>
            </w:pPr>
            <w:r w:rsidRPr="00C20C2B">
              <w:rPr>
                <w:lang w:eastAsia="en-KE"/>
              </w:rPr>
              <w:t>Zambia</w:t>
            </w:r>
          </w:p>
        </w:tc>
        <w:tc>
          <w:tcPr>
            <w:tcW w:w="2457" w:type="dxa"/>
            <w:tcBorders>
              <w:top w:val="nil"/>
              <w:left w:val="nil"/>
              <w:bottom w:val="nil"/>
              <w:right w:val="nil"/>
            </w:tcBorders>
            <w:noWrap/>
            <w:hideMark/>
          </w:tcPr>
          <w:p w14:paraId="28E534DF" w14:textId="4627644D" w:rsidR="00962413" w:rsidRPr="00C20C2B" w:rsidRDefault="00962413" w:rsidP="00962413">
            <w:pPr>
              <w:pStyle w:val="Normal-pool-Table"/>
              <w:jc w:val="right"/>
              <w:rPr>
                <w:lang w:eastAsia="en-KE"/>
              </w:rPr>
            </w:pPr>
            <w:r w:rsidRPr="00C20C2B">
              <w:rPr>
                <w:lang w:eastAsia="en-GB"/>
              </w:rPr>
              <w:t>–</w:t>
            </w:r>
          </w:p>
        </w:tc>
        <w:tc>
          <w:tcPr>
            <w:tcW w:w="1408" w:type="dxa"/>
            <w:tcBorders>
              <w:top w:val="nil"/>
              <w:left w:val="nil"/>
              <w:bottom w:val="nil"/>
              <w:right w:val="nil"/>
            </w:tcBorders>
            <w:noWrap/>
            <w:hideMark/>
          </w:tcPr>
          <w:p w14:paraId="7C2A23AD" w14:textId="3382675E" w:rsidR="00962413" w:rsidRPr="00C20C2B" w:rsidRDefault="00962413" w:rsidP="00962413">
            <w:pPr>
              <w:pStyle w:val="Normal-pool-Table"/>
              <w:jc w:val="right"/>
              <w:rPr>
                <w:lang w:eastAsia="en-KE"/>
              </w:rPr>
            </w:pPr>
            <w:r w:rsidRPr="00C20C2B">
              <w:rPr>
                <w:lang w:eastAsia="en-GB"/>
              </w:rPr>
              <w:t>–</w:t>
            </w:r>
          </w:p>
        </w:tc>
        <w:tc>
          <w:tcPr>
            <w:tcW w:w="1368" w:type="dxa"/>
            <w:tcBorders>
              <w:top w:val="nil"/>
              <w:left w:val="nil"/>
              <w:bottom w:val="nil"/>
              <w:right w:val="nil"/>
            </w:tcBorders>
            <w:noWrap/>
            <w:hideMark/>
          </w:tcPr>
          <w:p w14:paraId="77A7ADCA" w14:textId="0F3A3BA2" w:rsidR="00962413" w:rsidRPr="00C20C2B" w:rsidRDefault="00962413" w:rsidP="00962413">
            <w:pPr>
              <w:pStyle w:val="Normal-pool-Table"/>
              <w:jc w:val="right"/>
              <w:rPr>
                <w:lang w:eastAsia="en-KE"/>
              </w:rPr>
            </w:pPr>
            <w:r w:rsidRPr="00C20C2B">
              <w:rPr>
                <w:lang w:eastAsia="en-GB"/>
              </w:rPr>
              <w:t>–</w:t>
            </w:r>
          </w:p>
        </w:tc>
        <w:tc>
          <w:tcPr>
            <w:tcW w:w="1287" w:type="dxa"/>
            <w:tcBorders>
              <w:top w:val="nil"/>
              <w:left w:val="nil"/>
              <w:bottom w:val="nil"/>
              <w:right w:val="nil"/>
            </w:tcBorders>
            <w:noWrap/>
            <w:hideMark/>
          </w:tcPr>
          <w:p w14:paraId="76C307A7" w14:textId="63D6AED7" w:rsidR="00962413" w:rsidRPr="00C20C2B" w:rsidRDefault="00962413" w:rsidP="00962413">
            <w:pPr>
              <w:pStyle w:val="Normal-pool-Table"/>
              <w:jc w:val="right"/>
              <w:rPr>
                <w:lang w:eastAsia="en-KE"/>
              </w:rPr>
            </w:pPr>
            <w:r w:rsidRPr="00C20C2B">
              <w:rPr>
                <w:lang w:eastAsia="en-GB"/>
              </w:rPr>
              <w:t>–</w:t>
            </w:r>
          </w:p>
        </w:tc>
      </w:tr>
      <w:tr w:rsidR="00962413" w:rsidRPr="00C20C2B" w14:paraId="2A204A61" w14:textId="77777777" w:rsidTr="00962413">
        <w:trPr>
          <w:trHeight w:val="57"/>
          <w:jc w:val="right"/>
        </w:trPr>
        <w:tc>
          <w:tcPr>
            <w:tcW w:w="2977" w:type="dxa"/>
            <w:tcBorders>
              <w:top w:val="nil"/>
              <w:left w:val="nil"/>
              <w:bottom w:val="single" w:sz="4" w:space="0" w:color="auto"/>
              <w:right w:val="nil"/>
            </w:tcBorders>
            <w:hideMark/>
          </w:tcPr>
          <w:p w14:paraId="125E9C0E" w14:textId="77777777" w:rsidR="00962413" w:rsidRPr="00C20C2B" w:rsidRDefault="00962413" w:rsidP="00962413">
            <w:pPr>
              <w:pStyle w:val="Normal-pool-Table"/>
              <w:rPr>
                <w:lang w:eastAsia="en-KE"/>
              </w:rPr>
            </w:pPr>
            <w:r w:rsidRPr="00C20C2B">
              <w:rPr>
                <w:lang w:eastAsia="en-KE"/>
              </w:rPr>
              <w:t>Zimbabwe</w:t>
            </w:r>
          </w:p>
        </w:tc>
        <w:tc>
          <w:tcPr>
            <w:tcW w:w="2457" w:type="dxa"/>
            <w:tcBorders>
              <w:top w:val="nil"/>
              <w:left w:val="nil"/>
              <w:bottom w:val="single" w:sz="4" w:space="0" w:color="auto"/>
              <w:right w:val="nil"/>
            </w:tcBorders>
            <w:noWrap/>
            <w:hideMark/>
          </w:tcPr>
          <w:p w14:paraId="5295703E" w14:textId="5948D370" w:rsidR="00962413" w:rsidRPr="00C20C2B" w:rsidRDefault="00962413" w:rsidP="00962413">
            <w:pPr>
              <w:pStyle w:val="Normal-pool-Table"/>
              <w:jc w:val="right"/>
              <w:rPr>
                <w:lang w:eastAsia="en-KE"/>
              </w:rPr>
            </w:pPr>
            <w:r w:rsidRPr="00C20C2B">
              <w:rPr>
                <w:lang w:eastAsia="en-GB"/>
              </w:rPr>
              <w:t>–</w:t>
            </w:r>
          </w:p>
        </w:tc>
        <w:tc>
          <w:tcPr>
            <w:tcW w:w="1408" w:type="dxa"/>
            <w:tcBorders>
              <w:top w:val="nil"/>
              <w:left w:val="nil"/>
              <w:bottom w:val="single" w:sz="4" w:space="0" w:color="auto"/>
              <w:right w:val="nil"/>
            </w:tcBorders>
            <w:noWrap/>
            <w:hideMark/>
          </w:tcPr>
          <w:p w14:paraId="49FFEC57" w14:textId="02ACFB8E" w:rsidR="00962413" w:rsidRPr="00C20C2B" w:rsidRDefault="00962413" w:rsidP="00962413">
            <w:pPr>
              <w:pStyle w:val="Normal-pool-Table"/>
              <w:jc w:val="right"/>
              <w:rPr>
                <w:lang w:eastAsia="en-KE"/>
              </w:rPr>
            </w:pPr>
            <w:r w:rsidRPr="00C20C2B">
              <w:rPr>
                <w:lang w:eastAsia="en-GB"/>
              </w:rPr>
              <w:t>–</w:t>
            </w:r>
          </w:p>
        </w:tc>
        <w:tc>
          <w:tcPr>
            <w:tcW w:w="1368" w:type="dxa"/>
            <w:tcBorders>
              <w:top w:val="nil"/>
              <w:left w:val="nil"/>
              <w:bottom w:val="single" w:sz="4" w:space="0" w:color="auto"/>
              <w:right w:val="nil"/>
            </w:tcBorders>
            <w:noWrap/>
            <w:hideMark/>
          </w:tcPr>
          <w:p w14:paraId="7A1A9C12" w14:textId="6B89D195" w:rsidR="00962413" w:rsidRPr="00C20C2B" w:rsidRDefault="00962413" w:rsidP="00962413">
            <w:pPr>
              <w:pStyle w:val="Normal-pool-Table"/>
              <w:jc w:val="right"/>
              <w:rPr>
                <w:lang w:eastAsia="en-KE"/>
              </w:rPr>
            </w:pPr>
            <w:r w:rsidRPr="00C20C2B">
              <w:rPr>
                <w:lang w:eastAsia="en-GB"/>
              </w:rPr>
              <w:t>–</w:t>
            </w:r>
          </w:p>
        </w:tc>
        <w:tc>
          <w:tcPr>
            <w:tcW w:w="1287" w:type="dxa"/>
            <w:tcBorders>
              <w:top w:val="nil"/>
              <w:left w:val="nil"/>
              <w:bottom w:val="single" w:sz="4" w:space="0" w:color="auto"/>
              <w:right w:val="nil"/>
            </w:tcBorders>
            <w:noWrap/>
            <w:hideMark/>
          </w:tcPr>
          <w:p w14:paraId="69E24FE7" w14:textId="622B9D47" w:rsidR="00962413" w:rsidRPr="00C20C2B" w:rsidRDefault="00962413" w:rsidP="00962413">
            <w:pPr>
              <w:pStyle w:val="Normal-pool-Table"/>
              <w:jc w:val="right"/>
              <w:rPr>
                <w:lang w:eastAsia="en-KE"/>
              </w:rPr>
            </w:pPr>
            <w:r w:rsidRPr="00C20C2B">
              <w:rPr>
                <w:lang w:eastAsia="en-GB"/>
              </w:rPr>
              <w:t>–</w:t>
            </w:r>
          </w:p>
        </w:tc>
      </w:tr>
      <w:tr w:rsidR="00DA7A1F" w:rsidRPr="00C20C2B" w14:paraId="1EB39660" w14:textId="77777777" w:rsidTr="00962413">
        <w:trPr>
          <w:trHeight w:val="57"/>
          <w:jc w:val="right"/>
        </w:trPr>
        <w:tc>
          <w:tcPr>
            <w:tcW w:w="2977" w:type="dxa"/>
            <w:tcBorders>
              <w:top w:val="single" w:sz="4" w:space="0" w:color="auto"/>
              <w:left w:val="nil"/>
              <w:bottom w:val="single" w:sz="12" w:space="0" w:color="auto"/>
              <w:right w:val="nil"/>
            </w:tcBorders>
            <w:noWrap/>
            <w:hideMark/>
          </w:tcPr>
          <w:p w14:paraId="33D22F93" w14:textId="77777777" w:rsidR="00DA7A1F" w:rsidRPr="00C20C2B" w:rsidRDefault="00DA7A1F" w:rsidP="00962413">
            <w:pPr>
              <w:pStyle w:val="Normal-pool-Table"/>
              <w:rPr>
                <w:b/>
                <w:bCs/>
                <w:lang w:eastAsia="en-KE"/>
              </w:rPr>
            </w:pPr>
            <w:r w:rsidRPr="00C20C2B">
              <w:rPr>
                <w:b/>
                <w:bCs/>
                <w:lang w:eastAsia="en-KE"/>
              </w:rPr>
              <w:t>Total</w:t>
            </w:r>
          </w:p>
        </w:tc>
        <w:tc>
          <w:tcPr>
            <w:tcW w:w="2457" w:type="dxa"/>
            <w:tcBorders>
              <w:top w:val="single" w:sz="4" w:space="0" w:color="auto"/>
              <w:left w:val="nil"/>
              <w:bottom w:val="single" w:sz="12" w:space="0" w:color="auto"/>
              <w:right w:val="nil"/>
            </w:tcBorders>
            <w:noWrap/>
            <w:hideMark/>
          </w:tcPr>
          <w:p w14:paraId="2177E70E" w14:textId="081B840B" w:rsidR="00DA7A1F" w:rsidRPr="00C20C2B" w:rsidRDefault="00DA7A1F" w:rsidP="00962413">
            <w:pPr>
              <w:pStyle w:val="Normal-pool-Table"/>
              <w:jc w:val="right"/>
              <w:rPr>
                <w:b/>
                <w:bCs/>
                <w:lang w:eastAsia="en-KE"/>
              </w:rPr>
            </w:pPr>
            <w:r w:rsidRPr="00C20C2B">
              <w:rPr>
                <w:b/>
                <w:bCs/>
                <w:lang w:eastAsia="en-KE"/>
              </w:rPr>
              <w:t xml:space="preserve">100.000 </w:t>
            </w:r>
          </w:p>
        </w:tc>
        <w:tc>
          <w:tcPr>
            <w:tcW w:w="1408" w:type="dxa"/>
            <w:tcBorders>
              <w:top w:val="single" w:sz="4" w:space="0" w:color="auto"/>
              <w:left w:val="nil"/>
              <w:bottom w:val="single" w:sz="12" w:space="0" w:color="auto"/>
              <w:right w:val="nil"/>
            </w:tcBorders>
            <w:noWrap/>
            <w:hideMark/>
          </w:tcPr>
          <w:p w14:paraId="0FE7D6F6" w14:textId="580603BB" w:rsidR="00DA7A1F" w:rsidRPr="00C20C2B" w:rsidRDefault="00DA7A1F" w:rsidP="00962413">
            <w:pPr>
              <w:pStyle w:val="Normal-pool-Table"/>
              <w:jc w:val="right"/>
              <w:rPr>
                <w:b/>
                <w:bCs/>
                <w:lang w:eastAsia="en-KE"/>
              </w:rPr>
            </w:pPr>
            <w:r w:rsidRPr="00C20C2B">
              <w:rPr>
                <w:b/>
                <w:bCs/>
                <w:lang w:eastAsia="en-KE"/>
              </w:rPr>
              <w:t>5</w:t>
            </w:r>
            <w:r w:rsidR="00962413" w:rsidRPr="00C20C2B">
              <w:rPr>
                <w:b/>
                <w:bCs/>
                <w:lang w:eastAsia="en-KE"/>
              </w:rPr>
              <w:t xml:space="preserve"> </w:t>
            </w:r>
            <w:r w:rsidRPr="00C20C2B">
              <w:rPr>
                <w:b/>
                <w:bCs/>
                <w:lang w:eastAsia="en-KE"/>
              </w:rPr>
              <w:t>912</w:t>
            </w:r>
            <w:r w:rsidR="00962413" w:rsidRPr="00C20C2B">
              <w:rPr>
                <w:b/>
                <w:bCs/>
                <w:lang w:eastAsia="en-KE"/>
              </w:rPr>
              <w:t xml:space="preserve"> </w:t>
            </w:r>
            <w:r w:rsidRPr="00C20C2B">
              <w:rPr>
                <w:b/>
                <w:bCs/>
                <w:lang w:eastAsia="en-KE"/>
              </w:rPr>
              <w:t xml:space="preserve">612 </w:t>
            </w:r>
          </w:p>
        </w:tc>
        <w:tc>
          <w:tcPr>
            <w:tcW w:w="1368" w:type="dxa"/>
            <w:tcBorders>
              <w:top w:val="single" w:sz="4" w:space="0" w:color="auto"/>
              <w:left w:val="nil"/>
              <w:bottom w:val="single" w:sz="12" w:space="0" w:color="auto"/>
              <w:right w:val="nil"/>
            </w:tcBorders>
            <w:noWrap/>
            <w:hideMark/>
          </w:tcPr>
          <w:p w14:paraId="4C2E4ACC" w14:textId="27BC1188" w:rsidR="00DA7A1F" w:rsidRPr="00C20C2B" w:rsidRDefault="00DA7A1F" w:rsidP="00962413">
            <w:pPr>
              <w:pStyle w:val="Normal-pool-Table"/>
              <w:jc w:val="right"/>
              <w:rPr>
                <w:b/>
                <w:bCs/>
                <w:lang w:eastAsia="en-KE"/>
              </w:rPr>
            </w:pPr>
            <w:r w:rsidRPr="00C20C2B">
              <w:rPr>
                <w:b/>
                <w:bCs/>
                <w:lang w:eastAsia="en-KE"/>
              </w:rPr>
              <w:t>6</w:t>
            </w:r>
            <w:r w:rsidR="00962413" w:rsidRPr="00C20C2B">
              <w:rPr>
                <w:b/>
                <w:bCs/>
                <w:lang w:eastAsia="en-KE"/>
              </w:rPr>
              <w:t xml:space="preserve"> </w:t>
            </w:r>
            <w:r w:rsidRPr="00C20C2B">
              <w:rPr>
                <w:b/>
                <w:bCs/>
                <w:lang w:eastAsia="en-KE"/>
              </w:rPr>
              <w:t>157</w:t>
            </w:r>
            <w:r w:rsidR="00962413" w:rsidRPr="00C20C2B">
              <w:rPr>
                <w:b/>
                <w:bCs/>
                <w:lang w:eastAsia="en-KE"/>
              </w:rPr>
              <w:t xml:space="preserve"> </w:t>
            </w:r>
            <w:r w:rsidRPr="00C20C2B">
              <w:rPr>
                <w:b/>
                <w:bCs/>
                <w:lang w:eastAsia="en-KE"/>
              </w:rPr>
              <w:t xml:space="preserve">370 </w:t>
            </w:r>
          </w:p>
        </w:tc>
        <w:tc>
          <w:tcPr>
            <w:tcW w:w="1287" w:type="dxa"/>
            <w:tcBorders>
              <w:top w:val="single" w:sz="4" w:space="0" w:color="auto"/>
              <w:left w:val="nil"/>
              <w:bottom w:val="single" w:sz="12" w:space="0" w:color="auto"/>
              <w:right w:val="nil"/>
            </w:tcBorders>
            <w:noWrap/>
            <w:hideMark/>
          </w:tcPr>
          <w:p w14:paraId="26F84D20" w14:textId="368F0386" w:rsidR="00DA7A1F" w:rsidRPr="00C20C2B" w:rsidRDefault="00DA7A1F" w:rsidP="00962413">
            <w:pPr>
              <w:pStyle w:val="Normal-pool-Table"/>
              <w:jc w:val="right"/>
              <w:rPr>
                <w:b/>
                <w:bCs/>
                <w:lang w:eastAsia="en-KE"/>
              </w:rPr>
            </w:pPr>
            <w:r w:rsidRPr="00C20C2B">
              <w:rPr>
                <w:b/>
                <w:bCs/>
                <w:lang w:eastAsia="en-KE"/>
              </w:rPr>
              <w:t>5</w:t>
            </w:r>
            <w:r w:rsidR="00962413" w:rsidRPr="00C20C2B">
              <w:rPr>
                <w:b/>
                <w:bCs/>
                <w:lang w:eastAsia="en-KE"/>
              </w:rPr>
              <w:t xml:space="preserve"> </w:t>
            </w:r>
            <w:r w:rsidRPr="00C20C2B">
              <w:rPr>
                <w:b/>
                <w:bCs/>
                <w:lang w:eastAsia="en-KE"/>
              </w:rPr>
              <w:t>773</w:t>
            </w:r>
            <w:r w:rsidR="00962413" w:rsidRPr="00C20C2B">
              <w:rPr>
                <w:b/>
                <w:bCs/>
                <w:lang w:eastAsia="en-KE"/>
              </w:rPr>
              <w:t xml:space="preserve"> </w:t>
            </w:r>
            <w:r w:rsidRPr="00C20C2B">
              <w:rPr>
                <w:b/>
                <w:bCs/>
                <w:lang w:eastAsia="en-KE"/>
              </w:rPr>
              <w:t xml:space="preserve">622 </w:t>
            </w:r>
          </w:p>
        </w:tc>
      </w:tr>
    </w:tbl>
    <w:p w14:paraId="13C6FA43" w14:textId="6051E708" w:rsidR="00F75D9D" w:rsidRPr="00C20C2B" w:rsidRDefault="009704B8" w:rsidP="00B60995">
      <w:pPr>
        <w:pStyle w:val="Normal-pool"/>
        <w:tabs>
          <w:tab w:val="clear" w:pos="1247"/>
          <w:tab w:val="clear" w:pos="1871"/>
          <w:tab w:val="clear" w:pos="2495"/>
          <w:tab w:val="clear" w:pos="3119"/>
          <w:tab w:val="clear" w:pos="3742"/>
          <w:tab w:val="clear" w:pos="4366"/>
          <w:tab w:val="clear" w:pos="4990"/>
        </w:tabs>
        <w:spacing w:before="60"/>
        <w:ind w:left="1247"/>
        <w:rPr>
          <w:sz w:val="17"/>
          <w:szCs w:val="17"/>
        </w:rPr>
      </w:pPr>
      <w:r w:rsidRPr="00C20C2B">
        <w:rPr>
          <w:i/>
          <w:iCs/>
          <w:sz w:val="17"/>
          <w:szCs w:val="17"/>
          <w:vertAlign w:val="superscript"/>
        </w:rPr>
        <w:tab/>
      </w:r>
      <w:r w:rsidRPr="00C20C2B">
        <w:rPr>
          <w:i/>
          <w:iCs/>
          <w:sz w:val="17"/>
          <w:szCs w:val="17"/>
          <w:vertAlign w:val="superscript"/>
        </w:rPr>
        <w:tab/>
      </w:r>
      <w:r w:rsidR="006960CA" w:rsidRPr="00C20C2B">
        <w:rPr>
          <w:i/>
          <w:iCs/>
          <w:sz w:val="17"/>
          <w:szCs w:val="17"/>
          <w:vertAlign w:val="superscript"/>
        </w:rPr>
        <w:t>a</w:t>
      </w:r>
      <w:r w:rsidR="00210C6C" w:rsidRPr="00C20C2B">
        <w:rPr>
          <w:i/>
          <w:iCs/>
          <w:sz w:val="17"/>
          <w:szCs w:val="17"/>
          <w:vertAlign w:val="superscript"/>
        </w:rPr>
        <w:t xml:space="preserve"> </w:t>
      </w:r>
      <w:r w:rsidR="006960CA" w:rsidRPr="00C20C2B">
        <w:rPr>
          <w:sz w:val="17"/>
          <w:szCs w:val="17"/>
        </w:rPr>
        <w:t xml:space="preserve">General Assembly resolution 79/249 on the scale of assessments for </w:t>
      </w:r>
      <w:r w:rsidR="002F1AA2" w:rsidRPr="00C20C2B">
        <w:rPr>
          <w:sz w:val="17"/>
          <w:szCs w:val="17"/>
        </w:rPr>
        <w:t>the apportionment of the expenses of the United Nations stipulates a maximum assessment rate of 22 per cent for the period 2025</w:t>
      </w:r>
      <w:r w:rsidR="00826AFE" w:rsidRPr="00C20C2B">
        <w:rPr>
          <w:sz w:val="17"/>
          <w:szCs w:val="17"/>
        </w:rPr>
        <w:t>–</w:t>
      </w:r>
      <w:r w:rsidR="002F1AA2" w:rsidRPr="00C20C2B">
        <w:rPr>
          <w:sz w:val="17"/>
          <w:szCs w:val="17"/>
        </w:rPr>
        <w:t>2027</w:t>
      </w:r>
      <w:r w:rsidR="00826AFE" w:rsidRPr="00C20C2B">
        <w:rPr>
          <w:sz w:val="17"/>
          <w:szCs w:val="17"/>
        </w:rPr>
        <w:t>.</w:t>
      </w:r>
    </w:p>
    <w:p w14:paraId="2F625D08" w14:textId="77777777" w:rsidR="00210C6C" w:rsidRPr="00C20C2B" w:rsidRDefault="00210C6C" w:rsidP="00852C9F">
      <w:pPr>
        <w:pStyle w:val="Normal-pool"/>
        <w:tabs>
          <w:tab w:val="clear" w:pos="1247"/>
          <w:tab w:val="clear" w:pos="1871"/>
          <w:tab w:val="clear" w:pos="2495"/>
          <w:tab w:val="clear" w:pos="3119"/>
          <w:tab w:val="clear" w:pos="3742"/>
          <w:tab w:val="clear" w:pos="4366"/>
          <w:tab w:val="clear" w:pos="4990"/>
        </w:tabs>
        <w:spacing w:before="60"/>
        <w:ind w:left="1247"/>
        <w:rPr>
          <w:sz w:val="17"/>
          <w:szCs w:val="17"/>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9704B8" w:rsidRPr="00C20C2B" w14:paraId="5C4286E4" w14:textId="77777777" w:rsidTr="009704B8">
        <w:tc>
          <w:tcPr>
            <w:tcW w:w="1897" w:type="dxa"/>
          </w:tcPr>
          <w:p w14:paraId="478EAB19" w14:textId="77777777" w:rsidR="009704B8" w:rsidRPr="00C20C2B" w:rsidRDefault="009704B8" w:rsidP="009704B8">
            <w:pPr>
              <w:pStyle w:val="Normal-pool"/>
              <w:tabs>
                <w:tab w:val="clear" w:pos="1247"/>
                <w:tab w:val="clear" w:pos="1871"/>
                <w:tab w:val="clear" w:pos="2495"/>
                <w:tab w:val="clear" w:pos="3119"/>
                <w:tab w:val="clear" w:pos="3742"/>
                <w:tab w:val="clear" w:pos="4366"/>
                <w:tab w:val="clear" w:pos="4990"/>
              </w:tabs>
              <w:spacing w:before="520"/>
            </w:pPr>
          </w:p>
        </w:tc>
        <w:tc>
          <w:tcPr>
            <w:tcW w:w="1897" w:type="dxa"/>
          </w:tcPr>
          <w:p w14:paraId="4746B0BA" w14:textId="77777777" w:rsidR="009704B8" w:rsidRPr="00C20C2B" w:rsidRDefault="009704B8" w:rsidP="009704B8">
            <w:pPr>
              <w:pStyle w:val="Normal-pool"/>
              <w:tabs>
                <w:tab w:val="clear" w:pos="1247"/>
                <w:tab w:val="clear" w:pos="1871"/>
                <w:tab w:val="clear" w:pos="2495"/>
                <w:tab w:val="clear" w:pos="3119"/>
                <w:tab w:val="clear" w:pos="3742"/>
                <w:tab w:val="clear" w:pos="4366"/>
                <w:tab w:val="clear" w:pos="4990"/>
              </w:tabs>
              <w:spacing w:before="520"/>
            </w:pPr>
          </w:p>
        </w:tc>
        <w:tc>
          <w:tcPr>
            <w:tcW w:w="1897" w:type="dxa"/>
            <w:tcBorders>
              <w:bottom w:val="single" w:sz="4" w:space="0" w:color="auto"/>
            </w:tcBorders>
          </w:tcPr>
          <w:p w14:paraId="7DF6B6D1" w14:textId="77777777" w:rsidR="009704B8" w:rsidRPr="00C20C2B" w:rsidRDefault="009704B8" w:rsidP="009704B8">
            <w:pPr>
              <w:pStyle w:val="Normal-pool"/>
              <w:tabs>
                <w:tab w:val="clear" w:pos="1247"/>
                <w:tab w:val="clear" w:pos="1871"/>
                <w:tab w:val="clear" w:pos="2495"/>
                <w:tab w:val="clear" w:pos="3119"/>
                <w:tab w:val="clear" w:pos="3742"/>
                <w:tab w:val="clear" w:pos="4366"/>
                <w:tab w:val="clear" w:pos="4990"/>
              </w:tabs>
              <w:spacing w:before="520"/>
            </w:pPr>
          </w:p>
        </w:tc>
        <w:tc>
          <w:tcPr>
            <w:tcW w:w="1898" w:type="dxa"/>
          </w:tcPr>
          <w:p w14:paraId="7CD07BAA" w14:textId="77777777" w:rsidR="009704B8" w:rsidRPr="00C20C2B" w:rsidRDefault="009704B8" w:rsidP="009704B8">
            <w:pPr>
              <w:pStyle w:val="Normal-pool"/>
              <w:tabs>
                <w:tab w:val="clear" w:pos="1247"/>
                <w:tab w:val="clear" w:pos="1871"/>
                <w:tab w:val="clear" w:pos="2495"/>
                <w:tab w:val="clear" w:pos="3119"/>
                <w:tab w:val="clear" w:pos="3742"/>
                <w:tab w:val="clear" w:pos="4366"/>
                <w:tab w:val="clear" w:pos="4990"/>
              </w:tabs>
              <w:spacing w:before="520"/>
            </w:pPr>
          </w:p>
        </w:tc>
        <w:tc>
          <w:tcPr>
            <w:tcW w:w="1898" w:type="dxa"/>
          </w:tcPr>
          <w:p w14:paraId="65251FD1" w14:textId="77777777" w:rsidR="009704B8" w:rsidRPr="00C20C2B" w:rsidRDefault="009704B8" w:rsidP="009704B8">
            <w:pPr>
              <w:pStyle w:val="Normal-pool"/>
              <w:tabs>
                <w:tab w:val="clear" w:pos="1247"/>
                <w:tab w:val="clear" w:pos="1871"/>
                <w:tab w:val="clear" w:pos="2495"/>
                <w:tab w:val="clear" w:pos="3119"/>
                <w:tab w:val="clear" w:pos="3742"/>
                <w:tab w:val="clear" w:pos="4366"/>
                <w:tab w:val="clear" w:pos="4990"/>
              </w:tabs>
              <w:spacing w:before="520"/>
            </w:pPr>
          </w:p>
        </w:tc>
      </w:tr>
    </w:tbl>
    <w:p w14:paraId="142AF149" w14:textId="77777777" w:rsidR="00210C6C" w:rsidRPr="00C20C2B" w:rsidRDefault="00210C6C" w:rsidP="009704B8">
      <w:pPr>
        <w:pStyle w:val="Normal-pool"/>
      </w:pPr>
    </w:p>
    <w:sectPr w:rsidR="00210C6C" w:rsidRPr="00C20C2B" w:rsidSect="00055CE8">
      <w:pgSz w:w="11907" w:h="16839" w:code="9"/>
      <w:pgMar w:top="907" w:right="992" w:bottom="1418" w:left="1418" w:header="539" w:footer="975" w:gutter="0"/>
      <w:cols w:space="53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2F7C4" w14:textId="77777777" w:rsidR="00F06A4C" w:rsidRPr="00D5673A" w:rsidRDefault="00F06A4C">
      <w:r w:rsidRPr="00D5673A">
        <w:separator/>
      </w:r>
    </w:p>
  </w:endnote>
  <w:endnote w:type="continuationSeparator" w:id="0">
    <w:p w14:paraId="33F8A088" w14:textId="77777777" w:rsidR="00F06A4C" w:rsidRPr="00D5673A" w:rsidRDefault="00F06A4C">
      <w:r w:rsidRPr="00D567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5B5F2" w14:textId="25CF6421" w:rsidR="00F61DC9" w:rsidRPr="00055CE8" w:rsidRDefault="00055CE8" w:rsidP="00055CE8">
    <w:pPr>
      <w:pStyle w:val="Footer-pool"/>
    </w:pPr>
    <w:r>
      <w:rPr>
        <w:rStyle w:val="PageNumber"/>
        <w:b/>
      </w:rPr>
      <w:fldChar w:fldCharType="begin"/>
    </w:r>
    <w:r>
      <w:rPr>
        <w:rStyle w:val="PageNumber"/>
        <w:b/>
      </w:rPr>
      <w:instrText xml:space="preserve"> PAGE </w:instrText>
    </w:r>
    <w:r>
      <w:rPr>
        <w:rStyle w:val="PageNumber"/>
        <w:b/>
      </w:rPr>
      <w:fldChar w:fldCharType="separate"/>
    </w:r>
    <w:r>
      <w:rPr>
        <w:rStyle w:val="PageNumber"/>
        <w:b/>
        <w:noProof/>
      </w:rPr>
      <w:t>3</w:t>
    </w:r>
    <w:r>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EA514" w14:textId="51F5A81E" w:rsidR="00F61DC9" w:rsidRPr="00055CE8" w:rsidRDefault="00055CE8" w:rsidP="00055CE8">
    <w:pPr>
      <w:pStyle w:val="Footer-pool"/>
      <w:jc w:val="right"/>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5C0CE" w14:textId="08D231C7" w:rsidR="004E4A88" w:rsidRDefault="00055CE8" w:rsidP="00055CE8">
    <w:pPr>
      <w:pStyle w:val="Footer-jobnumber"/>
    </w:pPr>
    <w:bookmarkStart w:id="9" w:name="FooterJobDate"/>
    <w:r>
      <w:t>UNON_DCS_2614030[E]</w:t>
    </w:r>
    <w:r>
      <w:tab/>
      <w:t>280926</w:t>
    </w:r>
    <w:bookmarkEnd w:id="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2A9A1" w14:textId="77777777" w:rsidR="00F06A4C" w:rsidRPr="00D5673A" w:rsidRDefault="00F06A4C" w:rsidP="00C70B49">
      <w:pPr>
        <w:pStyle w:val="Footnote-Separator"/>
        <w:rPr>
          <w:szCs w:val="18"/>
        </w:rPr>
      </w:pPr>
      <w:r w:rsidRPr="00D5673A">
        <w:separator/>
      </w:r>
    </w:p>
  </w:footnote>
  <w:footnote w:type="continuationSeparator" w:id="0">
    <w:p w14:paraId="6554D347" w14:textId="77777777" w:rsidR="00F06A4C" w:rsidRPr="00D5673A" w:rsidRDefault="00F06A4C" w:rsidP="00C70B49">
      <w:pPr>
        <w:pStyle w:val="Footnote-Separator"/>
      </w:pPr>
      <w:r w:rsidRPr="00D5673A">
        <w:continuationSeparator/>
      </w:r>
    </w:p>
  </w:footnote>
  <w:footnote w:type="continuationNotice" w:id="1">
    <w:p w14:paraId="0D459963" w14:textId="77777777" w:rsidR="00F06A4C" w:rsidRPr="00D5673A" w:rsidRDefault="00F06A4C" w:rsidP="00C70B49">
      <w:pPr>
        <w:pStyle w:val="ASpacer"/>
      </w:pPr>
    </w:p>
  </w:footnote>
  <w:footnote w:id="2">
    <w:p w14:paraId="31A28BDC" w14:textId="0FBB682F" w:rsidR="00F61DC9" w:rsidRPr="000E006D" w:rsidRDefault="00F61DC9" w:rsidP="00983335">
      <w:pPr>
        <w:pStyle w:val="Footnote-Text"/>
        <w:tabs>
          <w:tab w:val="clear" w:pos="1247"/>
          <w:tab w:val="clear" w:pos="1871"/>
          <w:tab w:val="clear" w:pos="2495"/>
          <w:tab w:val="clear" w:pos="3119"/>
          <w:tab w:val="clear" w:pos="3742"/>
          <w:tab w:val="clear" w:pos="4366"/>
          <w:tab w:val="clear" w:pos="4990"/>
        </w:tabs>
        <w:rPr>
          <w:szCs w:val="18"/>
        </w:rPr>
      </w:pPr>
      <w:r w:rsidRPr="000E006D">
        <w:rPr>
          <w:rStyle w:val="FootnoteReference"/>
          <w:sz w:val="18"/>
          <w:vertAlign w:val="baseline"/>
        </w:rPr>
        <w:t>*</w:t>
      </w:r>
      <w:r w:rsidRPr="000E006D">
        <w:rPr>
          <w:szCs w:val="18"/>
        </w:rPr>
        <w:t xml:space="preserve"> UNEP/OzL.</w:t>
      </w:r>
      <w:r w:rsidRPr="00CB5B42">
        <w:rPr>
          <w:szCs w:val="18"/>
        </w:rPr>
        <w:t>Pro.38/1.</w:t>
      </w:r>
    </w:p>
  </w:footnote>
  <w:footnote w:id="3">
    <w:p w14:paraId="182F94DD" w14:textId="77777777" w:rsidR="00872BA4" w:rsidRPr="005843AF" w:rsidRDefault="00872BA4" w:rsidP="00983335">
      <w:pPr>
        <w:pStyle w:val="FootnoteText"/>
        <w:tabs>
          <w:tab w:val="left" w:pos="624"/>
        </w:tabs>
        <w:spacing w:before="20" w:after="40"/>
        <w:ind w:left="1247"/>
        <w:rPr>
          <w:sz w:val="18"/>
          <w:szCs w:val="18"/>
          <w:lang w:val="en-US"/>
        </w:rPr>
      </w:pPr>
      <w:r w:rsidRPr="005843AF">
        <w:rPr>
          <w:rStyle w:val="FootnoteReference"/>
          <w:sz w:val="18"/>
          <w:vertAlign w:val="baseline"/>
        </w:rPr>
        <w:t>*</w:t>
      </w:r>
      <w:r w:rsidRPr="005843AF">
        <w:rPr>
          <w:sz w:val="18"/>
          <w:szCs w:val="18"/>
        </w:rPr>
        <w:t xml:space="preserve"> </w:t>
      </w:r>
      <w:r w:rsidRPr="005843AF">
        <w:rPr>
          <w:sz w:val="18"/>
          <w:szCs w:val="18"/>
          <w:lang w:val="en-US"/>
        </w:rPr>
        <w:t>The present annex has not been formally edited.</w:t>
      </w:r>
    </w:p>
  </w:footnote>
  <w:footnote w:id="4">
    <w:p w14:paraId="1F25CC60" w14:textId="77777777" w:rsidR="00872BA4" w:rsidRPr="005843AF" w:rsidRDefault="00872BA4" w:rsidP="00983335">
      <w:pPr>
        <w:pStyle w:val="FootnoteText"/>
        <w:tabs>
          <w:tab w:val="left" w:pos="624"/>
        </w:tabs>
        <w:spacing w:before="20" w:after="40"/>
        <w:ind w:left="1247"/>
        <w:rPr>
          <w:sz w:val="18"/>
          <w:szCs w:val="18"/>
          <w:lang w:val="en-US"/>
        </w:rPr>
      </w:pPr>
      <w:r w:rsidRPr="005843AF">
        <w:rPr>
          <w:rStyle w:val="FootnoteReference"/>
          <w:sz w:val="18"/>
          <w:vertAlign w:val="baseline"/>
        </w:rPr>
        <w:t>*</w:t>
      </w:r>
      <w:r w:rsidRPr="005843AF">
        <w:rPr>
          <w:sz w:val="18"/>
          <w:szCs w:val="18"/>
        </w:rPr>
        <w:t xml:space="preserve"> </w:t>
      </w:r>
      <w:r w:rsidRPr="005843AF">
        <w:rPr>
          <w:sz w:val="18"/>
          <w:szCs w:val="18"/>
          <w:lang w:val="en-US"/>
        </w:rPr>
        <w:t>The present annex has not been formally edited.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DE4FA" w14:textId="3B55C2A2" w:rsidR="00F61DC9" w:rsidRPr="00055CE8" w:rsidRDefault="00000000" w:rsidP="00055CE8">
    <w:pPr>
      <w:pStyle w:val="Header-pool"/>
    </w:pPr>
    <w:r>
      <w:rPr>
        <w:noProof/>
      </w:rPr>
      <w:pict w14:anchorId="7802E7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48876" o:spid="_x0000_s1026" type="#_x0000_t136" style="position:absolute;margin-left:0;margin-top:0;width:520.7pt;height:148.75pt;rotation:315;z-index:-251655168;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r w:rsidR="00055CE8">
      <w:fldChar w:fldCharType="begin"/>
    </w:r>
    <w:r w:rsidR="00055CE8">
      <w:instrText xml:space="preserve"> StyleRef A_Symbol </w:instrText>
    </w:r>
    <w:r w:rsidR="00055CE8">
      <w:fldChar w:fldCharType="separate"/>
    </w:r>
    <w:r w:rsidR="00907B99">
      <w:rPr>
        <w:noProof/>
      </w:rPr>
      <w:t>UNEP/OzL.Pro.38/4/Add.1</w:t>
    </w:r>
    <w:r w:rsidR="00055CE8">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0217A" w14:textId="1EC54C0B" w:rsidR="00F61DC9" w:rsidRPr="00055CE8" w:rsidRDefault="00000000" w:rsidP="00055CE8">
    <w:pPr>
      <w:pStyle w:val="Header-pool"/>
      <w:jc w:val="right"/>
    </w:pPr>
    <w:r>
      <w:rPr>
        <w:noProof/>
      </w:rPr>
      <w:pict w14:anchorId="7D6B0E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48877" o:spid="_x0000_s1027" type="#_x0000_t136" style="position:absolute;left:0;text-align:left;margin-left:0;margin-top:0;width:520.7pt;height:148.75pt;rotation:315;z-index:-251653120;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r w:rsidR="00055CE8">
      <w:fldChar w:fldCharType="begin"/>
    </w:r>
    <w:r w:rsidR="00055CE8">
      <w:instrText xml:space="preserve"> StyleRef A_Symbol </w:instrText>
    </w:r>
    <w:r w:rsidR="00055CE8">
      <w:fldChar w:fldCharType="separate"/>
    </w:r>
    <w:r w:rsidR="00907B99">
      <w:rPr>
        <w:noProof/>
      </w:rPr>
      <w:t>UNEP/OzL.Pro.38/4/Add.1</w:t>
    </w:r>
    <w:r w:rsidR="00055CE8">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2E190" w14:textId="0786757A" w:rsidR="00983335" w:rsidRDefault="00000000" w:rsidP="00907B99">
    <w:pPr>
      <w:pStyle w:val="Normal-pool"/>
    </w:pPr>
    <w:r>
      <w:rPr>
        <w:noProof/>
      </w:rPr>
      <w:pict w14:anchorId="4C4B80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48875" o:spid="_x0000_s1025" type="#_x0000_t136" style="position:absolute;margin-left:0;margin-top:0;width:520.7pt;height:148.75pt;rotation:315;z-index:-251657216;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C0613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1D687E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958F7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734F1C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B54AA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ECAE7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C882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B664F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A890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2C04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E0C0ADA"/>
    <w:multiLevelType w:val="hybridMultilevel"/>
    <w:tmpl w:val="FFD67C70"/>
    <w:lvl w:ilvl="0" w:tplc="DF9625B2">
      <w:start w:val="1"/>
      <w:numFmt w:val="lowerRoman"/>
      <w:lvlText w:val="(%1)"/>
      <w:lvlJc w:val="left"/>
      <w:pPr>
        <w:ind w:left="2591" w:hanging="360"/>
      </w:pPr>
      <w:rPr>
        <w:rFonts w:hint="default"/>
      </w:rPr>
    </w:lvl>
    <w:lvl w:ilvl="1" w:tplc="20000019" w:tentative="1">
      <w:start w:val="1"/>
      <w:numFmt w:val="lowerLetter"/>
      <w:lvlText w:val="%2."/>
      <w:lvlJc w:val="left"/>
      <w:pPr>
        <w:ind w:left="3311" w:hanging="360"/>
      </w:pPr>
    </w:lvl>
    <w:lvl w:ilvl="2" w:tplc="2000001B" w:tentative="1">
      <w:start w:val="1"/>
      <w:numFmt w:val="lowerRoman"/>
      <w:lvlText w:val="%3."/>
      <w:lvlJc w:val="right"/>
      <w:pPr>
        <w:ind w:left="4031" w:hanging="180"/>
      </w:pPr>
    </w:lvl>
    <w:lvl w:ilvl="3" w:tplc="2000000F" w:tentative="1">
      <w:start w:val="1"/>
      <w:numFmt w:val="decimal"/>
      <w:lvlText w:val="%4."/>
      <w:lvlJc w:val="left"/>
      <w:pPr>
        <w:ind w:left="4751" w:hanging="360"/>
      </w:pPr>
    </w:lvl>
    <w:lvl w:ilvl="4" w:tplc="20000019" w:tentative="1">
      <w:start w:val="1"/>
      <w:numFmt w:val="lowerLetter"/>
      <w:lvlText w:val="%5."/>
      <w:lvlJc w:val="left"/>
      <w:pPr>
        <w:ind w:left="5471" w:hanging="360"/>
      </w:pPr>
    </w:lvl>
    <w:lvl w:ilvl="5" w:tplc="2000001B" w:tentative="1">
      <w:start w:val="1"/>
      <w:numFmt w:val="lowerRoman"/>
      <w:lvlText w:val="%6."/>
      <w:lvlJc w:val="right"/>
      <w:pPr>
        <w:ind w:left="6191" w:hanging="180"/>
      </w:pPr>
    </w:lvl>
    <w:lvl w:ilvl="6" w:tplc="2000000F" w:tentative="1">
      <w:start w:val="1"/>
      <w:numFmt w:val="decimal"/>
      <w:lvlText w:val="%7."/>
      <w:lvlJc w:val="left"/>
      <w:pPr>
        <w:ind w:left="6911" w:hanging="360"/>
      </w:pPr>
    </w:lvl>
    <w:lvl w:ilvl="7" w:tplc="20000019" w:tentative="1">
      <w:start w:val="1"/>
      <w:numFmt w:val="lowerLetter"/>
      <w:lvlText w:val="%8."/>
      <w:lvlJc w:val="left"/>
      <w:pPr>
        <w:ind w:left="7631" w:hanging="360"/>
      </w:pPr>
    </w:lvl>
    <w:lvl w:ilvl="8" w:tplc="2000001B" w:tentative="1">
      <w:start w:val="1"/>
      <w:numFmt w:val="lowerRoman"/>
      <w:lvlText w:val="%9."/>
      <w:lvlJc w:val="right"/>
      <w:pPr>
        <w:ind w:left="8351" w:hanging="180"/>
      </w:pPr>
    </w:lvl>
  </w:abstractNum>
  <w:abstractNum w:abstractNumId="12" w15:restartNumberingAfterBreak="0">
    <w:nsid w:val="19E10B4C"/>
    <w:multiLevelType w:val="hybridMultilevel"/>
    <w:tmpl w:val="2A22B306"/>
    <w:lvl w:ilvl="0" w:tplc="14EE4384">
      <w:start w:val="1"/>
      <w:numFmt w:val="lowerLetter"/>
      <w:lvlText w:val="(%1)"/>
      <w:lvlJc w:val="left"/>
      <w:pPr>
        <w:ind w:left="2643" w:hanging="360"/>
      </w:pPr>
      <w:rPr>
        <w:rFonts w:hint="default"/>
        <w:color w:val="auto"/>
      </w:rPr>
    </w:lvl>
    <w:lvl w:ilvl="1" w:tplc="08090019">
      <w:start w:val="1"/>
      <w:numFmt w:val="lowerLetter"/>
      <w:lvlText w:val="%2."/>
      <w:lvlJc w:val="left"/>
      <w:pPr>
        <w:ind w:left="3363" w:hanging="360"/>
      </w:pPr>
    </w:lvl>
    <w:lvl w:ilvl="2" w:tplc="0809001B" w:tentative="1">
      <w:start w:val="1"/>
      <w:numFmt w:val="lowerRoman"/>
      <w:lvlText w:val="%3."/>
      <w:lvlJc w:val="right"/>
      <w:pPr>
        <w:ind w:left="4083" w:hanging="180"/>
      </w:pPr>
    </w:lvl>
    <w:lvl w:ilvl="3" w:tplc="0809000F" w:tentative="1">
      <w:start w:val="1"/>
      <w:numFmt w:val="decimal"/>
      <w:lvlText w:val="%4."/>
      <w:lvlJc w:val="left"/>
      <w:pPr>
        <w:ind w:left="4803" w:hanging="360"/>
      </w:pPr>
    </w:lvl>
    <w:lvl w:ilvl="4" w:tplc="08090019" w:tentative="1">
      <w:start w:val="1"/>
      <w:numFmt w:val="lowerLetter"/>
      <w:lvlText w:val="%5."/>
      <w:lvlJc w:val="left"/>
      <w:pPr>
        <w:ind w:left="5523" w:hanging="360"/>
      </w:pPr>
    </w:lvl>
    <w:lvl w:ilvl="5" w:tplc="0809001B" w:tentative="1">
      <w:start w:val="1"/>
      <w:numFmt w:val="lowerRoman"/>
      <w:lvlText w:val="%6."/>
      <w:lvlJc w:val="right"/>
      <w:pPr>
        <w:ind w:left="6243" w:hanging="180"/>
      </w:pPr>
    </w:lvl>
    <w:lvl w:ilvl="6" w:tplc="0809000F" w:tentative="1">
      <w:start w:val="1"/>
      <w:numFmt w:val="decimal"/>
      <w:lvlText w:val="%7."/>
      <w:lvlJc w:val="left"/>
      <w:pPr>
        <w:ind w:left="6963" w:hanging="360"/>
      </w:pPr>
    </w:lvl>
    <w:lvl w:ilvl="7" w:tplc="08090019" w:tentative="1">
      <w:start w:val="1"/>
      <w:numFmt w:val="lowerLetter"/>
      <w:lvlText w:val="%8."/>
      <w:lvlJc w:val="left"/>
      <w:pPr>
        <w:ind w:left="7683" w:hanging="360"/>
      </w:pPr>
    </w:lvl>
    <w:lvl w:ilvl="8" w:tplc="0809001B" w:tentative="1">
      <w:start w:val="1"/>
      <w:numFmt w:val="lowerRoman"/>
      <w:lvlText w:val="%9."/>
      <w:lvlJc w:val="right"/>
      <w:pPr>
        <w:ind w:left="8403" w:hanging="180"/>
      </w:pPr>
    </w:lvl>
  </w:abstractNum>
  <w:abstractNum w:abstractNumId="13"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4" w15:restartNumberingAfterBreak="0">
    <w:nsid w:val="1CC85C29"/>
    <w:multiLevelType w:val="hybridMultilevel"/>
    <w:tmpl w:val="92E85404"/>
    <w:lvl w:ilvl="0" w:tplc="14EE4384">
      <w:start w:val="1"/>
      <w:numFmt w:val="lowerLetter"/>
      <w:lvlText w:val="(%1)"/>
      <w:lvlJc w:val="left"/>
      <w:pPr>
        <w:ind w:left="2591" w:hanging="360"/>
      </w:pPr>
      <w:rPr>
        <w:rFonts w:hint="default"/>
        <w:color w:val="auto"/>
      </w:r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15"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F096ED0"/>
    <w:multiLevelType w:val="hybridMultilevel"/>
    <w:tmpl w:val="88C466EA"/>
    <w:lvl w:ilvl="0" w:tplc="FFFFFFFF">
      <w:start w:val="1"/>
      <w:numFmt w:val="lowerRoman"/>
      <w:lvlText w:val="(%1)"/>
      <w:lvlJc w:val="left"/>
      <w:pPr>
        <w:ind w:left="1968" w:hanging="360"/>
      </w:pPr>
      <w:rPr>
        <w:rFonts w:hint="default"/>
      </w:rPr>
    </w:lvl>
    <w:lvl w:ilvl="1" w:tplc="08090019" w:tentative="1">
      <w:start w:val="1"/>
      <w:numFmt w:val="lowerLetter"/>
      <w:lvlText w:val="%2."/>
      <w:lvlJc w:val="left"/>
      <w:pPr>
        <w:ind w:left="2688" w:hanging="360"/>
      </w:pPr>
    </w:lvl>
    <w:lvl w:ilvl="2" w:tplc="0809001B" w:tentative="1">
      <w:start w:val="1"/>
      <w:numFmt w:val="lowerRoman"/>
      <w:lvlText w:val="%3."/>
      <w:lvlJc w:val="right"/>
      <w:pPr>
        <w:ind w:left="3408" w:hanging="180"/>
      </w:pPr>
    </w:lvl>
    <w:lvl w:ilvl="3" w:tplc="0809000F" w:tentative="1">
      <w:start w:val="1"/>
      <w:numFmt w:val="decimal"/>
      <w:lvlText w:val="%4."/>
      <w:lvlJc w:val="left"/>
      <w:pPr>
        <w:ind w:left="4128" w:hanging="360"/>
      </w:pPr>
    </w:lvl>
    <w:lvl w:ilvl="4" w:tplc="08090019" w:tentative="1">
      <w:start w:val="1"/>
      <w:numFmt w:val="lowerLetter"/>
      <w:lvlText w:val="%5."/>
      <w:lvlJc w:val="left"/>
      <w:pPr>
        <w:ind w:left="4848" w:hanging="360"/>
      </w:pPr>
    </w:lvl>
    <w:lvl w:ilvl="5" w:tplc="0809001B" w:tentative="1">
      <w:start w:val="1"/>
      <w:numFmt w:val="lowerRoman"/>
      <w:lvlText w:val="%6."/>
      <w:lvlJc w:val="right"/>
      <w:pPr>
        <w:ind w:left="5568" w:hanging="180"/>
      </w:pPr>
    </w:lvl>
    <w:lvl w:ilvl="6" w:tplc="0809000F" w:tentative="1">
      <w:start w:val="1"/>
      <w:numFmt w:val="decimal"/>
      <w:lvlText w:val="%7."/>
      <w:lvlJc w:val="left"/>
      <w:pPr>
        <w:ind w:left="6288" w:hanging="360"/>
      </w:pPr>
    </w:lvl>
    <w:lvl w:ilvl="7" w:tplc="08090019" w:tentative="1">
      <w:start w:val="1"/>
      <w:numFmt w:val="lowerLetter"/>
      <w:lvlText w:val="%8."/>
      <w:lvlJc w:val="left"/>
      <w:pPr>
        <w:ind w:left="7008" w:hanging="360"/>
      </w:pPr>
    </w:lvl>
    <w:lvl w:ilvl="8" w:tplc="0809001B" w:tentative="1">
      <w:start w:val="1"/>
      <w:numFmt w:val="lowerRoman"/>
      <w:lvlText w:val="%9."/>
      <w:lvlJc w:val="right"/>
      <w:pPr>
        <w:ind w:left="7728" w:hanging="180"/>
      </w:pPr>
    </w:lvl>
  </w:abstractNum>
  <w:abstractNum w:abstractNumId="17"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61803ED0"/>
    <w:multiLevelType w:val="hybridMultilevel"/>
    <w:tmpl w:val="321E2778"/>
    <w:lvl w:ilvl="0" w:tplc="DF9625B2">
      <w:start w:val="1"/>
      <w:numFmt w:val="lowerRoman"/>
      <w:lvlText w:val="(%1)"/>
      <w:lvlJc w:val="left"/>
      <w:pPr>
        <w:ind w:left="2640" w:hanging="360"/>
      </w:pPr>
      <w:rPr>
        <w:rFonts w:hint="default"/>
      </w:rPr>
    </w:lvl>
    <w:lvl w:ilvl="1" w:tplc="04090019" w:tentative="1">
      <w:start w:val="1"/>
      <w:numFmt w:val="lowerLetter"/>
      <w:lvlText w:val="%2."/>
      <w:lvlJc w:val="left"/>
      <w:pPr>
        <w:ind w:left="3360" w:hanging="360"/>
      </w:pPr>
    </w:lvl>
    <w:lvl w:ilvl="2" w:tplc="0409001B" w:tentative="1">
      <w:start w:val="1"/>
      <w:numFmt w:val="lowerRoman"/>
      <w:lvlText w:val="%3."/>
      <w:lvlJc w:val="right"/>
      <w:pPr>
        <w:ind w:left="4080" w:hanging="180"/>
      </w:pPr>
    </w:lvl>
    <w:lvl w:ilvl="3" w:tplc="0409000F" w:tentative="1">
      <w:start w:val="1"/>
      <w:numFmt w:val="decimal"/>
      <w:lvlText w:val="%4."/>
      <w:lvlJc w:val="left"/>
      <w:pPr>
        <w:ind w:left="4800" w:hanging="360"/>
      </w:pPr>
    </w:lvl>
    <w:lvl w:ilvl="4" w:tplc="04090019" w:tentative="1">
      <w:start w:val="1"/>
      <w:numFmt w:val="lowerLetter"/>
      <w:lvlText w:val="%5."/>
      <w:lvlJc w:val="left"/>
      <w:pPr>
        <w:ind w:left="5520" w:hanging="360"/>
      </w:pPr>
    </w:lvl>
    <w:lvl w:ilvl="5" w:tplc="0409001B" w:tentative="1">
      <w:start w:val="1"/>
      <w:numFmt w:val="lowerRoman"/>
      <w:lvlText w:val="%6."/>
      <w:lvlJc w:val="right"/>
      <w:pPr>
        <w:ind w:left="6240" w:hanging="180"/>
      </w:pPr>
    </w:lvl>
    <w:lvl w:ilvl="6" w:tplc="0409000F" w:tentative="1">
      <w:start w:val="1"/>
      <w:numFmt w:val="decimal"/>
      <w:lvlText w:val="%7."/>
      <w:lvlJc w:val="left"/>
      <w:pPr>
        <w:ind w:left="6960" w:hanging="360"/>
      </w:pPr>
    </w:lvl>
    <w:lvl w:ilvl="7" w:tplc="04090019" w:tentative="1">
      <w:start w:val="1"/>
      <w:numFmt w:val="lowerLetter"/>
      <w:lvlText w:val="%8."/>
      <w:lvlJc w:val="left"/>
      <w:pPr>
        <w:ind w:left="7680" w:hanging="360"/>
      </w:pPr>
    </w:lvl>
    <w:lvl w:ilvl="8" w:tplc="0409001B" w:tentative="1">
      <w:start w:val="1"/>
      <w:numFmt w:val="lowerRoman"/>
      <w:lvlText w:val="%9."/>
      <w:lvlJc w:val="right"/>
      <w:pPr>
        <w:ind w:left="8400" w:hanging="180"/>
      </w:pPr>
    </w:lvl>
  </w:abstractNum>
  <w:abstractNum w:abstractNumId="19" w15:restartNumberingAfterBreak="0">
    <w:nsid w:val="6307431B"/>
    <w:multiLevelType w:val="hybridMultilevel"/>
    <w:tmpl w:val="6C962B8C"/>
    <w:lvl w:ilvl="0" w:tplc="0DEA37A0">
      <w:start w:val="1"/>
      <w:numFmt w:val="lowerRoman"/>
      <w:lvlText w:val="(%1)"/>
      <w:lvlJc w:val="center"/>
      <w:pPr>
        <w:ind w:left="2591" w:hanging="360"/>
      </w:pPr>
      <w:rPr>
        <w:rFonts w:hint="default"/>
      </w:rPr>
    </w:lvl>
    <w:lvl w:ilvl="1" w:tplc="20000019" w:tentative="1">
      <w:start w:val="1"/>
      <w:numFmt w:val="lowerLetter"/>
      <w:lvlText w:val="%2."/>
      <w:lvlJc w:val="left"/>
      <w:pPr>
        <w:ind w:left="3311" w:hanging="360"/>
      </w:pPr>
    </w:lvl>
    <w:lvl w:ilvl="2" w:tplc="2000001B" w:tentative="1">
      <w:start w:val="1"/>
      <w:numFmt w:val="lowerRoman"/>
      <w:lvlText w:val="%3."/>
      <w:lvlJc w:val="right"/>
      <w:pPr>
        <w:ind w:left="4031" w:hanging="180"/>
      </w:pPr>
    </w:lvl>
    <w:lvl w:ilvl="3" w:tplc="2000000F" w:tentative="1">
      <w:start w:val="1"/>
      <w:numFmt w:val="decimal"/>
      <w:lvlText w:val="%4."/>
      <w:lvlJc w:val="left"/>
      <w:pPr>
        <w:ind w:left="4751" w:hanging="360"/>
      </w:pPr>
    </w:lvl>
    <w:lvl w:ilvl="4" w:tplc="20000019" w:tentative="1">
      <w:start w:val="1"/>
      <w:numFmt w:val="lowerLetter"/>
      <w:lvlText w:val="%5."/>
      <w:lvlJc w:val="left"/>
      <w:pPr>
        <w:ind w:left="5471" w:hanging="360"/>
      </w:pPr>
    </w:lvl>
    <w:lvl w:ilvl="5" w:tplc="2000001B" w:tentative="1">
      <w:start w:val="1"/>
      <w:numFmt w:val="lowerRoman"/>
      <w:lvlText w:val="%6."/>
      <w:lvlJc w:val="right"/>
      <w:pPr>
        <w:ind w:left="6191" w:hanging="180"/>
      </w:pPr>
    </w:lvl>
    <w:lvl w:ilvl="6" w:tplc="2000000F" w:tentative="1">
      <w:start w:val="1"/>
      <w:numFmt w:val="decimal"/>
      <w:lvlText w:val="%7."/>
      <w:lvlJc w:val="left"/>
      <w:pPr>
        <w:ind w:left="6911" w:hanging="360"/>
      </w:pPr>
    </w:lvl>
    <w:lvl w:ilvl="7" w:tplc="20000019" w:tentative="1">
      <w:start w:val="1"/>
      <w:numFmt w:val="lowerLetter"/>
      <w:lvlText w:val="%8."/>
      <w:lvlJc w:val="left"/>
      <w:pPr>
        <w:ind w:left="7631" w:hanging="360"/>
      </w:pPr>
    </w:lvl>
    <w:lvl w:ilvl="8" w:tplc="2000001B" w:tentative="1">
      <w:start w:val="1"/>
      <w:numFmt w:val="lowerRoman"/>
      <w:lvlText w:val="%9."/>
      <w:lvlJc w:val="right"/>
      <w:pPr>
        <w:ind w:left="8351" w:hanging="180"/>
      </w:pPr>
    </w:lvl>
  </w:abstractNum>
  <w:abstractNum w:abstractNumId="20"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1" w15:restartNumberingAfterBreak="0">
    <w:nsid w:val="71477D2C"/>
    <w:multiLevelType w:val="hybridMultilevel"/>
    <w:tmpl w:val="9BE422E8"/>
    <w:lvl w:ilvl="0" w:tplc="14EE4384">
      <w:start w:val="1"/>
      <w:numFmt w:val="lowerLetter"/>
      <w:lvlText w:val="(%1)"/>
      <w:lvlJc w:val="left"/>
      <w:pPr>
        <w:ind w:left="1968" w:hanging="360"/>
      </w:pPr>
      <w:rPr>
        <w:rFonts w:hint="default"/>
        <w:color w:val="auto"/>
      </w:rPr>
    </w:lvl>
    <w:lvl w:ilvl="1" w:tplc="20000019" w:tentative="1">
      <w:start w:val="1"/>
      <w:numFmt w:val="lowerLetter"/>
      <w:lvlText w:val="%2."/>
      <w:lvlJc w:val="left"/>
      <w:pPr>
        <w:ind w:left="2688" w:hanging="360"/>
      </w:pPr>
    </w:lvl>
    <w:lvl w:ilvl="2" w:tplc="2000001B" w:tentative="1">
      <w:start w:val="1"/>
      <w:numFmt w:val="lowerRoman"/>
      <w:lvlText w:val="%3."/>
      <w:lvlJc w:val="right"/>
      <w:pPr>
        <w:ind w:left="3408" w:hanging="180"/>
      </w:pPr>
    </w:lvl>
    <w:lvl w:ilvl="3" w:tplc="2000000F" w:tentative="1">
      <w:start w:val="1"/>
      <w:numFmt w:val="decimal"/>
      <w:lvlText w:val="%4."/>
      <w:lvlJc w:val="left"/>
      <w:pPr>
        <w:ind w:left="4128" w:hanging="360"/>
      </w:pPr>
    </w:lvl>
    <w:lvl w:ilvl="4" w:tplc="20000019" w:tentative="1">
      <w:start w:val="1"/>
      <w:numFmt w:val="lowerLetter"/>
      <w:lvlText w:val="%5."/>
      <w:lvlJc w:val="left"/>
      <w:pPr>
        <w:ind w:left="4848" w:hanging="360"/>
      </w:pPr>
    </w:lvl>
    <w:lvl w:ilvl="5" w:tplc="2000001B" w:tentative="1">
      <w:start w:val="1"/>
      <w:numFmt w:val="lowerRoman"/>
      <w:lvlText w:val="%6."/>
      <w:lvlJc w:val="right"/>
      <w:pPr>
        <w:ind w:left="5568" w:hanging="180"/>
      </w:pPr>
    </w:lvl>
    <w:lvl w:ilvl="6" w:tplc="2000000F" w:tentative="1">
      <w:start w:val="1"/>
      <w:numFmt w:val="decimal"/>
      <w:lvlText w:val="%7."/>
      <w:lvlJc w:val="left"/>
      <w:pPr>
        <w:ind w:left="6288" w:hanging="360"/>
      </w:pPr>
    </w:lvl>
    <w:lvl w:ilvl="7" w:tplc="20000019" w:tentative="1">
      <w:start w:val="1"/>
      <w:numFmt w:val="lowerLetter"/>
      <w:lvlText w:val="%8."/>
      <w:lvlJc w:val="left"/>
      <w:pPr>
        <w:ind w:left="7008" w:hanging="360"/>
      </w:pPr>
    </w:lvl>
    <w:lvl w:ilvl="8" w:tplc="2000001B" w:tentative="1">
      <w:start w:val="1"/>
      <w:numFmt w:val="lowerRoman"/>
      <w:lvlText w:val="%9."/>
      <w:lvlJc w:val="right"/>
      <w:pPr>
        <w:ind w:left="7728" w:hanging="180"/>
      </w:pPr>
    </w:lvl>
  </w:abstractNum>
  <w:num w:numId="1" w16cid:durableId="560672902">
    <w:abstractNumId w:val="17"/>
  </w:num>
  <w:num w:numId="2" w16cid:durableId="1242644713">
    <w:abstractNumId w:val="20"/>
  </w:num>
  <w:num w:numId="3" w16cid:durableId="1933662228">
    <w:abstractNumId w:val="15"/>
  </w:num>
  <w:num w:numId="4" w16cid:durableId="1991909117">
    <w:abstractNumId w:val="10"/>
  </w:num>
  <w:num w:numId="5" w16cid:durableId="1138956019">
    <w:abstractNumId w:val="13"/>
  </w:num>
  <w:num w:numId="6" w16cid:durableId="1769739248">
    <w:abstractNumId w:val="9"/>
  </w:num>
  <w:num w:numId="7" w16cid:durableId="1218011176">
    <w:abstractNumId w:val="7"/>
  </w:num>
  <w:num w:numId="8" w16cid:durableId="1215922025">
    <w:abstractNumId w:val="6"/>
  </w:num>
  <w:num w:numId="9" w16cid:durableId="1890728496">
    <w:abstractNumId w:val="5"/>
  </w:num>
  <w:num w:numId="10" w16cid:durableId="722413498">
    <w:abstractNumId w:val="4"/>
  </w:num>
  <w:num w:numId="11" w16cid:durableId="1296256508">
    <w:abstractNumId w:val="8"/>
  </w:num>
  <w:num w:numId="12" w16cid:durableId="123886179">
    <w:abstractNumId w:val="3"/>
  </w:num>
  <w:num w:numId="13" w16cid:durableId="1440560283">
    <w:abstractNumId w:val="2"/>
  </w:num>
  <w:num w:numId="14" w16cid:durableId="685794930">
    <w:abstractNumId w:val="1"/>
  </w:num>
  <w:num w:numId="15" w16cid:durableId="1675063437">
    <w:abstractNumId w:val="0"/>
  </w:num>
  <w:num w:numId="16" w16cid:durableId="853807327">
    <w:abstractNumId w:val="18"/>
  </w:num>
  <w:num w:numId="17" w16cid:durableId="1804885235">
    <w:abstractNumId w:val="12"/>
  </w:num>
  <w:num w:numId="18" w16cid:durableId="624040274">
    <w:abstractNumId w:val="14"/>
  </w:num>
  <w:num w:numId="19" w16cid:durableId="1891262688">
    <w:abstractNumId w:val="16"/>
  </w:num>
  <w:num w:numId="20" w16cid:durableId="2009676632">
    <w:abstractNumId w:val="19"/>
  </w:num>
  <w:num w:numId="21" w16cid:durableId="200174432">
    <w:abstractNumId w:val="11"/>
  </w:num>
  <w:num w:numId="22" w16cid:durableId="1839424239">
    <w:abstractNumId w:val="17"/>
  </w:num>
  <w:num w:numId="23" w16cid:durableId="854002243">
    <w:abstractNumId w:val="17"/>
  </w:num>
  <w:num w:numId="24" w16cid:durableId="1403792369">
    <w:abstractNumId w:val="21"/>
  </w:num>
  <w:num w:numId="25" w16cid:durableId="247931120">
    <w:abstractNumId w:val="17"/>
  </w:num>
  <w:num w:numId="26" w16cid:durableId="796024545">
    <w:abstractNumId w:val="17"/>
  </w:num>
  <w:num w:numId="27" w16cid:durableId="1214852855">
    <w:abstractNumId w:val="17"/>
  </w:num>
  <w:num w:numId="28" w16cid:durableId="822770680">
    <w:abstractNumId w:val="17"/>
  </w:num>
  <w:num w:numId="29" w16cid:durableId="308629573">
    <w:abstractNumId w:val="17"/>
  </w:num>
  <w:num w:numId="30" w16cid:durableId="1986425309">
    <w:abstractNumId w:val="17"/>
  </w:num>
  <w:num w:numId="31" w16cid:durableId="1121799387">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activeWritingStyle w:appName="MSWord" w:lang="en-KE"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73A"/>
    <w:rsid w:val="00002345"/>
    <w:rsid w:val="00003546"/>
    <w:rsid w:val="0000373B"/>
    <w:rsid w:val="00004D60"/>
    <w:rsid w:val="00004E85"/>
    <w:rsid w:val="000051B6"/>
    <w:rsid w:val="00005DBD"/>
    <w:rsid w:val="00007A95"/>
    <w:rsid w:val="00010432"/>
    <w:rsid w:val="00010C29"/>
    <w:rsid w:val="00014267"/>
    <w:rsid w:val="000149E6"/>
    <w:rsid w:val="00016AF3"/>
    <w:rsid w:val="0001745F"/>
    <w:rsid w:val="000208C8"/>
    <w:rsid w:val="000217B0"/>
    <w:rsid w:val="00023DFD"/>
    <w:rsid w:val="000247B0"/>
    <w:rsid w:val="0002505E"/>
    <w:rsid w:val="00025E81"/>
    <w:rsid w:val="00026997"/>
    <w:rsid w:val="00030C14"/>
    <w:rsid w:val="00031485"/>
    <w:rsid w:val="000322D9"/>
    <w:rsid w:val="00033E0B"/>
    <w:rsid w:val="00035EDE"/>
    <w:rsid w:val="000363DE"/>
    <w:rsid w:val="00036570"/>
    <w:rsid w:val="00037161"/>
    <w:rsid w:val="000405B4"/>
    <w:rsid w:val="00040806"/>
    <w:rsid w:val="00042030"/>
    <w:rsid w:val="000420B6"/>
    <w:rsid w:val="00043C2C"/>
    <w:rsid w:val="00044982"/>
    <w:rsid w:val="00044A05"/>
    <w:rsid w:val="0004712B"/>
    <w:rsid w:val="000509B4"/>
    <w:rsid w:val="00050AF6"/>
    <w:rsid w:val="00051804"/>
    <w:rsid w:val="00051811"/>
    <w:rsid w:val="00055CE8"/>
    <w:rsid w:val="00056B2C"/>
    <w:rsid w:val="00056D8F"/>
    <w:rsid w:val="0006035B"/>
    <w:rsid w:val="000603ED"/>
    <w:rsid w:val="000624FE"/>
    <w:rsid w:val="000656E3"/>
    <w:rsid w:val="000660DD"/>
    <w:rsid w:val="00067038"/>
    <w:rsid w:val="0007166E"/>
    <w:rsid w:val="00071886"/>
    <w:rsid w:val="00073B63"/>
    <w:rsid w:val="000742BC"/>
    <w:rsid w:val="00075282"/>
    <w:rsid w:val="000757E4"/>
    <w:rsid w:val="000778BE"/>
    <w:rsid w:val="0008004E"/>
    <w:rsid w:val="0008041D"/>
    <w:rsid w:val="000825BB"/>
    <w:rsid w:val="00082A0C"/>
    <w:rsid w:val="00082DCD"/>
    <w:rsid w:val="00083504"/>
    <w:rsid w:val="000850E1"/>
    <w:rsid w:val="0008710B"/>
    <w:rsid w:val="000917AC"/>
    <w:rsid w:val="000935F9"/>
    <w:rsid w:val="000950A2"/>
    <w:rsid w:val="00095314"/>
    <w:rsid w:val="0009640C"/>
    <w:rsid w:val="000A0779"/>
    <w:rsid w:val="000A137C"/>
    <w:rsid w:val="000A14BB"/>
    <w:rsid w:val="000A4784"/>
    <w:rsid w:val="000A5719"/>
    <w:rsid w:val="000B21D5"/>
    <w:rsid w:val="000B22A2"/>
    <w:rsid w:val="000B2F97"/>
    <w:rsid w:val="000B378B"/>
    <w:rsid w:val="000B5E5F"/>
    <w:rsid w:val="000B7FA9"/>
    <w:rsid w:val="000B7FDB"/>
    <w:rsid w:val="000C20C2"/>
    <w:rsid w:val="000C2A52"/>
    <w:rsid w:val="000C2DF5"/>
    <w:rsid w:val="000C46A9"/>
    <w:rsid w:val="000C4B9F"/>
    <w:rsid w:val="000C569F"/>
    <w:rsid w:val="000C590C"/>
    <w:rsid w:val="000C6300"/>
    <w:rsid w:val="000D0CBB"/>
    <w:rsid w:val="000D22F2"/>
    <w:rsid w:val="000D33C0"/>
    <w:rsid w:val="000D47BA"/>
    <w:rsid w:val="000D5884"/>
    <w:rsid w:val="000D6941"/>
    <w:rsid w:val="000D71B6"/>
    <w:rsid w:val="000E0405"/>
    <w:rsid w:val="000E12DA"/>
    <w:rsid w:val="000E2A33"/>
    <w:rsid w:val="000E33BE"/>
    <w:rsid w:val="000E4186"/>
    <w:rsid w:val="000E473A"/>
    <w:rsid w:val="000E4E87"/>
    <w:rsid w:val="000E5F8C"/>
    <w:rsid w:val="000E6E77"/>
    <w:rsid w:val="000F0732"/>
    <w:rsid w:val="000F0D8A"/>
    <w:rsid w:val="000F6CFF"/>
    <w:rsid w:val="000F6D2F"/>
    <w:rsid w:val="00104640"/>
    <w:rsid w:val="00104B8C"/>
    <w:rsid w:val="00104CE6"/>
    <w:rsid w:val="00110449"/>
    <w:rsid w:val="00112A2C"/>
    <w:rsid w:val="001131BF"/>
    <w:rsid w:val="001134F9"/>
    <w:rsid w:val="00113B3D"/>
    <w:rsid w:val="00115CBE"/>
    <w:rsid w:val="00115F73"/>
    <w:rsid w:val="001202E3"/>
    <w:rsid w:val="00122E88"/>
    <w:rsid w:val="00123699"/>
    <w:rsid w:val="0013059D"/>
    <w:rsid w:val="00131BA7"/>
    <w:rsid w:val="001338FC"/>
    <w:rsid w:val="001363FA"/>
    <w:rsid w:val="00136882"/>
    <w:rsid w:val="00137F6E"/>
    <w:rsid w:val="0014083A"/>
    <w:rsid w:val="00141A55"/>
    <w:rsid w:val="00141F2F"/>
    <w:rsid w:val="00143E57"/>
    <w:rsid w:val="001446A3"/>
    <w:rsid w:val="00147566"/>
    <w:rsid w:val="001524A5"/>
    <w:rsid w:val="0015448D"/>
    <w:rsid w:val="00155395"/>
    <w:rsid w:val="001553C5"/>
    <w:rsid w:val="00155474"/>
    <w:rsid w:val="00164073"/>
    <w:rsid w:val="00164F1B"/>
    <w:rsid w:val="001666EC"/>
    <w:rsid w:val="00170503"/>
    <w:rsid w:val="001725C9"/>
    <w:rsid w:val="00172E6C"/>
    <w:rsid w:val="00173D27"/>
    <w:rsid w:val="00174739"/>
    <w:rsid w:val="00175D98"/>
    <w:rsid w:val="0018028B"/>
    <w:rsid w:val="00180835"/>
    <w:rsid w:val="0018127C"/>
    <w:rsid w:val="00181EC8"/>
    <w:rsid w:val="00181FC0"/>
    <w:rsid w:val="001822DD"/>
    <w:rsid w:val="00182971"/>
    <w:rsid w:val="00184349"/>
    <w:rsid w:val="00187653"/>
    <w:rsid w:val="0018775F"/>
    <w:rsid w:val="00190FEB"/>
    <w:rsid w:val="0019161E"/>
    <w:rsid w:val="00191B76"/>
    <w:rsid w:val="00195DEC"/>
    <w:rsid w:val="00195F33"/>
    <w:rsid w:val="001975B0"/>
    <w:rsid w:val="00197C63"/>
    <w:rsid w:val="001A1116"/>
    <w:rsid w:val="001A1FD0"/>
    <w:rsid w:val="001A24C1"/>
    <w:rsid w:val="001A441D"/>
    <w:rsid w:val="001A5EE1"/>
    <w:rsid w:val="001A666E"/>
    <w:rsid w:val="001A7561"/>
    <w:rsid w:val="001A7EB0"/>
    <w:rsid w:val="001A7FF9"/>
    <w:rsid w:val="001B028E"/>
    <w:rsid w:val="001B1617"/>
    <w:rsid w:val="001B246D"/>
    <w:rsid w:val="001B3982"/>
    <w:rsid w:val="001B504B"/>
    <w:rsid w:val="001B5774"/>
    <w:rsid w:val="001B5A54"/>
    <w:rsid w:val="001B6802"/>
    <w:rsid w:val="001C2277"/>
    <w:rsid w:val="001C29FC"/>
    <w:rsid w:val="001C4BBA"/>
    <w:rsid w:val="001C555C"/>
    <w:rsid w:val="001C6168"/>
    <w:rsid w:val="001D2132"/>
    <w:rsid w:val="001D3874"/>
    <w:rsid w:val="001D5344"/>
    <w:rsid w:val="001D71D3"/>
    <w:rsid w:val="001D734D"/>
    <w:rsid w:val="001D7E75"/>
    <w:rsid w:val="001E0011"/>
    <w:rsid w:val="001E037D"/>
    <w:rsid w:val="001E174B"/>
    <w:rsid w:val="001E22D1"/>
    <w:rsid w:val="001E56D2"/>
    <w:rsid w:val="001E5CBE"/>
    <w:rsid w:val="001E7D56"/>
    <w:rsid w:val="001F0B22"/>
    <w:rsid w:val="001F2081"/>
    <w:rsid w:val="001F4283"/>
    <w:rsid w:val="001F67E4"/>
    <w:rsid w:val="001F6AC8"/>
    <w:rsid w:val="001F75DE"/>
    <w:rsid w:val="001F7D94"/>
    <w:rsid w:val="00200D58"/>
    <w:rsid w:val="002013BE"/>
    <w:rsid w:val="00201F7A"/>
    <w:rsid w:val="00205361"/>
    <w:rsid w:val="00206156"/>
    <w:rsid w:val="002063A4"/>
    <w:rsid w:val="00206F97"/>
    <w:rsid w:val="0021078E"/>
    <w:rsid w:val="00210C6C"/>
    <w:rsid w:val="0021145B"/>
    <w:rsid w:val="002115BC"/>
    <w:rsid w:val="0021197A"/>
    <w:rsid w:val="00214277"/>
    <w:rsid w:val="002154BA"/>
    <w:rsid w:val="00220291"/>
    <w:rsid w:val="002238BF"/>
    <w:rsid w:val="002245FD"/>
    <w:rsid w:val="0022762D"/>
    <w:rsid w:val="0023046B"/>
    <w:rsid w:val="0023069D"/>
    <w:rsid w:val="0023136D"/>
    <w:rsid w:val="0023207F"/>
    <w:rsid w:val="00232303"/>
    <w:rsid w:val="00232364"/>
    <w:rsid w:val="00233480"/>
    <w:rsid w:val="00233879"/>
    <w:rsid w:val="00234536"/>
    <w:rsid w:val="00234806"/>
    <w:rsid w:val="00234941"/>
    <w:rsid w:val="00235093"/>
    <w:rsid w:val="002378D6"/>
    <w:rsid w:val="00240201"/>
    <w:rsid w:val="00243818"/>
    <w:rsid w:val="00243D36"/>
    <w:rsid w:val="0024715C"/>
    <w:rsid w:val="00247707"/>
    <w:rsid w:val="00247A1F"/>
    <w:rsid w:val="00247F73"/>
    <w:rsid w:val="002506C2"/>
    <w:rsid w:val="00254A86"/>
    <w:rsid w:val="00255203"/>
    <w:rsid w:val="002558DB"/>
    <w:rsid w:val="00260FB1"/>
    <w:rsid w:val="00263171"/>
    <w:rsid w:val="00264131"/>
    <w:rsid w:val="00265093"/>
    <w:rsid w:val="002662F5"/>
    <w:rsid w:val="00270A2D"/>
    <w:rsid w:val="002755CE"/>
    <w:rsid w:val="00276402"/>
    <w:rsid w:val="00277099"/>
    <w:rsid w:val="00277919"/>
    <w:rsid w:val="00286740"/>
    <w:rsid w:val="002874E7"/>
    <w:rsid w:val="00287B42"/>
    <w:rsid w:val="002929D8"/>
    <w:rsid w:val="002934D4"/>
    <w:rsid w:val="002935C2"/>
    <w:rsid w:val="0029469B"/>
    <w:rsid w:val="002A237D"/>
    <w:rsid w:val="002A2DF4"/>
    <w:rsid w:val="002A3ADD"/>
    <w:rsid w:val="002A4C53"/>
    <w:rsid w:val="002A4FB4"/>
    <w:rsid w:val="002B0672"/>
    <w:rsid w:val="002B0B49"/>
    <w:rsid w:val="002B1539"/>
    <w:rsid w:val="002B1B4C"/>
    <w:rsid w:val="002B1CDD"/>
    <w:rsid w:val="002B247F"/>
    <w:rsid w:val="002B24DE"/>
    <w:rsid w:val="002B6120"/>
    <w:rsid w:val="002B6157"/>
    <w:rsid w:val="002B7293"/>
    <w:rsid w:val="002C145D"/>
    <w:rsid w:val="002C2BAA"/>
    <w:rsid w:val="002C2C3E"/>
    <w:rsid w:val="002C533E"/>
    <w:rsid w:val="002C5525"/>
    <w:rsid w:val="002C66C1"/>
    <w:rsid w:val="002C6A7F"/>
    <w:rsid w:val="002D027F"/>
    <w:rsid w:val="002D030F"/>
    <w:rsid w:val="002D1D0B"/>
    <w:rsid w:val="002D7991"/>
    <w:rsid w:val="002D7A85"/>
    <w:rsid w:val="002D7B60"/>
    <w:rsid w:val="002E19D4"/>
    <w:rsid w:val="002E2164"/>
    <w:rsid w:val="002E331B"/>
    <w:rsid w:val="002E3594"/>
    <w:rsid w:val="002E68F9"/>
    <w:rsid w:val="002E792D"/>
    <w:rsid w:val="002E7DC7"/>
    <w:rsid w:val="002F0362"/>
    <w:rsid w:val="002F1AA2"/>
    <w:rsid w:val="002F3A4F"/>
    <w:rsid w:val="002F4761"/>
    <w:rsid w:val="002F5C79"/>
    <w:rsid w:val="003019E2"/>
    <w:rsid w:val="00303F83"/>
    <w:rsid w:val="00306279"/>
    <w:rsid w:val="00307AB6"/>
    <w:rsid w:val="0031183F"/>
    <w:rsid w:val="00313993"/>
    <w:rsid w:val="0031413F"/>
    <w:rsid w:val="003143A2"/>
    <w:rsid w:val="003148BB"/>
    <w:rsid w:val="0031508D"/>
    <w:rsid w:val="0031522F"/>
    <w:rsid w:val="003168F2"/>
    <w:rsid w:val="00317976"/>
    <w:rsid w:val="00322FE1"/>
    <w:rsid w:val="00323164"/>
    <w:rsid w:val="00323885"/>
    <w:rsid w:val="0032401F"/>
    <w:rsid w:val="0032521A"/>
    <w:rsid w:val="00327688"/>
    <w:rsid w:val="00327D79"/>
    <w:rsid w:val="00327E77"/>
    <w:rsid w:val="00331475"/>
    <w:rsid w:val="003314F3"/>
    <w:rsid w:val="0033219A"/>
    <w:rsid w:val="00334DA4"/>
    <w:rsid w:val="003379F3"/>
    <w:rsid w:val="00343590"/>
    <w:rsid w:val="00350085"/>
    <w:rsid w:val="00351A93"/>
    <w:rsid w:val="003529FC"/>
    <w:rsid w:val="00355EA9"/>
    <w:rsid w:val="003578DE"/>
    <w:rsid w:val="00357CA0"/>
    <w:rsid w:val="0036254B"/>
    <w:rsid w:val="00362C8D"/>
    <w:rsid w:val="00363C25"/>
    <w:rsid w:val="003645A2"/>
    <w:rsid w:val="003646A7"/>
    <w:rsid w:val="00365F6B"/>
    <w:rsid w:val="00366744"/>
    <w:rsid w:val="00367C06"/>
    <w:rsid w:val="00370BF9"/>
    <w:rsid w:val="00371340"/>
    <w:rsid w:val="00373ABC"/>
    <w:rsid w:val="003759E2"/>
    <w:rsid w:val="0037708E"/>
    <w:rsid w:val="003817E8"/>
    <w:rsid w:val="00382881"/>
    <w:rsid w:val="0038479C"/>
    <w:rsid w:val="00386760"/>
    <w:rsid w:val="00386999"/>
    <w:rsid w:val="00390145"/>
    <w:rsid w:val="00390626"/>
    <w:rsid w:val="003907BC"/>
    <w:rsid w:val="00392D3D"/>
    <w:rsid w:val="00393D05"/>
    <w:rsid w:val="00394379"/>
    <w:rsid w:val="00394A13"/>
    <w:rsid w:val="00396257"/>
    <w:rsid w:val="003971FC"/>
    <w:rsid w:val="00397EB8"/>
    <w:rsid w:val="003A056E"/>
    <w:rsid w:val="003A07AB"/>
    <w:rsid w:val="003A086E"/>
    <w:rsid w:val="003A2485"/>
    <w:rsid w:val="003A2921"/>
    <w:rsid w:val="003A37B8"/>
    <w:rsid w:val="003A4FD0"/>
    <w:rsid w:val="003A649C"/>
    <w:rsid w:val="003A69D1"/>
    <w:rsid w:val="003A7705"/>
    <w:rsid w:val="003A7E04"/>
    <w:rsid w:val="003B0033"/>
    <w:rsid w:val="003B1482"/>
    <w:rsid w:val="003B1545"/>
    <w:rsid w:val="003C035E"/>
    <w:rsid w:val="003C0A1E"/>
    <w:rsid w:val="003C3267"/>
    <w:rsid w:val="003C3B24"/>
    <w:rsid w:val="003C409D"/>
    <w:rsid w:val="003C5BA6"/>
    <w:rsid w:val="003D0C33"/>
    <w:rsid w:val="003D184C"/>
    <w:rsid w:val="003D21C2"/>
    <w:rsid w:val="003D4F12"/>
    <w:rsid w:val="003D5194"/>
    <w:rsid w:val="003D5B74"/>
    <w:rsid w:val="003D62AF"/>
    <w:rsid w:val="003E0025"/>
    <w:rsid w:val="003E02E6"/>
    <w:rsid w:val="003E0E9A"/>
    <w:rsid w:val="003E219D"/>
    <w:rsid w:val="003E4CF2"/>
    <w:rsid w:val="003E5BDD"/>
    <w:rsid w:val="003E68E5"/>
    <w:rsid w:val="003F0530"/>
    <w:rsid w:val="003F0DAD"/>
    <w:rsid w:val="003F0E85"/>
    <w:rsid w:val="003F2B68"/>
    <w:rsid w:val="003F39D3"/>
    <w:rsid w:val="003F41F3"/>
    <w:rsid w:val="003F76A6"/>
    <w:rsid w:val="003F7C71"/>
    <w:rsid w:val="0040355F"/>
    <w:rsid w:val="00404CB5"/>
    <w:rsid w:val="00405251"/>
    <w:rsid w:val="00410C55"/>
    <w:rsid w:val="00410D1F"/>
    <w:rsid w:val="0041604D"/>
    <w:rsid w:val="00416854"/>
    <w:rsid w:val="00417725"/>
    <w:rsid w:val="0041779A"/>
    <w:rsid w:val="00417B99"/>
    <w:rsid w:val="00420954"/>
    <w:rsid w:val="00423031"/>
    <w:rsid w:val="004243EA"/>
    <w:rsid w:val="00427CDA"/>
    <w:rsid w:val="00427D02"/>
    <w:rsid w:val="00432E9A"/>
    <w:rsid w:val="0043308A"/>
    <w:rsid w:val="00433B9E"/>
    <w:rsid w:val="004347ED"/>
    <w:rsid w:val="00437F26"/>
    <w:rsid w:val="00444097"/>
    <w:rsid w:val="00445487"/>
    <w:rsid w:val="00447283"/>
    <w:rsid w:val="00447506"/>
    <w:rsid w:val="00450923"/>
    <w:rsid w:val="004519B9"/>
    <w:rsid w:val="00454769"/>
    <w:rsid w:val="00455119"/>
    <w:rsid w:val="00456D58"/>
    <w:rsid w:val="00457CD6"/>
    <w:rsid w:val="004629E5"/>
    <w:rsid w:val="00462DF5"/>
    <w:rsid w:val="0046320E"/>
    <w:rsid w:val="0046480F"/>
    <w:rsid w:val="004651D7"/>
    <w:rsid w:val="00466991"/>
    <w:rsid w:val="00467E3C"/>
    <w:rsid w:val="0047064C"/>
    <w:rsid w:val="0047288B"/>
    <w:rsid w:val="00473C91"/>
    <w:rsid w:val="004743A9"/>
    <w:rsid w:val="00474D90"/>
    <w:rsid w:val="00477AFF"/>
    <w:rsid w:val="00480987"/>
    <w:rsid w:val="00481F0B"/>
    <w:rsid w:val="004826C0"/>
    <w:rsid w:val="004849FC"/>
    <w:rsid w:val="004850CD"/>
    <w:rsid w:val="00495BFE"/>
    <w:rsid w:val="00496383"/>
    <w:rsid w:val="00497B09"/>
    <w:rsid w:val="004A117C"/>
    <w:rsid w:val="004A3D4A"/>
    <w:rsid w:val="004A42E1"/>
    <w:rsid w:val="004B041A"/>
    <w:rsid w:val="004B0A2F"/>
    <w:rsid w:val="004B0F30"/>
    <w:rsid w:val="004B162C"/>
    <w:rsid w:val="004C0EF4"/>
    <w:rsid w:val="004C1B04"/>
    <w:rsid w:val="004C3DBE"/>
    <w:rsid w:val="004C4C3C"/>
    <w:rsid w:val="004C5C96"/>
    <w:rsid w:val="004C6CDA"/>
    <w:rsid w:val="004D06A4"/>
    <w:rsid w:val="004D0BB7"/>
    <w:rsid w:val="004D1912"/>
    <w:rsid w:val="004D60EA"/>
    <w:rsid w:val="004D7BC1"/>
    <w:rsid w:val="004E38FA"/>
    <w:rsid w:val="004E4A88"/>
    <w:rsid w:val="004E59D4"/>
    <w:rsid w:val="004E5A45"/>
    <w:rsid w:val="004E7190"/>
    <w:rsid w:val="004E79AC"/>
    <w:rsid w:val="004F1A81"/>
    <w:rsid w:val="004F225F"/>
    <w:rsid w:val="004F2ECD"/>
    <w:rsid w:val="004F3073"/>
    <w:rsid w:val="004F7BAF"/>
    <w:rsid w:val="00502CAC"/>
    <w:rsid w:val="00503A4C"/>
    <w:rsid w:val="00504AB6"/>
    <w:rsid w:val="00507558"/>
    <w:rsid w:val="00510838"/>
    <w:rsid w:val="0051226E"/>
    <w:rsid w:val="00515E46"/>
    <w:rsid w:val="005160D6"/>
    <w:rsid w:val="00516BC8"/>
    <w:rsid w:val="0052025A"/>
    <w:rsid w:val="00520B84"/>
    <w:rsid w:val="005218D9"/>
    <w:rsid w:val="00526D35"/>
    <w:rsid w:val="00530CB6"/>
    <w:rsid w:val="005311B8"/>
    <w:rsid w:val="005318D7"/>
    <w:rsid w:val="00532E47"/>
    <w:rsid w:val="00535348"/>
    <w:rsid w:val="0053538C"/>
    <w:rsid w:val="005354E2"/>
    <w:rsid w:val="00536186"/>
    <w:rsid w:val="00536826"/>
    <w:rsid w:val="00540583"/>
    <w:rsid w:val="005430A5"/>
    <w:rsid w:val="00543E32"/>
    <w:rsid w:val="00544CBB"/>
    <w:rsid w:val="00545629"/>
    <w:rsid w:val="00546F03"/>
    <w:rsid w:val="00547338"/>
    <w:rsid w:val="00550518"/>
    <w:rsid w:val="005511F2"/>
    <w:rsid w:val="005513EA"/>
    <w:rsid w:val="00551CCE"/>
    <w:rsid w:val="00552CD6"/>
    <w:rsid w:val="00554521"/>
    <w:rsid w:val="005557C9"/>
    <w:rsid w:val="00565B0C"/>
    <w:rsid w:val="00572327"/>
    <w:rsid w:val="0057315F"/>
    <w:rsid w:val="00574E93"/>
    <w:rsid w:val="00575DF1"/>
    <w:rsid w:val="00576104"/>
    <w:rsid w:val="005777EB"/>
    <w:rsid w:val="005779FE"/>
    <w:rsid w:val="00577E2B"/>
    <w:rsid w:val="00581081"/>
    <w:rsid w:val="005835CF"/>
    <w:rsid w:val="00585767"/>
    <w:rsid w:val="00590FC1"/>
    <w:rsid w:val="00592D66"/>
    <w:rsid w:val="00593598"/>
    <w:rsid w:val="00593CFD"/>
    <w:rsid w:val="005940BC"/>
    <w:rsid w:val="0059459D"/>
    <w:rsid w:val="00594A94"/>
    <w:rsid w:val="00594BA0"/>
    <w:rsid w:val="00596131"/>
    <w:rsid w:val="00597197"/>
    <w:rsid w:val="005A2F50"/>
    <w:rsid w:val="005A3588"/>
    <w:rsid w:val="005A4110"/>
    <w:rsid w:val="005A5368"/>
    <w:rsid w:val="005B272A"/>
    <w:rsid w:val="005B795C"/>
    <w:rsid w:val="005C440A"/>
    <w:rsid w:val="005C522F"/>
    <w:rsid w:val="005C53AB"/>
    <w:rsid w:val="005C5D5A"/>
    <w:rsid w:val="005C6284"/>
    <w:rsid w:val="005C67C8"/>
    <w:rsid w:val="005D0249"/>
    <w:rsid w:val="005D068A"/>
    <w:rsid w:val="005D075D"/>
    <w:rsid w:val="005D0FFD"/>
    <w:rsid w:val="005D24A2"/>
    <w:rsid w:val="005D38D0"/>
    <w:rsid w:val="005D3DF5"/>
    <w:rsid w:val="005D6E8C"/>
    <w:rsid w:val="005E02AE"/>
    <w:rsid w:val="005E0593"/>
    <w:rsid w:val="005E192B"/>
    <w:rsid w:val="005E29F6"/>
    <w:rsid w:val="005E2A6B"/>
    <w:rsid w:val="005E3503"/>
    <w:rsid w:val="005E4398"/>
    <w:rsid w:val="005E5376"/>
    <w:rsid w:val="005E5970"/>
    <w:rsid w:val="005F100C"/>
    <w:rsid w:val="005F1305"/>
    <w:rsid w:val="005F1F12"/>
    <w:rsid w:val="005F2734"/>
    <w:rsid w:val="005F68DA"/>
    <w:rsid w:val="005F6B30"/>
    <w:rsid w:val="005F75E6"/>
    <w:rsid w:val="005F7F7C"/>
    <w:rsid w:val="00600451"/>
    <w:rsid w:val="006014DD"/>
    <w:rsid w:val="006032F4"/>
    <w:rsid w:val="006039BC"/>
    <w:rsid w:val="00605AA2"/>
    <w:rsid w:val="0060773B"/>
    <w:rsid w:val="00607D94"/>
    <w:rsid w:val="006111E2"/>
    <w:rsid w:val="0061215D"/>
    <w:rsid w:val="006145D7"/>
    <w:rsid w:val="006157B5"/>
    <w:rsid w:val="00617AE2"/>
    <w:rsid w:val="006233C3"/>
    <w:rsid w:val="00626EE8"/>
    <w:rsid w:val="00626FC6"/>
    <w:rsid w:val="0062700D"/>
    <w:rsid w:val="00627355"/>
    <w:rsid w:val="006276DE"/>
    <w:rsid w:val="00627C16"/>
    <w:rsid w:val="006303B4"/>
    <w:rsid w:val="00630DFB"/>
    <w:rsid w:val="006331A1"/>
    <w:rsid w:val="00633CEB"/>
    <w:rsid w:val="00633D3D"/>
    <w:rsid w:val="00633F3A"/>
    <w:rsid w:val="006341CC"/>
    <w:rsid w:val="0064098A"/>
    <w:rsid w:val="00641703"/>
    <w:rsid w:val="006431A6"/>
    <w:rsid w:val="00643534"/>
    <w:rsid w:val="006459F6"/>
    <w:rsid w:val="006501AD"/>
    <w:rsid w:val="00651BFA"/>
    <w:rsid w:val="00651F37"/>
    <w:rsid w:val="006533B3"/>
    <w:rsid w:val="006560D5"/>
    <w:rsid w:val="006567E3"/>
    <w:rsid w:val="00656A3E"/>
    <w:rsid w:val="00657ED0"/>
    <w:rsid w:val="00662A8C"/>
    <w:rsid w:val="0066303D"/>
    <w:rsid w:val="00663A80"/>
    <w:rsid w:val="00664B09"/>
    <w:rsid w:val="00664DAA"/>
    <w:rsid w:val="00665A4B"/>
    <w:rsid w:val="006663D7"/>
    <w:rsid w:val="006720BF"/>
    <w:rsid w:val="006731FE"/>
    <w:rsid w:val="0067422A"/>
    <w:rsid w:val="006747B5"/>
    <w:rsid w:val="00674B10"/>
    <w:rsid w:val="00674B50"/>
    <w:rsid w:val="0067674C"/>
    <w:rsid w:val="00676D82"/>
    <w:rsid w:val="00677C5C"/>
    <w:rsid w:val="00677D81"/>
    <w:rsid w:val="00685B3A"/>
    <w:rsid w:val="0068765B"/>
    <w:rsid w:val="0068792B"/>
    <w:rsid w:val="00692E2A"/>
    <w:rsid w:val="00693A40"/>
    <w:rsid w:val="00693B7A"/>
    <w:rsid w:val="00694EE1"/>
    <w:rsid w:val="00695177"/>
    <w:rsid w:val="006960CA"/>
    <w:rsid w:val="006A1571"/>
    <w:rsid w:val="006A1ACF"/>
    <w:rsid w:val="006A6A31"/>
    <w:rsid w:val="006A76F2"/>
    <w:rsid w:val="006B108C"/>
    <w:rsid w:val="006B231E"/>
    <w:rsid w:val="006B379D"/>
    <w:rsid w:val="006B508C"/>
    <w:rsid w:val="006B6C8B"/>
    <w:rsid w:val="006C245C"/>
    <w:rsid w:val="006C3DDA"/>
    <w:rsid w:val="006C3F48"/>
    <w:rsid w:val="006C4EA0"/>
    <w:rsid w:val="006C5DAA"/>
    <w:rsid w:val="006C7ABF"/>
    <w:rsid w:val="006D0298"/>
    <w:rsid w:val="006D0DB3"/>
    <w:rsid w:val="006D3277"/>
    <w:rsid w:val="006D7EFB"/>
    <w:rsid w:val="006E0679"/>
    <w:rsid w:val="006E0A61"/>
    <w:rsid w:val="006E3788"/>
    <w:rsid w:val="006E5810"/>
    <w:rsid w:val="006E6672"/>
    <w:rsid w:val="006E6722"/>
    <w:rsid w:val="006E722F"/>
    <w:rsid w:val="006F0369"/>
    <w:rsid w:val="006F0599"/>
    <w:rsid w:val="006F10F1"/>
    <w:rsid w:val="006F2EB9"/>
    <w:rsid w:val="006F7D06"/>
    <w:rsid w:val="007027B9"/>
    <w:rsid w:val="00702D8B"/>
    <w:rsid w:val="007034C1"/>
    <w:rsid w:val="0070776D"/>
    <w:rsid w:val="00707CB1"/>
    <w:rsid w:val="00710C27"/>
    <w:rsid w:val="00712490"/>
    <w:rsid w:val="00713D8F"/>
    <w:rsid w:val="00713EA8"/>
    <w:rsid w:val="00715E88"/>
    <w:rsid w:val="00716281"/>
    <w:rsid w:val="007202B7"/>
    <w:rsid w:val="007236F0"/>
    <w:rsid w:val="0072508B"/>
    <w:rsid w:val="00731ADF"/>
    <w:rsid w:val="00732257"/>
    <w:rsid w:val="00734CAA"/>
    <w:rsid w:val="00734ECD"/>
    <w:rsid w:val="00736583"/>
    <w:rsid w:val="0073731E"/>
    <w:rsid w:val="0073798E"/>
    <w:rsid w:val="007439B5"/>
    <w:rsid w:val="00746E7C"/>
    <w:rsid w:val="0075473A"/>
    <w:rsid w:val="00755106"/>
    <w:rsid w:val="0075533C"/>
    <w:rsid w:val="007553EF"/>
    <w:rsid w:val="00757581"/>
    <w:rsid w:val="00757F9E"/>
    <w:rsid w:val="00760689"/>
    <w:rsid w:val="007608D0"/>
    <w:rsid w:val="007611A0"/>
    <w:rsid w:val="007658A0"/>
    <w:rsid w:val="00765C91"/>
    <w:rsid w:val="00767B86"/>
    <w:rsid w:val="00767F4A"/>
    <w:rsid w:val="00771778"/>
    <w:rsid w:val="00771992"/>
    <w:rsid w:val="00772484"/>
    <w:rsid w:val="007765C3"/>
    <w:rsid w:val="00777AB3"/>
    <w:rsid w:val="007817B9"/>
    <w:rsid w:val="00783907"/>
    <w:rsid w:val="007849FB"/>
    <w:rsid w:val="0078729B"/>
    <w:rsid w:val="007876E4"/>
    <w:rsid w:val="00787EBD"/>
    <w:rsid w:val="00790E24"/>
    <w:rsid w:val="00796D3F"/>
    <w:rsid w:val="007A0608"/>
    <w:rsid w:val="007A0A16"/>
    <w:rsid w:val="007A1683"/>
    <w:rsid w:val="007A1C46"/>
    <w:rsid w:val="007A36F8"/>
    <w:rsid w:val="007A371E"/>
    <w:rsid w:val="007A5825"/>
    <w:rsid w:val="007A5C12"/>
    <w:rsid w:val="007A5C93"/>
    <w:rsid w:val="007A7AF6"/>
    <w:rsid w:val="007A7CB0"/>
    <w:rsid w:val="007A7DFE"/>
    <w:rsid w:val="007B0BB1"/>
    <w:rsid w:val="007B15EA"/>
    <w:rsid w:val="007B4CB7"/>
    <w:rsid w:val="007B4E28"/>
    <w:rsid w:val="007B68A3"/>
    <w:rsid w:val="007C2541"/>
    <w:rsid w:val="007C2724"/>
    <w:rsid w:val="007C33BB"/>
    <w:rsid w:val="007C3ABB"/>
    <w:rsid w:val="007C7E8C"/>
    <w:rsid w:val="007D37A9"/>
    <w:rsid w:val="007D5431"/>
    <w:rsid w:val="007D66A8"/>
    <w:rsid w:val="007D684F"/>
    <w:rsid w:val="007D773D"/>
    <w:rsid w:val="007E003F"/>
    <w:rsid w:val="007E3F47"/>
    <w:rsid w:val="007E590C"/>
    <w:rsid w:val="007E7915"/>
    <w:rsid w:val="007F07CC"/>
    <w:rsid w:val="007F208F"/>
    <w:rsid w:val="007F2B4D"/>
    <w:rsid w:val="00800B11"/>
    <w:rsid w:val="00800E35"/>
    <w:rsid w:val="00802E72"/>
    <w:rsid w:val="00804226"/>
    <w:rsid w:val="008057F5"/>
    <w:rsid w:val="00805F1D"/>
    <w:rsid w:val="00813DEB"/>
    <w:rsid w:val="008143E8"/>
    <w:rsid w:val="0081549F"/>
    <w:rsid w:val="008154C1"/>
    <w:rsid w:val="008164F2"/>
    <w:rsid w:val="00817081"/>
    <w:rsid w:val="00817BFB"/>
    <w:rsid w:val="00821395"/>
    <w:rsid w:val="00826AFE"/>
    <w:rsid w:val="0082749D"/>
    <w:rsid w:val="00830E26"/>
    <w:rsid w:val="00841DE8"/>
    <w:rsid w:val="0084222C"/>
    <w:rsid w:val="00843576"/>
    <w:rsid w:val="00843B64"/>
    <w:rsid w:val="00845EDF"/>
    <w:rsid w:val="008470BD"/>
    <w:rsid w:val="008478FC"/>
    <w:rsid w:val="00852C9F"/>
    <w:rsid w:val="00853C21"/>
    <w:rsid w:val="008552E7"/>
    <w:rsid w:val="00860BE1"/>
    <w:rsid w:val="008625FE"/>
    <w:rsid w:val="008639D5"/>
    <w:rsid w:val="00864736"/>
    <w:rsid w:val="00864D9D"/>
    <w:rsid w:val="008662E3"/>
    <w:rsid w:val="00867182"/>
    <w:rsid w:val="00867BFF"/>
    <w:rsid w:val="00872BA4"/>
    <w:rsid w:val="008748F7"/>
    <w:rsid w:val="00880783"/>
    <w:rsid w:val="0088480A"/>
    <w:rsid w:val="00885DE8"/>
    <w:rsid w:val="00887335"/>
    <w:rsid w:val="0088757A"/>
    <w:rsid w:val="00887F3C"/>
    <w:rsid w:val="00890320"/>
    <w:rsid w:val="008907B1"/>
    <w:rsid w:val="0089411D"/>
    <w:rsid w:val="008943F3"/>
    <w:rsid w:val="00895560"/>
    <w:rsid w:val="008957DD"/>
    <w:rsid w:val="00896936"/>
    <w:rsid w:val="00897D98"/>
    <w:rsid w:val="008A26B4"/>
    <w:rsid w:val="008A287B"/>
    <w:rsid w:val="008A2983"/>
    <w:rsid w:val="008A5368"/>
    <w:rsid w:val="008A5E17"/>
    <w:rsid w:val="008A6DF2"/>
    <w:rsid w:val="008A7807"/>
    <w:rsid w:val="008B0D6B"/>
    <w:rsid w:val="008B3832"/>
    <w:rsid w:val="008B4A30"/>
    <w:rsid w:val="008B4BD4"/>
    <w:rsid w:val="008B4CC9"/>
    <w:rsid w:val="008B7045"/>
    <w:rsid w:val="008B765E"/>
    <w:rsid w:val="008C02AB"/>
    <w:rsid w:val="008C13F0"/>
    <w:rsid w:val="008C1B8B"/>
    <w:rsid w:val="008C223E"/>
    <w:rsid w:val="008C38EA"/>
    <w:rsid w:val="008C5817"/>
    <w:rsid w:val="008C7AA7"/>
    <w:rsid w:val="008D00A9"/>
    <w:rsid w:val="008D1CDE"/>
    <w:rsid w:val="008D3AE0"/>
    <w:rsid w:val="008D4CDA"/>
    <w:rsid w:val="008D610D"/>
    <w:rsid w:val="008D65F1"/>
    <w:rsid w:val="008D6634"/>
    <w:rsid w:val="008D6DEE"/>
    <w:rsid w:val="008D7C99"/>
    <w:rsid w:val="008E0FCB"/>
    <w:rsid w:val="008E2121"/>
    <w:rsid w:val="008F1143"/>
    <w:rsid w:val="008F236F"/>
    <w:rsid w:val="008F2547"/>
    <w:rsid w:val="008F3345"/>
    <w:rsid w:val="008F4590"/>
    <w:rsid w:val="008F6E21"/>
    <w:rsid w:val="0090158D"/>
    <w:rsid w:val="009026B1"/>
    <w:rsid w:val="00905CB8"/>
    <w:rsid w:val="00905DCB"/>
    <w:rsid w:val="009060B4"/>
    <w:rsid w:val="009065E8"/>
    <w:rsid w:val="00907B99"/>
    <w:rsid w:val="00907D78"/>
    <w:rsid w:val="00910F33"/>
    <w:rsid w:val="0091253B"/>
    <w:rsid w:val="00915D25"/>
    <w:rsid w:val="00915E2C"/>
    <w:rsid w:val="00916D08"/>
    <w:rsid w:val="0092178C"/>
    <w:rsid w:val="00923AC0"/>
    <w:rsid w:val="0092493F"/>
    <w:rsid w:val="00930B88"/>
    <w:rsid w:val="0093283B"/>
    <w:rsid w:val="00933152"/>
    <w:rsid w:val="009344FE"/>
    <w:rsid w:val="009362E6"/>
    <w:rsid w:val="009362F8"/>
    <w:rsid w:val="009369D9"/>
    <w:rsid w:val="009378DC"/>
    <w:rsid w:val="00940DCC"/>
    <w:rsid w:val="0094179A"/>
    <w:rsid w:val="0094244B"/>
    <w:rsid w:val="0094459E"/>
    <w:rsid w:val="00944DBC"/>
    <w:rsid w:val="0095076B"/>
    <w:rsid w:val="00950977"/>
    <w:rsid w:val="00950ADB"/>
    <w:rsid w:val="0095118F"/>
    <w:rsid w:val="00951A7B"/>
    <w:rsid w:val="009564A6"/>
    <w:rsid w:val="00956807"/>
    <w:rsid w:val="009612FA"/>
    <w:rsid w:val="00961A33"/>
    <w:rsid w:val="00962413"/>
    <w:rsid w:val="009628B9"/>
    <w:rsid w:val="00964160"/>
    <w:rsid w:val="00967409"/>
    <w:rsid w:val="00967621"/>
    <w:rsid w:val="00967E6A"/>
    <w:rsid w:val="009704B8"/>
    <w:rsid w:val="00980797"/>
    <w:rsid w:val="0098237A"/>
    <w:rsid w:val="00983335"/>
    <w:rsid w:val="00991714"/>
    <w:rsid w:val="00991772"/>
    <w:rsid w:val="0099344E"/>
    <w:rsid w:val="009935AC"/>
    <w:rsid w:val="00995259"/>
    <w:rsid w:val="009964C2"/>
    <w:rsid w:val="009A0500"/>
    <w:rsid w:val="009A3623"/>
    <w:rsid w:val="009A6054"/>
    <w:rsid w:val="009A6663"/>
    <w:rsid w:val="009A7837"/>
    <w:rsid w:val="009A7E37"/>
    <w:rsid w:val="009B3AC6"/>
    <w:rsid w:val="009B4A0F"/>
    <w:rsid w:val="009B584E"/>
    <w:rsid w:val="009B5A42"/>
    <w:rsid w:val="009B734E"/>
    <w:rsid w:val="009C0B1C"/>
    <w:rsid w:val="009C0FEC"/>
    <w:rsid w:val="009C11D2"/>
    <w:rsid w:val="009C28E5"/>
    <w:rsid w:val="009C39B6"/>
    <w:rsid w:val="009C4E7B"/>
    <w:rsid w:val="009C6A2F"/>
    <w:rsid w:val="009C6C70"/>
    <w:rsid w:val="009C6CB3"/>
    <w:rsid w:val="009C70B9"/>
    <w:rsid w:val="009C7412"/>
    <w:rsid w:val="009C7BE3"/>
    <w:rsid w:val="009D0411"/>
    <w:rsid w:val="009D0922"/>
    <w:rsid w:val="009D0B63"/>
    <w:rsid w:val="009D361C"/>
    <w:rsid w:val="009D3755"/>
    <w:rsid w:val="009E1A50"/>
    <w:rsid w:val="009E2B39"/>
    <w:rsid w:val="009E307E"/>
    <w:rsid w:val="009E339A"/>
    <w:rsid w:val="009E346C"/>
    <w:rsid w:val="009E47E3"/>
    <w:rsid w:val="009E4C4B"/>
    <w:rsid w:val="009F26DD"/>
    <w:rsid w:val="009F2F76"/>
    <w:rsid w:val="009F7273"/>
    <w:rsid w:val="00A01988"/>
    <w:rsid w:val="00A03A4A"/>
    <w:rsid w:val="00A046AB"/>
    <w:rsid w:val="00A072BB"/>
    <w:rsid w:val="00A07870"/>
    <w:rsid w:val="00A07F19"/>
    <w:rsid w:val="00A131C3"/>
    <w:rsid w:val="00A1348D"/>
    <w:rsid w:val="00A142D1"/>
    <w:rsid w:val="00A1489E"/>
    <w:rsid w:val="00A154C9"/>
    <w:rsid w:val="00A20877"/>
    <w:rsid w:val="00A232EE"/>
    <w:rsid w:val="00A27480"/>
    <w:rsid w:val="00A3001C"/>
    <w:rsid w:val="00A30EC4"/>
    <w:rsid w:val="00A32177"/>
    <w:rsid w:val="00A34001"/>
    <w:rsid w:val="00A34685"/>
    <w:rsid w:val="00A3684E"/>
    <w:rsid w:val="00A368D4"/>
    <w:rsid w:val="00A4175F"/>
    <w:rsid w:val="00A44411"/>
    <w:rsid w:val="00A45A28"/>
    <w:rsid w:val="00A469FA"/>
    <w:rsid w:val="00A473FE"/>
    <w:rsid w:val="00A4771A"/>
    <w:rsid w:val="00A5015E"/>
    <w:rsid w:val="00A50E94"/>
    <w:rsid w:val="00A51190"/>
    <w:rsid w:val="00A52899"/>
    <w:rsid w:val="00A53B8B"/>
    <w:rsid w:val="00A54165"/>
    <w:rsid w:val="00A55462"/>
    <w:rsid w:val="00A55B01"/>
    <w:rsid w:val="00A56B5B"/>
    <w:rsid w:val="00A603FF"/>
    <w:rsid w:val="00A6202F"/>
    <w:rsid w:val="00A63A06"/>
    <w:rsid w:val="00A657DD"/>
    <w:rsid w:val="00A666A6"/>
    <w:rsid w:val="00A675FD"/>
    <w:rsid w:val="00A714F5"/>
    <w:rsid w:val="00A715B0"/>
    <w:rsid w:val="00A71DC4"/>
    <w:rsid w:val="00A72437"/>
    <w:rsid w:val="00A72720"/>
    <w:rsid w:val="00A7304F"/>
    <w:rsid w:val="00A74410"/>
    <w:rsid w:val="00A777CE"/>
    <w:rsid w:val="00A80611"/>
    <w:rsid w:val="00A8190C"/>
    <w:rsid w:val="00A82A4B"/>
    <w:rsid w:val="00A82CAA"/>
    <w:rsid w:val="00A84B15"/>
    <w:rsid w:val="00A84F2E"/>
    <w:rsid w:val="00A87016"/>
    <w:rsid w:val="00A8762E"/>
    <w:rsid w:val="00A9067B"/>
    <w:rsid w:val="00A9510A"/>
    <w:rsid w:val="00A9523E"/>
    <w:rsid w:val="00A96B32"/>
    <w:rsid w:val="00A96BBD"/>
    <w:rsid w:val="00A9765A"/>
    <w:rsid w:val="00AA0606"/>
    <w:rsid w:val="00AA2974"/>
    <w:rsid w:val="00AA68FD"/>
    <w:rsid w:val="00AA7DEE"/>
    <w:rsid w:val="00AB19E6"/>
    <w:rsid w:val="00AB1F69"/>
    <w:rsid w:val="00AB2557"/>
    <w:rsid w:val="00AB50EF"/>
    <w:rsid w:val="00AB5340"/>
    <w:rsid w:val="00AB5A30"/>
    <w:rsid w:val="00AB70FF"/>
    <w:rsid w:val="00AB7404"/>
    <w:rsid w:val="00AB7C2E"/>
    <w:rsid w:val="00AC010E"/>
    <w:rsid w:val="00AC01CC"/>
    <w:rsid w:val="00AC16B8"/>
    <w:rsid w:val="00AC2A99"/>
    <w:rsid w:val="00AC2F2C"/>
    <w:rsid w:val="00AC659F"/>
    <w:rsid w:val="00AC7117"/>
    <w:rsid w:val="00AC7C96"/>
    <w:rsid w:val="00AD62C6"/>
    <w:rsid w:val="00AD773D"/>
    <w:rsid w:val="00AE1435"/>
    <w:rsid w:val="00AE237D"/>
    <w:rsid w:val="00AE2A3D"/>
    <w:rsid w:val="00AE2AEB"/>
    <w:rsid w:val="00AE4AE5"/>
    <w:rsid w:val="00AE502A"/>
    <w:rsid w:val="00AE6A2C"/>
    <w:rsid w:val="00AE6AF6"/>
    <w:rsid w:val="00AF08B3"/>
    <w:rsid w:val="00AF0DF7"/>
    <w:rsid w:val="00AF1418"/>
    <w:rsid w:val="00AF2B49"/>
    <w:rsid w:val="00AF38E6"/>
    <w:rsid w:val="00AF5FDB"/>
    <w:rsid w:val="00AF6F0D"/>
    <w:rsid w:val="00AF7C07"/>
    <w:rsid w:val="00B021A7"/>
    <w:rsid w:val="00B02A79"/>
    <w:rsid w:val="00B04E52"/>
    <w:rsid w:val="00B06536"/>
    <w:rsid w:val="00B06749"/>
    <w:rsid w:val="00B07472"/>
    <w:rsid w:val="00B110E7"/>
    <w:rsid w:val="00B11E05"/>
    <w:rsid w:val="00B1216C"/>
    <w:rsid w:val="00B145F5"/>
    <w:rsid w:val="00B17043"/>
    <w:rsid w:val="00B20091"/>
    <w:rsid w:val="00B20750"/>
    <w:rsid w:val="00B22C93"/>
    <w:rsid w:val="00B25646"/>
    <w:rsid w:val="00B27589"/>
    <w:rsid w:val="00B27CE0"/>
    <w:rsid w:val="00B309C9"/>
    <w:rsid w:val="00B31AF5"/>
    <w:rsid w:val="00B32831"/>
    <w:rsid w:val="00B332D3"/>
    <w:rsid w:val="00B33455"/>
    <w:rsid w:val="00B34ADE"/>
    <w:rsid w:val="00B35D9E"/>
    <w:rsid w:val="00B365F0"/>
    <w:rsid w:val="00B37644"/>
    <w:rsid w:val="00B37EF9"/>
    <w:rsid w:val="00B405B7"/>
    <w:rsid w:val="00B42B68"/>
    <w:rsid w:val="00B43C26"/>
    <w:rsid w:val="00B45E6D"/>
    <w:rsid w:val="00B4745A"/>
    <w:rsid w:val="00B52222"/>
    <w:rsid w:val="00B523A2"/>
    <w:rsid w:val="00B5412F"/>
    <w:rsid w:val="00B54FE7"/>
    <w:rsid w:val="00B56594"/>
    <w:rsid w:val="00B57446"/>
    <w:rsid w:val="00B57C47"/>
    <w:rsid w:val="00B60995"/>
    <w:rsid w:val="00B61611"/>
    <w:rsid w:val="00B62357"/>
    <w:rsid w:val="00B66901"/>
    <w:rsid w:val="00B669F5"/>
    <w:rsid w:val="00B70B28"/>
    <w:rsid w:val="00B716A3"/>
    <w:rsid w:val="00B71E6D"/>
    <w:rsid w:val="00B72070"/>
    <w:rsid w:val="00B7242A"/>
    <w:rsid w:val="00B726A0"/>
    <w:rsid w:val="00B72B33"/>
    <w:rsid w:val="00B73C3B"/>
    <w:rsid w:val="00B744B4"/>
    <w:rsid w:val="00B7581F"/>
    <w:rsid w:val="00B779E1"/>
    <w:rsid w:val="00B83946"/>
    <w:rsid w:val="00B859A3"/>
    <w:rsid w:val="00B85DC0"/>
    <w:rsid w:val="00B87D4A"/>
    <w:rsid w:val="00B902CF"/>
    <w:rsid w:val="00B914E5"/>
    <w:rsid w:val="00B91EE1"/>
    <w:rsid w:val="00B9218A"/>
    <w:rsid w:val="00B9249B"/>
    <w:rsid w:val="00B928B6"/>
    <w:rsid w:val="00B93876"/>
    <w:rsid w:val="00B94B87"/>
    <w:rsid w:val="00B963E0"/>
    <w:rsid w:val="00BA0090"/>
    <w:rsid w:val="00BA03FA"/>
    <w:rsid w:val="00BA1A67"/>
    <w:rsid w:val="00BA1CA4"/>
    <w:rsid w:val="00BA2C75"/>
    <w:rsid w:val="00BA6632"/>
    <w:rsid w:val="00BB0394"/>
    <w:rsid w:val="00BB0AD5"/>
    <w:rsid w:val="00BB2CC2"/>
    <w:rsid w:val="00BB39BF"/>
    <w:rsid w:val="00BB49DE"/>
    <w:rsid w:val="00BB541B"/>
    <w:rsid w:val="00BB554C"/>
    <w:rsid w:val="00BC0455"/>
    <w:rsid w:val="00BC07FE"/>
    <w:rsid w:val="00BC44E2"/>
    <w:rsid w:val="00BC55C0"/>
    <w:rsid w:val="00BC66C5"/>
    <w:rsid w:val="00BD0163"/>
    <w:rsid w:val="00BD159E"/>
    <w:rsid w:val="00BD1B72"/>
    <w:rsid w:val="00BD326C"/>
    <w:rsid w:val="00BD383E"/>
    <w:rsid w:val="00BD52B7"/>
    <w:rsid w:val="00BD7BEA"/>
    <w:rsid w:val="00BE1789"/>
    <w:rsid w:val="00BE26F1"/>
    <w:rsid w:val="00BE4D2A"/>
    <w:rsid w:val="00BE5B5F"/>
    <w:rsid w:val="00BF03CD"/>
    <w:rsid w:val="00BF17B1"/>
    <w:rsid w:val="00BF2803"/>
    <w:rsid w:val="00BF46D4"/>
    <w:rsid w:val="00BF5384"/>
    <w:rsid w:val="00BF57A8"/>
    <w:rsid w:val="00C01AC8"/>
    <w:rsid w:val="00C022FE"/>
    <w:rsid w:val="00C06EC2"/>
    <w:rsid w:val="00C07EC7"/>
    <w:rsid w:val="00C10A88"/>
    <w:rsid w:val="00C1409A"/>
    <w:rsid w:val="00C15578"/>
    <w:rsid w:val="00C16311"/>
    <w:rsid w:val="00C17294"/>
    <w:rsid w:val="00C20C2B"/>
    <w:rsid w:val="00C21B56"/>
    <w:rsid w:val="00C25278"/>
    <w:rsid w:val="00C26F55"/>
    <w:rsid w:val="00C27355"/>
    <w:rsid w:val="00C30C63"/>
    <w:rsid w:val="00C32B37"/>
    <w:rsid w:val="00C32FE1"/>
    <w:rsid w:val="00C34174"/>
    <w:rsid w:val="00C34E24"/>
    <w:rsid w:val="00C35B20"/>
    <w:rsid w:val="00C36B8B"/>
    <w:rsid w:val="00C41313"/>
    <w:rsid w:val="00C429D8"/>
    <w:rsid w:val="00C42F1B"/>
    <w:rsid w:val="00C441FE"/>
    <w:rsid w:val="00C46D95"/>
    <w:rsid w:val="00C47DBF"/>
    <w:rsid w:val="00C47EB9"/>
    <w:rsid w:val="00C52B21"/>
    <w:rsid w:val="00C53666"/>
    <w:rsid w:val="00C55245"/>
    <w:rsid w:val="00C552FF"/>
    <w:rsid w:val="00C558DA"/>
    <w:rsid w:val="00C55AF3"/>
    <w:rsid w:val="00C56E94"/>
    <w:rsid w:val="00C57E8B"/>
    <w:rsid w:val="00C60713"/>
    <w:rsid w:val="00C6095E"/>
    <w:rsid w:val="00C62212"/>
    <w:rsid w:val="00C62E9F"/>
    <w:rsid w:val="00C65C5D"/>
    <w:rsid w:val="00C67A2F"/>
    <w:rsid w:val="00C70B49"/>
    <w:rsid w:val="00C7188F"/>
    <w:rsid w:val="00C75C7C"/>
    <w:rsid w:val="00C775FE"/>
    <w:rsid w:val="00C77FBB"/>
    <w:rsid w:val="00C80426"/>
    <w:rsid w:val="00C81951"/>
    <w:rsid w:val="00C823E2"/>
    <w:rsid w:val="00C8289A"/>
    <w:rsid w:val="00C82E05"/>
    <w:rsid w:val="00C83A8F"/>
    <w:rsid w:val="00C84759"/>
    <w:rsid w:val="00C86602"/>
    <w:rsid w:val="00C8755D"/>
    <w:rsid w:val="00C90718"/>
    <w:rsid w:val="00C97578"/>
    <w:rsid w:val="00C97B13"/>
    <w:rsid w:val="00CA027A"/>
    <w:rsid w:val="00CA0463"/>
    <w:rsid w:val="00CA4D23"/>
    <w:rsid w:val="00CA6C7F"/>
    <w:rsid w:val="00CA78AF"/>
    <w:rsid w:val="00CB00AC"/>
    <w:rsid w:val="00CB192B"/>
    <w:rsid w:val="00CB5B42"/>
    <w:rsid w:val="00CB5FB7"/>
    <w:rsid w:val="00CB6459"/>
    <w:rsid w:val="00CB6F8C"/>
    <w:rsid w:val="00CC0260"/>
    <w:rsid w:val="00CC0C59"/>
    <w:rsid w:val="00CC109A"/>
    <w:rsid w:val="00CC10A6"/>
    <w:rsid w:val="00CC1907"/>
    <w:rsid w:val="00CC4481"/>
    <w:rsid w:val="00CC6FDF"/>
    <w:rsid w:val="00CC755B"/>
    <w:rsid w:val="00CC78F6"/>
    <w:rsid w:val="00CC7FF4"/>
    <w:rsid w:val="00CD5EB8"/>
    <w:rsid w:val="00CD6AC7"/>
    <w:rsid w:val="00CD7044"/>
    <w:rsid w:val="00CE08B9"/>
    <w:rsid w:val="00CE2416"/>
    <w:rsid w:val="00CE524C"/>
    <w:rsid w:val="00CF141F"/>
    <w:rsid w:val="00CF3337"/>
    <w:rsid w:val="00CF4777"/>
    <w:rsid w:val="00CF50D8"/>
    <w:rsid w:val="00CF51A2"/>
    <w:rsid w:val="00CF5A39"/>
    <w:rsid w:val="00CF5AF8"/>
    <w:rsid w:val="00CF69D1"/>
    <w:rsid w:val="00CF7A1D"/>
    <w:rsid w:val="00D02539"/>
    <w:rsid w:val="00D048A3"/>
    <w:rsid w:val="00D067B4"/>
    <w:rsid w:val="00D067BB"/>
    <w:rsid w:val="00D070CC"/>
    <w:rsid w:val="00D11D53"/>
    <w:rsid w:val="00D12A18"/>
    <w:rsid w:val="00D1352A"/>
    <w:rsid w:val="00D13EDE"/>
    <w:rsid w:val="00D14161"/>
    <w:rsid w:val="00D14CB7"/>
    <w:rsid w:val="00D169AF"/>
    <w:rsid w:val="00D175F2"/>
    <w:rsid w:val="00D17DA8"/>
    <w:rsid w:val="00D22087"/>
    <w:rsid w:val="00D2480D"/>
    <w:rsid w:val="00D25249"/>
    <w:rsid w:val="00D255A7"/>
    <w:rsid w:val="00D3091D"/>
    <w:rsid w:val="00D30CB0"/>
    <w:rsid w:val="00D34648"/>
    <w:rsid w:val="00D34EEC"/>
    <w:rsid w:val="00D34EF4"/>
    <w:rsid w:val="00D35E4B"/>
    <w:rsid w:val="00D415CD"/>
    <w:rsid w:val="00D424F9"/>
    <w:rsid w:val="00D42CC1"/>
    <w:rsid w:val="00D43A14"/>
    <w:rsid w:val="00D44111"/>
    <w:rsid w:val="00D44172"/>
    <w:rsid w:val="00D45800"/>
    <w:rsid w:val="00D50A04"/>
    <w:rsid w:val="00D524E3"/>
    <w:rsid w:val="00D526D8"/>
    <w:rsid w:val="00D5554F"/>
    <w:rsid w:val="00D5673A"/>
    <w:rsid w:val="00D56FF5"/>
    <w:rsid w:val="00D6242D"/>
    <w:rsid w:val="00D63B8C"/>
    <w:rsid w:val="00D641BF"/>
    <w:rsid w:val="00D652C5"/>
    <w:rsid w:val="00D6644E"/>
    <w:rsid w:val="00D67494"/>
    <w:rsid w:val="00D712FD"/>
    <w:rsid w:val="00D722F5"/>
    <w:rsid w:val="00D72CB6"/>
    <w:rsid w:val="00D739CC"/>
    <w:rsid w:val="00D74014"/>
    <w:rsid w:val="00D7728B"/>
    <w:rsid w:val="00D807AA"/>
    <w:rsid w:val="00D8093D"/>
    <w:rsid w:val="00D8108C"/>
    <w:rsid w:val="00D812D0"/>
    <w:rsid w:val="00D81A6D"/>
    <w:rsid w:val="00D82F28"/>
    <w:rsid w:val="00D84193"/>
    <w:rsid w:val="00D842AE"/>
    <w:rsid w:val="00D855B9"/>
    <w:rsid w:val="00D904C9"/>
    <w:rsid w:val="00D9211C"/>
    <w:rsid w:val="00D92617"/>
    <w:rsid w:val="00D92DE0"/>
    <w:rsid w:val="00D92FEF"/>
    <w:rsid w:val="00D93508"/>
    <w:rsid w:val="00D93A0F"/>
    <w:rsid w:val="00D95FDF"/>
    <w:rsid w:val="00D96D6D"/>
    <w:rsid w:val="00D97357"/>
    <w:rsid w:val="00DA0C99"/>
    <w:rsid w:val="00DA1BCA"/>
    <w:rsid w:val="00DA35B8"/>
    <w:rsid w:val="00DA386C"/>
    <w:rsid w:val="00DA3FFA"/>
    <w:rsid w:val="00DA45BF"/>
    <w:rsid w:val="00DA4E76"/>
    <w:rsid w:val="00DA6913"/>
    <w:rsid w:val="00DA7299"/>
    <w:rsid w:val="00DA7A1F"/>
    <w:rsid w:val="00DB0EAA"/>
    <w:rsid w:val="00DB31D8"/>
    <w:rsid w:val="00DB36B7"/>
    <w:rsid w:val="00DB3E23"/>
    <w:rsid w:val="00DC0DE3"/>
    <w:rsid w:val="00DC1251"/>
    <w:rsid w:val="00DC1800"/>
    <w:rsid w:val="00DC2111"/>
    <w:rsid w:val="00DC46FF"/>
    <w:rsid w:val="00DC5254"/>
    <w:rsid w:val="00DC68C6"/>
    <w:rsid w:val="00DC71B4"/>
    <w:rsid w:val="00DC7793"/>
    <w:rsid w:val="00DD1A4F"/>
    <w:rsid w:val="00DD2207"/>
    <w:rsid w:val="00DD3107"/>
    <w:rsid w:val="00DD3298"/>
    <w:rsid w:val="00DD3E3B"/>
    <w:rsid w:val="00DD5954"/>
    <w:rsid w:val="00DD5EFF"/>
    <w:rsid w:val="00DD79A0"/>
    <w:rsid w:val="00DD7C2C"/>
    <w:rsid w:val="00DE2909"/>
    <w:rsid w:val="00DE401C"/>
    <w:rsid w:val="00DE6E55"/>
    <w:rsid w:val="00DF1B75"/>
    <w:rsid w:val="00DF359B"/>
    <w:rsid w:val="00DF5660"/>
    <w:rsid w:val="00DF7DFA"/>
    <w:rsid w:val="00E0574F"/>
    <w:rsid w:val="00E06797"/>
    <w:rsid w:val="00E06981"/>
    <w:rsid w:val="00E06E2B"/>
    <w:rsid w:val="00E122BC"/>
    <w:rsid w:val="00E1265B"/>
    <w:rsid w:val="00E13775"/>
    <w:rsid w:val="00E13B48"/>
    <w:rsid w:val="00E1404F"/>
    <w:rsid w:val="00E14308"/>
    <w:rsid w:val="00E17E84"/>
    <w:rsid w:val="00E2041E"/>
    <w:rsid w:val="00E212EF"/>
    <w:rsid w:val="00E2135C"/>
    <w:rsid w:val="00E21C83"/>
    <w:rsid w:val="00E24263"/>
    <w:rsid w:val="00E24ADA"/>
    <w:rsid w:val="00E256F6"/>
    <w:rsid w:val="00E266D6"/>
    <w:rsid w:val="00E26F80"/>
    <w:rsid w:val="00E30B17"/>
    <w:rsid w:val="00E322ED"/>
    <w:rsid w:val="00E32F59"/>
    <w:rsid w:val="00E33C32"/>
    <w:rsid w:val="00E353DF"/>
    <w:rsid w:val="00E37F15"/>
    <w:rsid w:val="00E41FFA"/>
    <w:rsid w:val="00E440CD"/>
    <w:rsid w:val="00E4579C"/>
    <w:rsid w:val="00E46CCC"/>
    <w:rsid w:val="00E46D9A"/>
    <w:rsid w:val="00E505D2"/>
    <w:rsid w:val="00E509D1"/>
    <w:rsid w:val="00E50BEC"/>
    <w:rsid w:val="00E55C17"/>
    <w:rsid w:val="00E565FF"/>
    <w:rsid w:val="00E600D6"/>
    <w:rsid w:val="00E6094E"/>
    <w:rsid w:val="00E60DD4"/>
    <w:rsid w:val="00E62452"/>
    <w:rsid w:val="00E62CE1"/>
    <w:rsid w:val="00E63C75"/>
    <w:rsid w:val="00E65388"/>
    <w:rsid w:val="00E67833"/>
    <w:rsid w:val="00E67912"/>
    <w:rsid w:val="00E70F97"/>
    <w:rsid w:val="00E72E26"/>
    <w:rsid w:val="00E7330B"/>
    <w:rsid w:val="00E74ACB"/>
    <w:rsid w:val="00E82BD8"/>
    <w:rsid w:val="00E839B8"/>
    <w:rsid w:val="00E85737"/>
    <w:rsid w:val="00E85B7D"/>
    <w:rsid w:val="00E85F96"/>
    <w:rsid w:val="00E90212"/>
    <w:rsid w:val="00E90513"/>
    <w:rsid w:val="00E90B80"/>
    <w:rsid w:val="00E9121B"/>
    <w:rsid w:val="00E92196"/>
    <w:rsid w:val="00E9322F"/>
    <w:rsid w:val="00E947CE"/>
    <w:rsid w:val="00E94B48"/>
    <w:rsid w:val="00E94C94"/>
    <w:rsid w:val="00E95657"/>
    <w:rsid w:val="00E96375"/>
    <w:rsid w:val="00E9644D"/>
    <w:rsid w:val="00E96614"/>
    <w:rsid w:val="00E96F6A"/>
    <w:rsid w:val="00EA0AE2"/>
    <w:rsid w:val="00EA1A1E"/>
    <w:rsid w:val="00EA285B"/>
    <w:rsid w:val="00EA292F"/>
    <w:rsid w:val="00EA39E5"/>
    <w:rsid w:val="00EA3D8A"/>
    <w:rsid w:val="00EB048E"/>
    <w:rsid w:val="00EB1444"/>
    <w:rsid w:val="00EB1D7E"/>
    <w:rsid w:val="00EB2354"/>
    <w:rsid w:val="00EB239C"/>
    <w:rsid w:val="00EB27E0"/>
    <w:rsid w:val="00EB3106"/>
    <w:rsid w:val="00EB3A95"/>
    <w:rsid w:val="00EB4309"/>
    <w:rsid w:val="00EB5C59"/>
    <w:rsid w:val="00EC1297"/>
    <w:rsid w:val="00EC19BB"/>
    <w:rsid w:val="00EC1B49"/>
    <w:rsid w:val="00EC1BD6"/>
    <w:rsid w:val="00EC3FF7"/>
    <w:rsid w:val="00EC5A46"/>
    <w:rsid w:val="00EC5C36"/>
    <w:rsid w:val="00EC6296"/>
    <w:rsid w:val="00EC632C"/>
    <w:rsid w:val="00EC63E2"/>
    <w:rsid w:val="00EC73F5"/>
    <w:rsid w:val="00ED0087"/>
    <w:rsid w:val="00ED1770"/>
    <w:rsid w:val="00ED1F3E"/>
    <w:rsid w:val="00ED36B8"/>
    <w:rsid w:val="00ED378A"/>
    <w:rsid w:val="00ED655C"/>
    <w:rsid w:val="00EE1BA8"/>
    <w:rsid w:val="00EE1C26"/>
    <w:rsid w:val="00EE1C89"/>
    <w:rsid w:val="00EE1E98"/>
    <w:rsid w:val="00EE397B"/>
    <w:rsid w:val="00EE4483"/>
    <w:rsid w:val="00EE46BB"/>
    <w:rsid w:val="00EE481D"/>
    <w:rsid w:val="00EE5261"/>
    <w:rsid w:val="00EE626D"/>
    <w:rsid w:val="00EE6DB3"/>
    <w:rsid w:val="00EF0B0E"/>
    <w:rsid w:val="00EF22B3"/>
    <w:rsid w:val="00EF3D24"/>
    <w:rsid w:val="00EF4363"/>
    <w:rsid w:val="00EF469A"/>
    <w:rsid w:val="00F00C97"/>
    <w:rsid w:val="00F013DC"/>
    <w:rsid w:val="00F02645"/>
    <w:rsid w:val="00F02FBB"/>
    <w:rsid w:val="00F03603"/>
    <w:rsid w:val="00F036D3"/>
    <w:rsid w:val="00F03B69"/>
    <w:rsid w:val="00F03C69"/>
    <w:rsid w:val="00F059A7"/>
    <w:rsid w:val="00F06007"/>
    <w:rsid w:val="00F061B8"/>
    <w:rsid w:val="00F0622B"/>
    <w:rsid w:val="00F06A4C"/>
    <w:rsid w:val="00F06A8E"/>
    <w:rsid w:val="00F07A50"/>
    <w:rsid w:val="00F113DA"/>
    <w:rsid w:val="00F14A4F"/>
    <w:rsid w:val="00F14D39"/>
    <w:rsid w:val="00F15A60"/>
    <w:rsid w:val="00F206BD"/>
    <w:rsid w:val="00F20D1B"/>
    <w:rsid w:val="00F2184F"/>
    <w:rsid w:val="00F23184"/>
    <w:rsid w:val="00F238E7"/>
    <w:rsid w:val="00F25679"/>
    <w:rsid w:val="00F25F15"/>
    <w:rsid w:val="00F31744"/>
    <w:rsid w:val="00F319FC"/>
    <w:rsid w:val="00F329B5"/>
    <w:rsid w:val="00F34469"/>
    <w:rsid w:val="00F3728B"/>
    <w:rsid w:val="00F377E9"/>
    <w:rsid w:val="00F37DC8"/>
    <w:rsid w:val="00F40BF0"/>
    <w:rsid w:val="00F41C3D"/>
    <w:rsid w:val="00F41EFB"/>
    <w:rsid w:val="00F439B3"/>
    <w:rsid w:val="00F44E71"/>
    <w:rsid w:val="00F457BC"/>
    <w:rsid w:val="00F45AA8"/>
    <w:rsid w:val="00F502DD"/>
    <w:rsid w:val="00F511D5"/>
    <w:rsid w:val="00F52A1B"/>
    <w:rsid w:val="00F53C7C"/>
    <w:rsid w:val="00F55DB6"/>
    <w:rsid w:val="00F55FCA"/>
    <w:rsid w:val="00F57FBD"/>
    <w:rsid w:val="00F60C28"/>
    <w:rsid w:val="00F61DC9"/>
    <w:rsid w:val="00F62401"/>
    <w:rsid w:val="00F627B5"/>
    <w:rsid w:val="00F638FC"/>
    <w:rsid w:val="00F650C3"/>
    <w:rsid w:val="00F65209"/>
    <w:rsid w:val="00F65845"/>
    <w:rsid w:val="00F65D85"/>
    <w:rsid w:val="00F66A00"/>
    <w:rsid w:val="00F7203C"/>
    <w:rsid w:val="00F72FA9"/>
    <w:rsid w:val="00F747EB"/>
    <w:rsid w:val="00F752BA"/>
    <w:rsid w:val="00F75453"/>
    <w:rsid w:val="00F75D9D"/>
    <w:rsid w:val="00F75DA2"/>
    <w:rsid w:val="00F767FB"/>
    <w:rsid w:val="00F76AD5"/>
    <w:rsid w:val="00F8091E"/>
    <w:rsid w:val="00F8126D"/>
    <w:rsid w:val="00F8250D"/>
    <w:rsid w:val="00F830B4"/>
    <w:rsid w:val="00F83B11"/>
    <w:rsid w:val="00F83C5C"/>
    <w:rsid w:val="00F83F3F"/>
    <w:rsid w:val="00F85F07"/>
    <w:rsid w:val="00F8615C"/>
    <w:rsid w:val="00F90250"/>
    <w:rsid w:val="00F93303"/>
    <w:rsid w:val="00F969E5"/>
    <w:rsid w:val="00F96B9E"/>
    <w:rsid w:val="00F96E26"/>
    <w:rsid w:val="00F97AEE"/>
    <w:rsid w:val="00F97E54"/>
    <w:rsid w:val="00FA0B0D"/>
    <w:rsid w:val="00FA1638"/>
    <w:rsid w:val="00FA1A29"/>
    <w:rsid w:val="00FA1C95"/>
    <w:rsid w:val="00FA1E29"/>
    <w:rsid w:val="00FA1EEF"/>
    <w:rsid w:val="00FA238A"/>
    <w:rsid w:val="00FA5857"/>
    <w:rsid w:val="00FA6BB0"/>
    <w:rsid w:val="00FA72FF"/>
    <w:rsid w:val="00FB1C56"/>
    <w:rsid w:val="00FB1DFB"/>
    <w:rsid w:val="00FB3C99"/>
    <w:rsid w:val="00FB41F8"/>
    <w:rsid w:val="00FB7075"/>
    <w:rsid w:val="00FC3CF0"/>
    <w:rsid w:val="00FC6FF8"/>
    <w:rsid w:val="00FC7720"/>
    <w:rsid w:val="00FD2D77"/>
    <w:rsid w:val="00FD391C"/>
    <w:rsid w:val="00FD5860"/>
    <w:rsid w:val="00FD7116"/>
    <w:rsid w:val="00FE2CB9"/>
    <w:rsid w:val="00FE352D"/>
    <w:rsid w:val="00FE392A"/>
    <w:rsid w:val="00FE40EB"/>
    <w:rsid w:val="00FE4D02"/>
    <w:rsid w:val="00FE51C9"/>
    <w:rsid w:val="00FE74F4"/>
    <w:rsid w:val="00FE7B2F"/>
    <w:rsid w:val="00FE7D62"/>
    <w:rsid w:val="00FF3819"/>
    <w:rsid w:val="00FF3B98"/>
    <w:rsid w:val="00FF630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5216E0"/>
  <w15:chartTrackingRefBased/>
  <w15:docId w15:val="{F59F9B99-3681-4F2F-93CE-CFD3F76F6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D5673A"/>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D5673A"/>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D5673A"/>
    <w:pPr>
      <w:numPr>
        <w:numId w:val="3"/>
      </w:numPr>
      <w:tabs>
        <w:tab w:val="clear" w:pos="851"/>
        <w:tab w:val="clear" w:pos="1247"/>
        <w:tab w:val="clear" w:pos="4990"/>
      </w:tabs>
      <w:outlineLvl w:val="1"/>
    </w:pPr>
  </w:style>
  <w:style w:type="paragraph" w:styleId="Heading3">
    <w:name w:val="heading 3"/>
    <w:aliases w:val="Heading 2 + 10 pt,Italic,Before:  2.86 cm"/>
    <w:basedOn w:val="CH3"/>
    <w:next w:val="Normalnumber"/>
    <w:link w:val="Heading3Char"/>
    <w:rsid w:val="00D5673A"/>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D5673A"/>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D5673A"/>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D5673A"/>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D5673A"/>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D5673A"/>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D5673A"/>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D5673A"/>
    <w:rPr>
      <w:rFonts w:ascii="Times New Roman" w:hAnsi="Times New Roman"/>
      <w:b/>
      <w:sz w:val="18"/>
      <w:lang w:val="en-GB"/>
    </w:rPr>
  </w:style>
  <w:style w:type="table" w:customStyle="1" w:styleId="Tabledocright">
    <w:name w:val="Table_doc_right"/>
    <w:basedOn w:val="TableNormal"/>
    <w:rsid w:val="00D5673A"/>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D5673A"/>
    <w:pPr>
      <w:ind w:left="1000"/>
    </w:pPr>
    <w:rPr>
      <w:sz w:val="18"/>
      <w:szCs w:val="18"/>
    </w:rPr>
  </w:style>
  <w:style w:type="paragraph" w:styleId="TOC7">
    <w:name w:val="toc 7"/>
    <w:basedOn w:val="Normal"/>
    <w:next w:val="Normal"/>
    <w:autoRedefine/>
    <w:semiHidden/>
    <w:rsid w:val="00D5673A"/>
    <w:pPr>
      <w:ind w:left="1200"/>
    </w:pPr>
    <w:rPr>
      <w:sz w:val="18"/>
      <w:szCs w:val="18"/>
    </w:rPr>
  </w:style>
  <w:style w:type="paragraph" w:styleId="TOC8">
    <w:name w:val="toc 8"/>
    <w:basedOn w:val="Normal"/>
    <w:next w:val="Normal"/>
    <w:autoRedefine/>
    <w:semiHidden/>
    <w:rsid w:val="00D5673A"/>
    <w:pPr>
      <w:ind w:left="1400"/>
    </w:pPr>
    <w:rPr>
      <w:sz w:val="18"/>
      <w:szCs w:val="18"/>
    </w:rPr>
  </w:style>
  <w:style w:type="paragraph" w:styleId="TOC9">
    <w:name w:val="toc 9"/>
    <w:basedOn w:val="Normal"/>
    <w:next w:val="Normal"/>
    <w:autoRedefine/>
    <w:semiHidden/>
    <w:rsid w:val="00D5673A"/>
    <w:pPr>
      <w:ind w:left="1600"/>
    </w:pPr>
    <w:rPr>
      <w:sz w:val="18"/>
      <w:szCs w:val="18"/>
    </w:rPr>
  </w:style>
  <w:style w:type="paragraph" w:customStyle="1" w:styleId="Titlefigure">
    <w:name w:val="Title_figure"/>
    <w:basedOn w:val="Titletable"/>
    <w:next w:val="NormalNonumber"/>
    <w:rsid w:val="00D5673A"/>
    <w:pPr>
      <w:tabs>
        <w:tab w:val="clear" w:pos="4990"/>
      </w:tabs>
    </w:pPr>
    <w:rPr>
      <w:bCs w:val="0"/>
    </w:rPr>
  </w:style>
  <w:style w:type="paragraph" w:styleId="TableofFigures">
    <w:name w:val="table of figures"/>
    <w:basedOn w:val="Normal"/>
    <w:next w:val="Normal"/>
    <w:autoRedefine/>
    <w:semiHidden/>
    <w:rsid w:val="00D5673A"/>
    <w:pPr>
      <w:ind w:left="1814" w:hanging="567"/>
    </w:pPr>
  </w:style>
  <w:style w:type="paragraph" w:customStyle="1" w:styleId="CH1">
    <w:name w:val="CH1"/>
    <w:basedOn w:val="Normal-pool"/>
    <w:next w:val="CH2"/>
    <w:qFormat/>
    <w:rsid w:val="00D5673A"/>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D5673A"/>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D5673A"/>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D5673A"/>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D5673A"/>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D5673A"/>
    <w:pPr>
      <w:tabs>
        <w:tab w:val="left" w:pos="4321"/>
        <w:tab w:val="right" w:pos="8641"/>
      </w:tabs>
      <w:spacing w:before="60"/>
    </w:pPr>
    <w:rPr>
      <w:b/>
      <w:sz w:val="18"/>
    </w:rPr>
  </w:style>
  <w:style w:type="paragraph" w:customStyle="1" w:styleId="Footer-pool">
    <w:name w:val="Footer-pool"/>
    <w:basedOn w:val="Normal-pool"/>
    <w:next w:val="Normal-pool"/>
    <w:rsid w:val="00D5673A"/>
    <w:pPr>
      <w:tabs>
        <w:tab w:val="right" w:pos="8641"/>
      </w:tabs>
      <w:spacing w:after="120"/>
    </w:pPr>
    <w:rPr>
      <w:b/>
      <w:sz w:val="18"/>
    </w:rPr>
  </w:style>
  <w:style w:type="paragraph" w:customStyle="1" w:styleId="Header-pool">
    <w:name w:val="Header-pool"/>
    <w:basedOn w:val="Normal"/>
    <w:next w:val="Normal"/>
    <w:rsid w:val="00D5673A"/>
    <w:pPr>
      <w:pBdr>
        <w:bottom w:val="single" w:sz="4" w:space="1" w:color="auto"/>
      </w:pBdr>
      <w:tabs>
        <w:tab w:val="right" w:pos="9072"/>
      </w:tabs>
    </w:pPr>
    <w:rPr>
      <w:b/>
      <w:sz w:val="18"/>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Ref,註腳內容,fr"/>
    <w:link w:val="BVIfnrCharCharCharChar"/>
    <w:unhideWhenUsed/>
    <w:qFormat/>
    <w:rsid w:val="00D5673A"/>
    <w:rPr>
      <w:rFonts w:ascii="Times New Roman" w:hAnsi="Times New Roman"/>
      <w:color w:val="auto"/>
      <w:sz w:val="20"/>
      <w:szCs w:val="18"/>
      <w:vertAlign w:val="superscript"/>
      <w:lang w:val="en-GB"/>
    </w:rPr>
  </w:style>
  <w:style w:type="table" w:customStyle="1" w:styleId="AATable">
    <w:name w:val="AA_Table"/>
    <w:basedOn w:val="TableNormal"/>
    <w:semiHidden/>
    <w:rsid w:val="00D5673A"/>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D5673A"/>
    <w:pPr>
      <w:keepNext/>
      <w:keepLines/>
      <w:suppressAutoHyphens/>
    </w:pPr>
    <w:rPr>
      <w:b/>
    </w:rPr>
  </w:style>
  <w:style w:type="paragraph" w:customStyle="1" w:styleId="AATitle2">
    <w:name w:val="AA_Title2"/>
    <w:basedOn w:val="AATitle"/>
    <w:rsid w:val="00D5673A"/>
    <w:pPr>
      <w:keepNext w:val="0"/>
      <w:keepLines w:val="0"/>
      <w:tabs>
        <w:tab w:val="clear" w:pos="4990"/>
      </w:tabs>
      <w:spacing w:before="120" w:after="120"/>
    </w:pPr>
  </w:style>
  <w:style w:type="paragraph" w:customStyle="1" w:styleId="BBTitle">
    <w:name w:val="BB_Title"/>
    <w:basedOn w:val="Normal-pool"/>
    <w:link w:val="BBTitleChar"/>
    <w:qFormat/>
    <w:rsid w:val="00D5673A"/>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D5673A"/>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D5673A"/>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D5673A"/>
    <w:rPr>
      <w:color w:val="0000FF"/>
      <w:u w:val="none"/>
      <w:lang w:val="en-GB"/>
    </w:rPr>
  </w:style>
  <w:style w:type="numbering" w:customStyle="1" w:styleId="Normallist">
    <w:name w:val="Normal_list"/>
    <w:basedOn w:val="NoList"/>
    <w:rsid w:val="00D5673A"/>
    <w:pPr>
      <w:numPr>
        <w:numId w:val="1"/>
      </w:numPr>
    </w:pPr>
  </w:style>
  <w:style w:type="paragraph" w:customStyle="1" w:styleId="NormalNonumber">
    <w:name w:val="Normal_No_number"/>
    <w:basedOn w:val="Normal-pool"/>
    <w:link w:val="NormalNonumberChar"/>
    <w:qFormat/>
    <w:rsid w:val="00D5673A"/>
    <w:pPr>
      <w:spacing w:after="120"/>
      <w:ind w:left="1247"/>
    </w:pPr>
  </w:style>
  <w:style w:type="paragraph" w:customStyle="1" w:styleId="Normalnumber">
    <w:name w:val="Normal_number"/>
    <w:basedOn w:val="Normal"/>
    <w:link w:val="NormalnumberChar"/>
    <w:qFormat/>
    <w:rsid w:val="00D5673A"/>
    <w:pPr>
      <w:numPr>
        <w:numId w:val="1"/>
      </w:numPr>
      <w:spacing w:after="120"/>
    </w:pPr>
  </w:style>
  <w:style w:type="paragraph" w:customStyle="1" w:styleId="Titletable">
    <w:name w:val="Title_table"/>
    <w:basedOn w:val="Normal-pool"/>
    <w:next w:val="NormalNonumber"/>
    <w:rsid w:val="00D5673A"/>
    <w:pPr>
      <w:keepNext/>
      <w:keepLines/>
      <w:suppressAutoHyphens/>
      <w:spacing w:after="60"/>
      <w:ind w:left="1247"/>
    </w:pPr>
    <w:rPr>
      <w:b/>
      <w:bCs/>
    </w:rPr>
  </w:style>
  <w:style w:type="paragraph" w:styleId="TOC1">
    <w:name w:val="toc 1"/>
    <w:basedOn w:val="Normal"/>
    <w:next w:val="Normal"/>
    <w:autoRedefine/>
    <w:uiPriority w:val="39"/>
    <w:unhideWhenUsed/>
    <w:rsid w:val="00D5673A"/>
    <w:pPr>
      <w:tabs>
        <w:tab w:val="right" w:leader="dot" w:pos="9486"/>
      </w:tabs>
      <w:spacing w:before="240"/>
      <w:ind w:left="1984" w:hanging="737"/>
    </w:pPr>
    <w:rPr>
      <w:bCs/>
    </w:rPr>
  </w:style>
  <w:style w:type="paragraph" w:styleId="TOC2">
    <w:name w:val="toc 2"/>
    <w:basedOn w:val="Normal"/>
    <w:next w:val="Normal"/>
    <w:uiPriority w:val="39"/>
    <w:unhideWhenUsed/>
    <w:rsid w:val="00D5673A"/>
    <w:pPr>
      <w:tabs>
        <w:tab w:val="right" w:leader="dot" w:pos="9486"/>
      </w:tabs>
      <w:spacing w:before="60"/>
      <w:ind w:left="2608" w:hanging="737"/>
    </w:pPr>
  </w:style>
  <w:style w:type="paragraph" w:styleId="TOC3">
    <w:name w:val="toc 3"/>
    <w:basedOn w:val="Normal"/>
    <w:next w:val="Normal"/>
    <w:uiPriority w:val="39"/>
    <w:unhideWhenUsed/>
    <w:rsid w:val="00D5673A"/>
    <w:pPr>
      <w:tabs>
        <w:tab w:val="right" w:leader="dot" w:pos="9486"/>
      </w:tabs>
      <w:ind w:left="3232" w:hanging="737"/>
    </w:pPr>
    <w:rPr>
      <w:iCs/>
    </w:rPr>
  </w:style>
  <w:style w:type="paragraph" w:styleId="TOC4">
    <w:name w:val="toc 4"/>
    <w:basedOn w:val="Normal"/>
    <w:next w:val="Normal"/>
    <w:uiPriority w:val="39"/>
    <w:unhideWhenUsed/>
    <w:rsid w:val="00D5673A"/>
    <w:pPr>
      <w:tabs>
        <w:tab w:val="left" w:pos="1000"/>
        <w:tab w:val="right" w:leader="dot" w:pos="9486"/>
      </w:tabs>
      <w:ind w:left="3856" w:hanging="737"/>
    </w:pPr>
    <w:rPr>
      <w:szCs w:val="18"/>
    </w:rPr>
  </w:style>
  <w:style w:type="paragraph" w:styleId="TOC5">
    <w:name w:val="toc 5"/>
    <w:basedOn w:val="Normal"/>
    <w:next w:val="Normal"/>
    <w:uiPriority w:val="39"/>
    <w:rsid w:val="00D5673A"/>
    <w:pPr>
      <w:tabs>
        <w:tab w:val="right" w:leader="dot" w:pos="9486"/>
      </w:tabs>
      <w:ind w:left="4479" w:hanging="737"/>
    </w:pPr>
    <w:rPr>
      <w:sz w:val="18"/>
      <w:szCs w:val="18"/>
    </w:rPr>
  </w:style>
  <w:style w:type="paragraph" w:customStyle="1" w:styleId="ZZAnxheader">
    <w:name w:val="ZZ_Anx_header"/>
    <w:basedOn w:val="Normal-pool"/>
    <w:rsid w:val="00D5673A"/>
    <w:rPr>
      <w:b/>
      <w:bCs/>
      <w:sz w:val="28"/>
      <w:szCs w:val="22"/>
    </w:rPr>
  </w:style>
  <w:style w:type="paragraph" w:customStyle="1" w:styleId="ZZAnxtitle">
    <w:name w:val="ZZ_Anx_title"/>
    <w:basedOn w:val="Normal-pool"/>
    <w:link w:val="ZZAnxtitleChar"/>
    <w:rsid w:val="00D5673A"/>
    <w:pPr>
      <w:spacing w:before="360" w:after="120"/>
      <w:ind w:left="1247"/>
    </w:pPr>
    <w:rPr>
      <w:b/>
      <w:bCs/>
      <w:sz w:val="28"/>
      <w:szCs w:val="26"/>
    </w:rPr>
  </w:style>
  <w:style w:type="paragraph" w:styleId="NormalWeb">
    <w:name w:val="Normal (Web)"/>
    <w:basedOn w:val="Normal"/>
    <w:uiPriority w:val="99"/>
    <w:semiHidden/>
    <w:unhideWhenUsed/>
    <w:rsid w:val="00D5673A"/>
    <w:pPr>
      <w:spacing w:before="100" w:beforeAutospacing="1" w:after="100" w:afterAutospacing="1"/>
    </w:pPr>
    <w:rPr>
      <w:rFonts w:eastAsiaTheme="minorEastAsia"/>
      <w:sz w:val="24"/>
      <w:szCs w:val="24"/>
    </w:rPr>
  </w:style>
  <w:style w:type="paragraph" w:customStyle="1" w:styleId="Normal-pool-Table">
    <w:name w:val="Normal-pool-Table"/>
    <w:basedOn w:val="Normal-pool"/>
    <w:rsid w:val="00D5673A"/>
    <w:pPr>
      <w:spacing w:before="40" w:after="40"/>
    </w:pPr>
    <w:rPr>
      <w:sz w:val="18"/>
    </w:rPr>
  </w:style>
  <w:style w:type="paragraph" w:customStyle="1" w:styleId="Footnote-Text">
    <w:name w:val="Footnote-Text"/>
    <w:basedOn w:val="Normal-pool"/>
    <w:rsid w:val="00D5673A"/>
    <w:pPr>
      <w:spacing w:before="20" w:after="40"/>
      <w:ind w:left="1247"/>
    </w:pPr>
    <w:rPr>
      <w:sz w:val="18"/>
    </w:rPr>
  </w:style>
  <w:style w:type="paragraph" w:customStyle="1" w:styleId="AConvName">
    <w:name w:val="A_ConvName"/>
    <w:basedOn w:val="Normal-pool"/>
    <w:next w:val="Normal-pool"/>
    <w:rsid w:val="00D5673A"/>
    <w:pPr>
      <w:spacing w:before="120" w:after="240"/>
    </w:pPr>
    <w:rPr>
      <w:rFonts w:ascii="Arial" w:hAnsi="Arial"/>
      <w:b/>
      <w:sz w:val="28"/>
    </w:rPr>
  </w:style>
  <w:style w:type="paragraph" w:customStyle="1" w:styleId="ASymbol">
    <w:name w:val="A_Symbol"/>
    <w:basedOn w:val="Normal-pool"/>
    <w:rsid w:val="00D5673A"/>
    <w:pPr>
      <w:tabs>
        <w:tab w:val="clear" w:pos="624"/>
        <w:tab w:val="clear" w:pos="1247"/>
        <w:tab w:val="right" w:pos="2920"/>
      </w:tabs>
    </w:pPr>
    <w:rPr>
      <w:rFonts w:eastAsia="SimSun"/>
    </w:rPr>
  </w:style>
  <w:style w:type="paragraph" w:customStyle="1" w:styleId="AText">
    <w:name w:val="A_Text"/>
    <w:basedOn w:val="Normal-pool"/>
    <w:rsid w:val="00D5673A"/>
    <w:pPr>
      <w:spacing w:before="120"/>
    </w:pPr>
  </w:style>
  <w:style w:type="paragraph" w:customStyle="1" w:styleId="ATwoLetters">
    <w:name w:val="A_TwoLetters"/>
    <w:basedOn w:val="Normal-pool"/>
    <w:next w:val="Normal-pool"/>
    <w:rsid w:val="00D5673A"/>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D5673A"/>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D5673A"/>
    <w:rPr>
      <w:rFonts w:ascii="Tahoma" w:hAnsi="Tahoma" w:cs="Tahoma"/>
      <w:sz w:val="16"/>
      <w:szCs w:val="16"/>
    </w:rPr>
  </w:style>
  <w:style w:type="character" w:customStyle="1" w:styleId="BalloonTextChar">
    <w:name w:val="Balloon Text Char"/>
    <w:basedOn w:val="DefaultParagraphFont"/>
    <w:link w:val="BalloonText"/>
    <w:rsid w:val="00D5673A"/>
    <w:rPr>
      <w:rFonts w:ascii="Tahoma" w:eastAsia="Times New Roman" w:hAnsi="Tahoma" w:cs="Tahoma"/>
      <w:sz w:val="16"/>
      <w:szCs w:val="16"/>
      <w:lang w:val="en-GB" w:eastAsia="en-US"/>
    </w:rPr>
  </w:style>
  <w:style w:type="character" w:styleId="CommentReference">
    <w:name w:val="annotation reference"/>
    <w:basedOn w:val="DefaultParagraphFont"/>
    <w:uiPriority w:val="99"/>
    <w:semiHidden/>
    <w:unhideWhenUsed/>
    <w:rsid w:val="00D5673A"/>
    <w:rPr>
      <w:sz w:val="16"/>
      <w:szCs w:val="16"/>
      <w:lang w:val="en-GB"/>
    </w:rPr>
  </w:style>
  <w:style w:type="paragraph" w:styleId="CommentText">
    <w:name w:val="annotation text"/>
    <w:basedOn w:val="Normal"/>
    <w:link w:val="CommentTextChar"/>
    <w:uiPriority w:val="99"/>
    <w:unhideWhenUsed/>
    <w:rsid w:val="00D5673A"/>
  </w:style>
  <w:style w:type="character" w:customStyle="1" w:styleId="CommentTextChar">
    <w:name w:val="Comment Text Char"/>
    <w:basedOn w:val="DefaultParagraphFont"/>
    <w:link w:val="CommentText"/>
    <w:uiPriority w:val="99"/>
    <w:rsid w:val="00D5673A"/>
    <w:rPr>
      <w:rFonts w:eastAsia="Times New Roman"/>
      <w:lang w:val="en-GB" w:eastAsia="en-US"/>
    </w:rPr>
  </w:style>
  <w:style w:type="paragraph" w:styleId="CommentSubject">
    <w:name w:val="annotation subject"/>
    <w:basedOn w:val="CommentText"/>
    <w:next w:val="CommentText"/>
    <w:link w:val="CommentSubjectChar"/>
    <w:semiHidden/>
    <w:unhideWhenUsed/>
    <w:rsid w:val="00D5673A"/>
    <w:rPr>
      <w:b/>
      <w:bCs/>
    </w:rPr>
  </w:style>
  <w:style w:type="character" w:customStyle="1" w:styleId="CommentSubjectChar">
    <w:name w:val="Comment Subject Char"/>
    <w:basedOn w:val="CommentTextChar"/>
    <w:link w:val="CommentSubject"/>
    <w:semiHidden/>
    <w:rsid w:val="00D5673A"/>
    <w:rPr>
      <w:rFonts w:eastAsia="Times New Roman"/>
      <w:b/>
      <w:bCs/>
      <w:lang w:val="en-GB" w:eastAsia="en-US"/>
    </w:rPr>
  </w:style>
  <w:style w:type="character" w:styleId="FollowedHyperlink">
    <w:name w:val="FollowedHyperlink"/>
    <w:uiPriority w:val="99"/>
    <w:semiHidden/>
    <w:rsid w:val="00D5673A"/>
    <w:rPr>
      <w:color w:val="0000FF"/>
      <w:u w:val="none"/>
      <w:lang w:val="en-GB"/>
    </w:rPr>
  </w:style>
  <w:style w:type="character" w:customStyle="1" w:styleId="FooterChar">
    <w:name w:val="Footer Char"/>
    <w:basedOn w:val="DefaultParagraphFont"/>
    <w:link w:val="CH4"/>
    <w:rsid w:val="00D5673A"/>
    <w:rPr>
      <w:rFonts w:eastAsia="Times New Roman"/>
      <w:b/>
      <w:lang w:val="en-GB" w:eastAsia="en-US"/>
    </w:rPr>
  </w:style>
  <w:style w:type="character" w:customStyle="1" w:styleId="HeaderChar">
    <w:name w:val="Header Char"/>
    <w:basedOn w:val="DefaultParagraphFont"/>
    <w:link w:val="Header"/>
    <w:semiHidden/>
    <w:rsid w:val="00D5673A"/>
    <w:rPr>
      <w:rFonts w:eastAsia="Times New Roman"/>
      <w:b/>
      <w:sz w:val="18"/>
      <w:lang w:val="en-GB" w:eastAsia="en-US"/>
    </w:rPr>
  </w:style>
  <w:style w:type="character" w:customStyle="1" w:styleId="Heading1Char">
    <w:name w:val="Heading 1 Char"/>
    <w:basedOn w:val="DefaultParagraphFont"/>
    <w:link w:val="Heading1"/>
    <w:rsid w:val="00D5673A"/>
    <w:rPr>
      <w:rFonts w:eastAsia="Times New Roman"/>
      <w:b/>
      <w:sz w:val="28"/>
      <w:szCs w:val="28"/>
      <w:lang w:val="en-GB" w:eastAsia="en-US"/>
    </w:rPr>
  </w:style>
  <w:style w:type="character" w:customStyle="1" w:styleId="Heading2Char">
    <w:name w:val="Heading 2 Char"/>
    <w:basedOn w:val="DefaultParagraphFont"/>
    <w:link w:val="Heading2"/>
    <w:rsid w:val="00D5673A"/>
    <w:rPr>
      <w:rFonts w:eastAsia="Times New Roman"/>
      <w:b/>
      <w:sz w:val="24"/>
      <w:szCs w:val="24"/>
      <w:lang w:val="en-GB" w:eastAsia="en-US"/>
    </w:rPr>
  </w:style>
  <w:style w:type="character" w:customStyle="1" w:styleId="Heading3Char">
    <w:name w:val="Heading 3 Char"/>
    <w:aliases w:val="Heading 2 + 10 pt Char,Italic Char,Before:  2.86 cm Char"/>
    <w:basedOn w:val="DefaultParagraphFont"/>
    <w:link w:val="Heading3"/>
    <w:rsid w:val="00D5673A"/>
    <w:rPr>
      <w:rFonts w:eastAsia="Times New Roman"/>
      <w:b/>
      <w:lang w:val="en-GB" w:eastAsia="en-US"/>
    </w:rPr>
  </w:style>
  <w:style w:type="character" w:customStyle="1" w:styleId="Heading4Char">
    <w:name w:val="Heading 4 Char"/>
    <w:basedOn w:val="DefaultParagraphFont"/>
    <w:link w:val="Heading4"/>
    <w:rsid w:val="00D5673A"/>
    <w:rPr>
      <w:rFonts w:eastAsia="Times New Roman"/>
      <w:b/>
      <w:lang w:val="en-GB" w:eastAsia="en-US"/>
    </w:rPr>
  </w:style>
  <w:style w:type="character" w:customStyle="1" w:styleId="Heading5Char">
    <w:name w:val="Heading 5 Char"/>
    <w:basedOn w:val="DefaultParagraphFont"/>
    <w:link w:val="Heading5"/>
    <w:rsid w:val="00D5673A"/>
    <w:rPr>
      <w:rFonts w:eastAsia="Times New Roman"/>
      <w:b/>
      <w:lang w:val="en-GB" w:eastAsia="en-US"/>
    </w:rPr>
  </w:style>
  <w:style w:type="character" w:customStyle="1" w:styleId="Heading6Char">
    <w:name w:val="Heading 6 Char"/>
    <w:basedOn w:val="DefaultParagraphFont"/>
    <w:link w:val="Heading6"/>
    <w:semiHidden/>
    <w:rsid w:val="00D5673A"/>
    <w:rPr>
      <w:rFonts w:eastAsia="Times New Roman"/>
      <w:bCs/>
      <w:sz w:val="24"/>
      <w:lang w:val="en-GB" w:eastAsia="en-US"/>
    </w:rPr>
  </w:style>
  <w:style w:type="character" w:customStyle="1" w:styleId="Heading7Char">
    <w:name w:val="Heading 7 Char"/>
    <w:basedOn w:val="DefaultParagraphFont"/>
    <w:link w:val="Heading7"/>
    <w:semiHidden/>
    <w:rsid w:val="00D5673A"/>
    <w:rPr>
      <w:rFonts w:eastAsia="Times New Roman"/>
      <w:b/>
      <w:snapToGrid w:val="0"/>
      <w:u w:val="single"/>
      <w:lang w:val="en-GB" w:eastAsia="en-US"/>
    </w:rPr>
  </w:style>
  <w:style w:type="character" w:customStyle="1" w:styleId="Heading8Char">
    <w:name w:val="Heading 8 Char"/>
    <w:basedOn w:val="DefaultParagraphFont"/>
    <w:link w:val="Heading8"/>
    <w:semiHidden/>
    <w:rsid w:val="00D5673A"/>
    <w:rPr>
      <w:rFonts w:eastAsia="Times New Roman"/>
      <w:b/>
      <w:snapToGrid w:val="0"/>
      <w:u w:val="single"/>
      <w:lang w:val="en-GB" w:eastAsia="en-US"/>
    </w:rPr>
  </w:style>
  <w:style w:type="character" w:customStyle="1" w:styleId="Heading9Char">
    <w:name w:val="Heading 9 Char"/>
    <w:basedOn w:val="DefaultParagraphFont"/>
    <w:link w:val="Heading9"/>
    <w:semiHidden/>
    <w:rsid w:val="00D5673A"/>
    <w:rPr>
      <w:rFonts w:eastAsia="Times New Roman"/>
      <w:snapToGrid w:val="0"/>
      <w:u w:val="single"/>
      <w:lang w:val="en-GB" w:eastAsia="en-US"/>
    </w:rPr>
  </w:style>
  <w:style w:type="paragraph" w:styleId="ListParagraph">
    <w:name w:val="List Paragraph"/>
    <w:basedOn w:val="Normal"/>
    <w:uiPriority w:val="34"/>
    <w:semiHidden/>
    <w:qFormat/>
    <w:rsid w:val="00D5673A"/>
    <w:pPr>
      <w:ind w:left="720"/>
      <w:contextualSpacing/>
    </w:pPr>
  </w:style>
  <w:style w:type="paragraph" w:styleId="NoSpacing">
    <w:name w:val="No Spacing"/>
    <w:uiPriority w:val="1"/>
    <w:semiHidden/>
    <w:qFormat/>
    <w:rsid w:val="00D5673A"/>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D5673A"/>
    <w:rPr>
      <w:rFonts w:eastAsia="Times New Roman"/>
      <w:lang w:val="en-GB" w:eastAsia="en-US"/>
    </w:rPr>
  </w:style>
  <w:style w:type="character" w:styleId="PlaceholderText">
    <w:name w:val="Placeholder Text"/>
    <w:basedOn w:val="DefaultParagraphFont"/>
    <w:uiPriority w:val="99"/>
    <w:semiHidden/>
    <w:rsid w:val="00D5673A"/>
    <w:rPr>
      <w:color w:val="808080"/>
      <w:lang w:val="en-GB"/>
    </w:rPr>
  </w:style>
  <w:style w:type="table" w:styleId="TableGrid">
    <w:name w:val="Table Grid"/>
    <w:basedOn w:val="TableNormal"/>
    <w:rsid w:val="00D567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D5673A"/>
    <w:pPr>
      <w:spacing w:before="120" w:after="240"/>
    </w:pPr>
  </w:style>
  <w:style w:type="character" w:customStyle="1" w:styleId="ALogoChar">
    <w:name w:val="A_Logo Char"/>
    <w:basedOn w:val="DefaultParagraphFont"/>
    <w:link w:val="ALogo"/>
    <w:rsid w:val="00D5673A"/>
    <w:rPr>
      <w:rFonts w:eastAsia="Times New Roman"/>
      <w:lang w:val="en-GB" w:eastAsia="en-US"/>
    </w:rPr>
  </w:style>
  <w:style w:type="paragraph" w:customStyle="1" w:styleId="ASpacer">
    <w:name w:val="A_Spacer"/>
    <w:basedOn w:val="Normal-pool"/>
    <w:link w:val="ASpacerChar"/>
    <w:rsid w:val="00D5673A"/>
    <w:rPr>
      <w:sz w:val="2"/>
    </w:rPr>
  </w:style>
  <w:style w:type="character" w:customStyle="1" w:styleId="ASpacerChar">
    <w:name w:val="A_Spacer Char"/>
    <w:basedOn w:val="DefaultParagraphFont"/>
    <w:link w:val="ASpacer"/>
    <w:rsid w:val="00D5673A"/>
    <w:rPr>
      <w:rFonts w:eastAsia="Times New Roman"/>
      <w:sz w:val="2"/>
      <w:lang w:val="en-GB" w:eastAsia="en-US"/>
    </w:rPr>
  </w:style>
  <w:style w:type="paragraph" w:customStyle="1" w:styleId="AATitle1">
    <w:name w:val="AA_Title1"/>
    <w:basedOn w:val="Normal-pool"/>
    <w:rsid w:val="00D5673A"/>
  </w:style>
  <w:style w:type="character" w:styleId="UnresolvedMention">
    <w:name w:val="Unresolved Mention"/>
    <w:basedOn w:val="DefaultParagraphFont"/>
    <w:uiPriority w:val="99"/>
    <w:semiHidden/>
    <w:rsid w:val="00D5673A"/>
    <w:rPr>
      <w:color w:val="605E5C"/>
      <w:shd w:val="clear" w:color="auto" w:fill="E1DFDD"/>
      <w:lang w:val="en-GB"/>
    </w:rPr>
  </w:style>
  <w:style w:type="paragraph" w:customStyle="1" w:styleId="ANormal">
    <w:name w:val="A_Normal"/>
    <w:basedOn w:val="Normal-pool"/>
    <w:rsid w:val="00D5673A"/>
  </w:style>
  <w:style w:type="paragraph" w:customStyle="1" w:styleId="AText0">
    <w:name w:val="A_Text0"/>
    <w:basedOn w:val="AText"/>
    <w:next w:val="AText"/>
    <w:rsid w:val="00D5673A"/>
    <w:pPr>
      <w:tabs>
        <w:tab w:val="clear" w:pos="4990"/>
      </w:tabs>
      <w:spacing w:before="0" w:after="120"/>
    </w:pPr>
  </w:style>
  <w:style w:type="paragraph" w:styleId="Footer">
    <w:name w:val="footer"/>
    <w:basedOn w:val="Normal"/>
    <w:link w:val="FooterChar1"/>
    <w:unhideWhenUsed/>
    <w:rsid w:val="00D5673A"/>
    <w:pPr>
      <w:tabs>
        <w:tab w:val="clear" w:pos="1247"/>
        <w:tab w:val="right" w:pos="8641"/>
      </w:tabs>
    </w:pPr>
    <w:rPr>
      <w:b/>
      <w:sz w:val="18"/>
    </w:rPr>
  </w:style>
  <w:style w:type="character" w:customStyle="1" w:styleId="FooterChar1">
    <w:name w:val="Footer Char1"/>
    <w:basedOn w:val="DefaultParagraphFont"/>
    <w:link w:val="Footer"/>
    <w:rsid w:val="00D5673A"/>
    <w:rPr>
      <w:rFonts w:eastAsia="Times New Roman"/>
      <w:b/>
      <w:sz w:val="18"/>
      <w:lang w:val="en-GB" w:eastAsia="en-US"/>
    </w:rPr>
  </w:style>
  <w:style w:type="paragraph" w:customStyle="1" w:styleId="Normal-pool">
    <w:name w:val="Normal-pool"/>
    <w:link w:val="Normal-poolChar"/>
    <w:qFormat/>
    <w:rsid w:val="00D5673A"/>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D5673A"/>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D5673A"/>
    <w:pPr>
      <w:spacing w:before="60"/>
      <w:ind w:left="624"/>
    </w:pPr>
    <w:rPr>
      <w:rFonts w:eastAsiaTheme="minorEastAsia"/>
      <w:sz w:val="18"/>
    </w:rPr>
  </w:style>
  <w:style w:type="paragraph" w:styleId="Bibliography">
    <w:name w:val="Bibliography"/>
    <w:basedOn w:val="Normal"/>
    <w:next w:val="Normal"/>
    <w:uiPriority w:val="37"/>
    <w:semiHidden/>
    <w:rsid w:val="00D5673A"/>
  </w:style>
  <w:style w:type="paragraph" w:styleId="BlockText">
    <w:name w:val="Block Text"/>
    <w:basedOn w:val="Normal"/>
    <w:semiHidden/>
    <w:unhideWhenUsed/>
    <w:rsid w:val="00D5673A"/>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D5673A"/>
    <w:pPr>
      <w:spacing w:after="120"/>
    </w:pPr>
  </w:style>
  <w:style w:type="character" w:customStyle="1" w:styleId="BodyTextChar">
    <w:name w:val="Body Text Char"/>
    <w:basedOn w:val="DefaultParagraphFont"/>
    <w:link w:val="BodyText"/>
    <w:semiHidden/>
    <w:rsid w:val="00D5673A"/>
    <w:rPr>
      <w:rFonts w:eastAsia="Times New Roman"/>
      <w:lang w:val="en-GB" w:eastAsia="en-US"/>
    </w:rPr>
  </w:style>
  <w:style w:type="paragraph" w:styleId="BodyText2">
    <w:name w:val="Body Text 2"/>
    <w:basedOn w:val="Normal"/>
    <w:link w:val="BodyText2Char"/>
    <w:semiHidden/>
    <w:unhideWhenUsed/>
    <w:rsid w:val="00D5673A"/>
    <w:pPr>
      <w:spacing w:after="120" w:line="480" w:lineRule="auto"/>
    </w:pPr>
  </w:style>
  <w:style w:type="character" w:customStyle="1" w:styleId="BodyText2Char">
    <w:name w:val="Body Text 2 Char"/>
    <w:basedOn w:val="DefaultParagraphFont"/>
    <w:link w:val="BodyText2"/>
    <w:semiHidden/>
    <w:rsid w:val="00D5673A"/>
    <w:rPr>
      <w:rFonts w:eastAsia="Times New Roman"/>
      <w:lang w:val="en-GB" w:eastAsia="en-US"/>
    </w:rPr>
  </w:style>
  <w:style w:type="paragraph" w:styleId="BodyText3">
    <w:name w:val="Body Text 3"/>
    <w:basedOn w:val="Normal"/>
    <w:link w:val="BodyText3Char"/>
    <w:semiHidden/>
    <w:unhideWhenUsed/>
    <w:rsid w:val="00D5673A"/>
    <w:pPr>
      <w:spacing w:after="120"/>
    </w:pPr>
    <w:rPr>
      <w:sz w:val="16"/>
      <w:szCs w:val="16"/>
    </w:rPr>
  </w:style>
  <w:style w:type="character" w:customStyle="1" w:styleId="BodyText3Char">
    <w:name w:val="Body Text 3 Char"/>
    <w:basedOn w:val="DefaultParagraphFont"/>
    <w:link w:val="BodyText3"/>
    <w:semiHidden/>
    <w:rsid w:val="00D5673A"/>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D5673A"/>
    <w:pPr>
      <w:spacing w:after="0"/>
      <w:ind w:firstLine="360"/>
    </w:pPr>
  </w:style>
  <w:style w:type="character" w:customStyle="1" w:styleId="BodyTextFirstIndentChar">
    <w:name w:val="Body Text First Indent Char"/>
    <w:basedOn w:val="BodyTextChar"/>
    <w:link w:val="BodyTextFirstIndent"/>
    <w:semiHidden/>
    <w:rsid w:val="00D5673A"/>
    <w:rPr>
      <w:rFonts w:eastAsia="Times New Roman"/>
      <w:lang w:val="en-GB" w:eastAsia="en-US"/>
    </w:rPr>
  </w:style>
  <w:style w:type="paragraph" w:styleId="BodyTextIndent">
    <w:name w:val="Body Text Indent"/>
    <w:basedOn w:val="Normal"/>
    <w:link w:val="BodyTextIndentChar"/>
    <w:semiHidden/>
    <w:unhideWhenUsed/>
    <w:rsid w:val="00D5673A"/>
    <w:pPr>
      <w:spacing w:after="120"/>
      <w:ind w:left="283"/>
    </w:pPr>
  </w:style>
  <w:style w:type="character" w:customStyle="1" w:styleId="BodyTextIndentChar">
    <w:name w:val="Body Text Indent Char"/>
    <w:basedOn w:val="DefaultParagraphFont"/>
    <w:link w:val="BodyTextIndent"/>
    <w:semiHidden/>
    <w:rsid w:val="00D5673A"/>
    <w:rPr>
      <w:rFonts w:eastAsia="Times New Roman"/>
      <w:lang w:val="en-GB" w:eastAsia="en-US"/>
    </w:rPr>
  </w:style>
  <w:style w:type="paragraph" w:styleId="BodyTextFirstIndent2">
    <w:name w:val="Body Text First Indent 2"/>
    <w:basedOn w:val="BodyTextIndent"/>
    <w:link w:val="BodyTextFirstIndent2Char"/>
    <w:semiHidden/>
    <w:unhideWhenUsed/>
    <w:rsid w:val="00D5673A"/>
    <w:pPr>
      <w:spacing w:after="0"/>
      <w:ind w:left="360" w:firstLine="360"/>
    </w:pPr>
  </w:style>
  <w:style w:type="character" w:customStyle="1" w:styleId="BodyTextFirstIndent2Char">
    <w:name w:val="Body Text First Indent 2 Char"/>
    <w:basedOn w:val="BodyTextIndentChar"/>
    <w:link w:val="BodyTextFirstIndent2"/>
    <w:semiHidden/>
    <w:rsid w:val="00D5673A"/>
    <w:rPr>
      <w:rFonts w:eastAsia="Times New Roman"/>
      <w:lang w:val="en-GB" w:eastAsia="en-US"/>
    </w:rPr>
  </w:style>
  <w:style w:type="paragraph" w:styleId="BodyTextIndent2">
    <w:name w:val="Body Text Indent 2"/>
    <w:basedOn w:val="Normal"/>
    <w:link w:val="BodyTextIndent2Char"/>
    <w:semiHidden/>
    <w:unhideWhenUsed/>
    <w:rsid w:val="00D5673A"/>
    <w:pPr>
      <w:spacing w:after="120" w:line="480" w:lineRule="auto"/>
      <w:ind w:left="283"/>
    </w:pPr>
  </w:style>
  <w:style w:type="character" w:customStyle="1" w:styleId="BodyTextIndent2Char">
    <w:name w:val="Body Text Indent 2 Char"/>
    <w:basedOn w:val="DefaultParagraphFont"/>
    <w:link w:val="BodyTextIndent2"/>
    <w:semiHidden/>
    <w:rsid w:val="00D5673A"/>
    <w:rPr>
      <w:rFonts w:eastAsia="Times New Roman"/>
      <w:lang w:val="en-GB" w:eastAsia="en-US"/>
    </w:rPr>
  </w:style>
  <w:style w:type="paragraph" w:styleId="BodyTextIndent3">
    <w:name w:val="Body Text Indent 3"/>
    <w:basedOn w:val="Normal"/>
    <w:link w:val="BodyTextIndent3Char"/>
    <w:semiHidden/>
    <w:unhideWhenUsed/>
    <w:rsid w:val="00D5673A"/>
    <w:pPr>
      <w:spacing w:after="120"/>
      <w:ind w:left="283"/>
    </w:pPr>
    <w:rPr>
      <w:sz w:val="16"/>
      <w:szCs w:val="16"/>
    </w:rPr>
  </w:style>
  <w:style w:type="character" w:customStyle="1" w:styleId="BodyTextIndent3Char">
    <w:name w:val="Body Text Indent 3 Char"/>
    <w:basedOn w:val="DefaultParagraphFont"/>
    <w:link w:val="BodyTextIndent3"/>
    <w:semiHidden/>
    <w:rsid w:val="00D5673A"/>
    <w:rPr>
      <w:rFonts w:eastAsia="Times New Roman"/>
      <w:sz w:val="16"/>
      <w:szCs w:val="16"/>
      <w:lang w:val="en-GB" w:eastAsia="en-US"/>
    </w:rPr>
  </w:style>
  <w:style w:type="character" w:styleId="BookTitle">
    <w:name w:val="Book Title"/>
    <w:basedOn w:val="DefaultParagraphFont"/>
    <w:uiPriority w:val="33"/>
    <w:semiHidden/>
    <w:qFormat/>
    <w:rsid w:val="00D5673A"/>
    <w:rPr>
      <w:b/>
      <w:bCs/>
      <w:i/>
      <w:iCs/>
      <w:spacing w:val="5"/>
      <w:lang w:val="en-GB"/>
    </w:rPr>
  </w:style>
  <w:style w:type="paragraph" w:styleId="Caption">
    <w:name w:val="caption"/>
    <w:basedOn w:val="Normal"/>
    <w:next w:val="Normal"/>
    <w:semiHidden/>
    <w:unhideWhenUsed/>
    <w:qFormat/>
    <w:rsid w:val="00D5673A"/>
    <w:pPr>
      <w:spacing w:after="200"/>
    </w:pPr>
    <w:rPr>
      <w:i/>
      <w:iCs/>
      <w:color w:val="1F497D" w:themeColor="text2"/>
      <w:sz w:val="18"/>
      <w:szCs w:val="18"/>
    </w:rPr>
  </w:style>
  <w:style w:type="paragraph" w:styleId="Closing">
    <w:name w:val="Closing"/>
    <w:basedOn w:val="Normal"/>
    <w:link w:val="ClosingChar"/>
    <w:semiHidden/>
    <w:unhideWhenUsed/>
    <w:rsid w:val="00D5673A"/>
    <w:pPr>
      <w:ind w:left="4252"/>
    </w:pPr>
  </w:style>
  <w:style w:type="character" w:customStyle="1" w:styleId="ClosingChar">
    <w:name w:val="Closing Char"/>
    <w:basedOn w:val="DefaultParagraphFont"/>
    <w:link w:val="Closing"/>
    <w:semiHidden/>
    <w:rsid w:val="00D5673A"/>
    <w:rPr>
      <w:rFonts w:eastAsia="Times New Roman"/>
      <w:lang w:val="en-GB" w:eastAsia="en-US"/>
    </w:rPr>
  </w:style>
  <w:style w:type="table" w:styleId="ColorfulGrid">
    <w:name w:val="Colorful Grid"/>
    <w:basedOn w:val="TableNormal"/>
    <w:uiPriority w:val="73"/>
    <w:semiHidden/>
    <w:unhideWhenUsed/>
    <w:rsid w:val="00D5673A"/>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5673A"/>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D5673A"/>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D5673A"/>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D5673A"/>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D5673A"/>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D5673A"/>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D5673A"/>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5673A"/>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D5673A"/>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D5673A"/>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D5673A"/>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D5673A"/>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D5673A"/>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D5673A"/>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5673A"/>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5673A"/>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5673A"/>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D5673A"/>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5673A"/>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5673A"/>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D5673A"/>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5673A"/>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D5673A"/>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D5673A"/>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D5673A"/>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D5673A"/>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D5673A"/>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D5673A"/>
  </w:style>
  <w:style w:type="character" w:customStyle="1" w:styleId="DateChar">
    <w:name w:val="Date Char"/>
    <w:basedOn w:val="DefaultParagraphFont"/>
    <w:link w:val="Date"/>
    <w:semiHidden/>
    <w:rsid w:val="00D5673A"/>
    <w:rPr>
      <w:rFonts w:eastAsia="Times New Roman"/>
      <w:lang w:val="en-GB" w:eastAsia="en-US"/>
    </w:rPr>
  </w:style>
  <w:style w:type="paragraph" w:styleId="DocumentMap">
    <w:name w:val="Document Map"/>
    <w:basedOn w:val="Normal"/>
    <w:link w:val="DocumentMapChar"/>
    <w:semiHidden/>
    <w:unhideWhenUsed/>
    <w:rsid w:val="00D5673A"/>
    <w:rPr>
      <w:rFonts w:ascii="Segoe UI" w:hAnsi="Segoe UI" w:cs="Segoe UI"/>
      <w:sz w:val="16"/>
      <w:szCs w:val="16"/>
    </w:rPr>
  </w:style>
  <w:style w:type="character" w:customStyle="1" w:styleId="DocumentMapChar">
    <w:name w:val="Document Map Char"/>
    <w:basedOn w:val="DefaultParagraphFont"/>
    <w:link w:val="DocumentMap"/>
    <w:semiHidden/>
    <w:rsid w:val="00D5673A"/>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D5673A"/>
  </w:style>
  <w:style w:type="character" w:customStyle="1" w:styleId="E-mailSignatureChar">
    <w:name w:val="E-mail Signature Char"/>
    <w:basedOn w:val="DefaultParagraphFont"/>
    <w:link w:val="E-mailSignature"/>
    <w:semiHidden/>
    <w:rsid w:val="00D5673A"/>
    <w:rPr>
      <w:rFonts w:eastAsia="Times New Roman"/>
      <w:lang w:val="en-GB" w:eastAsia="en-US"/>
    </w:rPr>
  </w:style>
  <w:style w:type="character" w:styleId="Emphasis">
    <w:name w:val="Emphasis"/>
    <w:basedOn w:val="DefaultParagraphFont"/>
    <w:semiHidden/>
    <w:qFormat/>
    <w:rsid w:val="00D5673A"/>
    <w:rPr>
      <w:i/>
      <w:iCs/>
      <w:lang w:val="en-GB"/>
    </w:rPr>
  </w:style>
  <w:style w:type="character" w:styleId="EndnoteReference">
    <w:name w:val="endnote reference"/>
    <w:basedOn w:val="DefaultParagraphFont"/>
    <w:semiHidden/>
    <w:unhideWhenUsed/>
    <w:rsid w:val="00D5673A"/>
    <w:rPr>
      <w:vertAlign w:val="superscript"/>
      <w:lang w:val="en-GB"/>
    </w:rPr>
  </w:style>
  <w:style w:type="paragraph" w:styleId="EndnoteText">
    <w:name w:val="endnote text"/>
    <w:basedOn w:val="Normal"/>
    <w:link w:val="EndnoteTextChar"/>
    <w:semiHidden/>
    <w:unhideWhenUsed/>
    <w:rsid w:val="00D5673A"/>
  </w:style>
  <w:style w:type="character" w:customStyle="1" w:styleId="EndnoteTextChar">
    <w:name w:val="Endnote Text Char"/>
    <w:basedOn w:val="DefaultParagraphFont"/>
    <w:link w:val="EndnoteText"/>
    <w:semiHidden/>
    <w:rsid w:val="00D5673A"/>
    <w:rPr>
      <w:rFonts w:eastAsia="Times New Roman"/>
      <w:lang w:val="en-GB" w:eastAsia="en-US"/>
    </w:rPr>
  </w:style>
  <w:style w:type="paragraph" w:styleId="EnvelopeAddress">
    <w:name w:val="envelope address"/>
    <w:basedOn w:val="Normal"/>
    <w:semiHidden/>
    <w:unhideWhenUsed/>
    <w:rsid w:val="00D5673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D5673A"/>
    <w:rPr>
      <w:rFonts w:asciiTheme="majorHAnsi" w:eastAsiaTheme="majorEastAsia" w:hAnsiTheme="majorHAnsi" w:cstheme="majorBidi"/>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Char1,DNV-FT,fn,ft"/>
    <w:basedOn w:val="Normal"/>
    <w:link w:val="FootnoteTextChar"/>
    <w:uiPriority w:val="99"/>
    <w:semiHidden/>
    <w:unhideWhenUsed/>
    <w:qFormat/>
    <w:rsid w:val="00D5673A"/>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fn Char"/>
    <w:basedOn w:val="DefaultParagraphFont"/>
    <w:link w:val="FootnoteText"/>
    <w:uiPriority w:val="99"/>
    <w:semiHidden/>
    <w:rsid w:val="00D5673A"/>
    <w:rPr>
      <w:rFonts w:eastAsia="Times New Roman"/>
      <w:lang w:val="en-GB" w:eastAsia="en-US"/>
    </w:rPr>
  </w:style>
  <w:style w:type="table" w:styleId="GridTable1Light">
    <w:name w:val="Grid Table 1 Light"/>
    <w:basedOn w:val="TableNormal"/>
    <w:uiPriority w:val="46"/>
    <w:rsid w:val="00D5673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5673A"/>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5673A"/>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5673A"/>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5673A"/>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5673A"/>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5673A"/>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5673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5673A"/>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D5673A"/>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D5673A"/>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D5673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D5673A"/>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D5673A"/>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D5673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5673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D5673A"/>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D5673A"/>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D5673A"/>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D5673A"/>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D5673A"/>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D5673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5673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D5673A"/>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D5673A"/>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D5673A"/>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D5673A"/>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D5673A"/>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D5673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5673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D5673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D5673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D5673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D5673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D5673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D5673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5673A"/>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D5673A"/>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D5673A"/>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D5673A"/>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D5673A"/>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D5673A"/>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D5673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5673A"/>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D5673A"/>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D5673A"/>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D5673A"/>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D5673A"/>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D5673A"/>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D5673A"/>
    <w:rPr>
      <w:color w:val="2B579A"/>
      <w:shd w:val="clear" w:color="auto" w:fill="E1DFDD"/>
      <w:lang w:val="en-GB"/>
    </w:rPr>
  </w:style>
  <w:style w:type="character" w:styleId="HTMLAcronym">
    <w:name w:val="HTML Acronym"/>
    <w:basedOn w:val="DefaultParagraphFont"/>
    <w:semiHidden/>
    <w:unhideWhenUsed/>
    <w:rsid w:val="00D5673A"/>
    <w:rPr>
      <w:lang w:val="en-GB"/>
    </w:rPr>
  </w:style>
  <w:style w:type="paragraph" w:styleId="HTMLAddress">
    <w:name w:val="HTML Address"/>
    <w:basedOn w:val="Normal"/>
    <w:link w:val="HTMLAddressChar"/>
    <w:semiHidden/>
    <w:unhideWhenUsed/>
    <w:rsid w:val="00D5673A"/>
    <w:rPr>
      <w:i/>
      <w:iCs/>
    </w:rPr>
  </w:style>
  <w:style w:type="character" w:customStyle="1" w:styleId="HTMLAddressChar">
    <w:name w:val="HTML Address Char"/>
    <w:basedOn w:val="DefaultParagraphFont"/>
    <w:link w:val="HTMLAddress"/>
    <w:semiHidden/>
    <w:rsid w:val="00D5673A"/>
    <w:rPr>
      <w:rFonts w:eastAsia="Times New Roman"/>
      <w:i/>
      <w:iCs/>
      <w:lang w:val="en-GB" w:eastAsia="en-US"/>
    </w:rPr>
  </w:style>
  <w:style w:type="character" w:styleId="HTMLCite">
    <w:name w:val="HTML Cite"/>
    <w:basedOn w:val="DefaultParagraphFont"/>
    <w:semiHidden/>
    <w:unhideWhenUsed/>
    <w:rsid w:val="00D5673A"/>
    <w:rPr>
      <w:i/>
      <w:iCs/>
      <w:lang w:val="en-GB"/>
    </w:rPr>
  </w:style>
  <w:style w:type="character" w:styleId="HTMLCode">
    <w:name w:val="HTML Code"/>
    <w:basedOn w:val="DefaultParagraphFont"/>
    <w:semiHidden/>
    <w:unhideWhenUsed/>
    <w:rsid w:val="00D5673A"/>
    <w:rPr>
      <w:rFonts w:ascii="Consolas" w:hAnsi="Consolas"/>
      <w:sz w:val="20"/>
      <w:szCs w:val="20"/>
      <w:lang w:val="en-GB"/>
    </w:rPr>
  </w:style>
  <w:style w:type="character" w:styleId="HTMLDefinition">
    <w:name w:val="HTML Definition"/>
    <w:basedOn w:val="DefaultParagraphFont"/>
    <w:semiHidden/>
    <w:unhideWhenUsed/>
    <w:rsid w:val="00D5673A"/>
    <w:rPr>
      <w:i/>
      <w:iCs/>
      <w:lang w:val="en-GB"/>
    </w:rPr>
  </w:style>
  <w:style w:type="character" w:styleId="HTMLKeyboard">
    <w:name w:val="HTML Keyboard"/>
    <w:basedOn w:val="DefaultParagraphFont"/>
    <w:semiHidden/>
    <w:unhideWhenUsed/>
    <w:rsid w:val="00D5673A"/>
    <w:rPr>
      <w:rFonts w:ascii="Consolas" w:hAnsi="Consolas"/>
      <w:sz w:val="20"/>
      <w:szCs w:val="20"/>
      <w:lang w:val="en-GB"/>
    </w:rPr>
  </w:style>
  <w:style w:type="paragraph" w:styleId="HTMLPreformatted">
    <w:name w:val="HTML Preformatted"/>
    <w:basedOn w:val="Normal"/>
    <w:link w:val="HTMLPreformattedChar"/>
    <w:semiHidden/>
    <w:unhideWhenUsed/>
    <w:rsid w:val="00D5673A"/>
    <w:rPr>
      <w:rFonts w:ascii="Consolas" w:hAnsi="Consolas"/>
    </w:rPr>
  </w:style>
  <w:style w:type="character" w:customStyle="1" w:styleId="HTMLPreformattedChar">
    <w:name w:val="HTML Preformatted Char"/>
    <w:basedOn w:val="DefaultParagraphFont"/>
    <w:link w:val="HTMLPreformatted"/>
    <w:semiHidden/>
    <w:rsid w:val="00D5673A"/>
    <w:rPr>
      <w:rFonts w:ascii="Consolas" w:eastAsia="Times New Roman" w:hAnsi="Consolas"/>
      <w:lang w:val="en-GB" w:eastAsia="en-US"/>
    </w:rPr>
  </w:style>
  <w:style w:type="character" w:styleId="HTMLSample">
    <w:name w:val="HTML Sample"/>
    <w:basedOn w:val="DefaultParagraphFont"/>
    <w:semiHidden/>
    <w:unhideWhenUsed/>
    <w:rsid w:val="00D5673A"/>
    <w:rPr>
      <w:rFonts w:ascii="Consolas" w:hAnsi="Consolas"/>
      <w:sz w:val="24"/>
      <w:szCs w:val="24"/>
      <w:lang w:val="en-GB"/>
    </w:rPr>
  </w:style>
  <w:style w:type="character" w:styleId="HTMLTypewriter">
    <w:name w:val="HTML Typewriter"/>
    <w:basedOn w:val="DefaultParagraphFont"/>
    <w:semiHidden/>
    <w:unhideWhenUsed/>
    <w:rsid w:val="00D5673A"/>
    <w:rPr>
      <w:rFonts w:ascii="Consolas" w:hAnsi="Consolas"/>
      <w:sz w:val="20"/>
      <w:szCs w:val="20"/>
      <w:lang w:val="en-GB"/>
    </w:rPr>
  </w:style>
  <w:style w:type="character" w:styleId="HTMLVariable">
    <w:name w:val="HTML Variable"/>
    <w:basedOn w:val="DefaultParagraphFont"/>
    <w:semiHidden/>
    <w:unhideWhenUsed/>
    <w:rsid w:val="00D5673A"/>
    <w:rPr>
      <w:i/>
      <w:iCs/>
      <w:lang w:val="en-GB"/>
    </w:rPr>
  </w:style>
  <w:style w:type="paragraph" w:styleId="Index1">
    <w:name w:val="index 1"/>
    <w:basedOn w:val="Normal"/>
    <w:next w:val="Normal"/>
    <w:autoRedefine/>
    <w:semiHidden/>
    <w:unhideWhenUsed/>
    <w:rsid w:val="00D5673A"/>
    <w:pPr>
      <w:tabs>
        <w:tab w:val="clear" w:pos="1247"/>
      </w:tabs>
      <w:ind w:left="200" w:hanging="200"/>
    </w:pPr>
  </w:style>
  <w:style w:type="paragraph" w:styleId="Index2">
    <w:name w:val="index 2"/>
    <w:basedOn w:val="Normal"/>
    <w:next w:val="Normal"/>
    <w:autoRedefine/>
    <w:semiHidden/>
    <w:unhideWhenUsed/>
    <w:rsid w:val="00D5673A"/>
    <w:pPr>
      <w:tabs>
        <w:tab w:val="clear" w:pos="1247"/>
      </w:tabs>
      <w:ind w:left="400" w:hanging="200"/>
    </w:pPr>
  </w:style>
  <w:style w:type="paragraph" w:styleId="Index3">
    <w:name w:val="index 3"/>
    <w:basedOn w:val="Normal"/>
    <w:next w:val="Normal"/>
    <w:autoRedefine/>
    <w:semiHidden/>
    <w:unhideWhenUsed/>
    <w:rsid w:val="00D5673A"/>
    <w:pPr>
      <w:tabs>
        <w:tab w:val="clear" w:pos="1247"/>
      </w:tabs>
      <w:ind w:left="600" w:hanging="200"/>
    </w:pPr>
  </w:style>
  <w:style w:type="paragraph" w:styleId="Index4">
    <w:name w:val="index 4"/>
    <w:basedOn w:val="Normal"/>
    <w:next w:val="Normal"/>
    <w:autoRedefine/>
    <w:semiHidden/>
    <w:unhideWhenUsed/>
    <w:rsid w:val="00D5673A"/>
    <w:pPr>
      <w:tabs>
        <w:tab w:val="clear" w:pos="1247"/>
      </w:tabs>
      <w:ind w:left="800" w:hanging="200"/>
    </w:pPr>
  </w:style>
  <w:style w:type="paragraph" w:styleId="Index5">
    <w:name w:val="index 5"/>
    <w:basedOn w:val="Normal"/>
    <w:next w:val="Normal"/>
    <w:autoRedefine/>
    <w:semiHidden/>
    <w:unhideWhenUsed/>
    <w:rsid w:val="00D5673A"/>
    <w:pPr>
      <w:tabs>
        <w:tab w:val="clear" w:pos="1247"/>
      </w:tabs>
      <w:ind w:left="1000" w:hanging="200"/>
    </w:pPr>
  </w:style>
  <w:style w:type="paragraph" w:styleId="Index6">
    <w:name w:val="index 6"/>
    <w:basedOn w:val="Normal"/>
    <w:next w:val="Normal"/>
    <w:autoRedefine/>
    <w:semiHidden/>
    <w:unhideWhenUsed/>
    <w:rsid w:val="00D5673A"/>
    <w:pPr>
      <w:tabs>
        <w:tab w:val="clear" w:pos="1247"/>
      </w:tabs>
      <w:ind w:left="1200" w:hanging="200"/>
    </w:pPr>
  </w:style>
  <w:style w:type="paragraph" w:styleId="Index7">
    <w:name w:val="index 7"/>
    <w:basedOn w:val="Normal"/>
    <w:next w:val="Normal"/>
    <w:autoRedefine/>
    <w:semiHidden/>
    <w:unhideWhenUsed/>
    <w:rsid w:val="00D5673A"/>
    <w:pPr>
      <w:tabs>
        <w:tab w:val="clear" w:pos="1247"/>
      </w:tabs>
      <w:ind w:left="1400" w:hanging="200"/>
    </w:pPr>
  </w:style>
  <w:style w:type="paragraph" w:styleId="Index8">
    <w:name w:val="index 8"/>
    <w:basedOn w:val="Normal"/>
    <w:next w:val="Normal"/>
    <w:autoRedefine/>
    <w:semiHidden/>
    <w:unhideWhenUsed/>
    <w:rsid w:val="00D5673A"/>
    <w:pPr>
      <w:tabs>
        <w:tab w:val="clear" w:pos="1247"/>
      </w:tabs>
      <w:ind w:left="1600" w:hanging="200"/>
    </w:pPr>
  </w:style>
  <w:style w:type="paragraph" w:styleId="Index9">
    <w:name w:val="index 9"/>
    <w:basedOn w:val="Normal"/>
    <w:next w:val="Normal"/>
    <w:autoRedefine/>
    <w:semiHidden/>
    <w:unhideWhenUsed/>
    <w:rsid w:val="00D5673A"/>
    <w:pPr>
      <w:tabs>
        <w:tab w:val="clear" w:pos="1247"/>
      </w:tabs>
      <w:ind w:left="1800" w:hanging="200"/>
    </w:pPr>
  </w:style>
  <w:style w:type="paragraph" w:styleId="IndexHeading">
    <w:name w:val="index heading"/>
    <w:basedOn w:val="Normal"/>
    <w:next w:val="Index1"/>
    <w:semiHidden/>
    <w:unhideWhenUsed/>
    <w:rsid w:val="00D5673A"/>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D5673A"/>
    <w:rPr>
      <w:i/>
      <w:iCs/>
      <w:color w:val="4F81BD" w:themeColor="accent1"/>
      <w:lang w:val="en-GB"/>
    </w:rPr>
  </w:style>
  <w:style w:type="paragraph" w:styleId="IntenseQuote">
    <w:name w:val="Intense Quote"/>
    <w:basedOn w:val="Normal"/>
    <w:next w:val="Normal"/>
    <w:link w:val="IntenseQuoteChar"/>
    <w:uiPriority w:val="30"/>
    <w:semiHidden/>
    <w:qFormat/>
    <w:rsid w:val="00D5673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D5673A"/>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D5673A"/>
    <w:rPr>
      <w:b/>
      <w:bCs/>
      <w:smallCaps/>
      <w:color w:val="4F81BD" w:themeColor="accent1"/>
      <w:spacing w:val="5"/>
      <w:lang w:val="en-GB"/>
    </w:rPr>
  </w:style>
  <w:style w:type="table" w:styleId="LightGrid">
    <w:name w:val="Light Grid"/>
    <w:basedOn w:val="TableNormal"/>
    <w:uiPriority w:val="62"/>
    <w:semiHidden/>
    <w:unhideWhenUsed/>
    <w:rsid w:val="00D5673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D5673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D5673A"/>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D5673A"/>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D5673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D5673A"/>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D5673A"/>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D5673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D5673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D5673A"/>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D5673A"/>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D5673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D5673A"/>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D5673A"/>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D5673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D5673A"/>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D5673A"/>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D5673A"/>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D5673A"/>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D5673A"/>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D5673A"/>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D5673A"/>
    <w:rPr>
      <w:lang w:val="en-GB"/>
    </w:rPr>
  </w:style>
  <w:style w:type="paragraph" w:styleId="List">
    <w:name w:val="List"/>
    <w:basedOn w:val="Normal"/>
    <w:semiHidden/>
    <w:unhideWhenUsed/>
    <w:rsid w:val="00D5673A"/>
    <w:pPr>
      <w:ind w:left="283" w:hanging="283"/>
      <w:contextualSpacing/>
    </w:pPr>
  </w:style>
  <w:style w:type="paragraph" w:styleId="List2">
    <w:name w:val="List 2"/>
    <w:basedOn w:val="Normal"/>
    <w:semiHidden/>
    <w:unhideWhenUsed/>
    <w:rsid w:val="00D5673A"/>
    <w:pPr>
      <w:ind w:left="566" w:hanging="283"/>
      <w:contextualSpacing/>
    </w:pPr>
  </w:style>
  <w:style w:type="paragraph" w:styleId="List3">
    <w:name w:val="List 3"/>
    <w:basedOn w:val="Normal"/>
    <w:semiHidden/>
    <w:unhideWhenUsed/>
    <w:rsid w:val="00D5673A"/>
    <w:pPr>
      <w:ind w:left="849" w:hanging="283"/>
      <w:contextualSpacing/>
    </w:pPr>
  </w:style>
  <w:style w:type="paragraph" w:styleId="List4">
    <w:name w:val="List 4"/>
    <w:basedOn w:val="Normal"/>
    <w:semiHidden/>
    <w:unhideWhenUsed/>
    <w:rsid w:val="00D5673A"/>
    <w:pPr>
      <w:ind w:left="1132" w:hanging="283"/>
      <w:contextualSpacing/>
    </w:pPr>
  </w:style>
  <w:style w:type="paragraph" w:styleId="List5">
    <w:name w:val="List 5"/>
    <w:basedOn w:val="Normal"/>
    <w:semiHidden/>
    <w:unhideWhenUsed/>
    <w:rsid w:val="00D5673A"/>
    <w:pPr>
      <w:ind w:left="1415" w:hanging="283"/>
      <w:contextualSpacing/>
    </w:pPr>
  </w:style>
  <w:style w:type="paragraph" w:styleId="ListBullet">
    <w:name w:val="List Bullet"/>
    <w:basedOn w:val="Normal"/>
    <w:semiHidden/>
    <w:rsid w:val="00D5673A"/>
    <w:pPr>
      <w:numPr>
        <w:numId w:val="6"/>
      </w:numPr>
      <w:contextualSpacing/>
    </w:pPr>
  </w:style>
  <w:style w:type="paragraph" w:styleId="ListBullet2">
    <w:name w:val="List Bullet 2"/>
    <w:basedOn w:val="Normal"/>
    <w:semiHidden/>
    <w:unhideWhenUsed/>
    <w:rsid w:val="00D5673A"/>
    <w:pPr>
      <w:numPr>
        <w:numId w:val="7"/>
      </w:numPr>
      <w:contextualSpacing/>
    </w:pPr>
  </w:style>
  <w:style w:type="paragraph" w:styleId="ListBullet3">
    <w:name w:val="List Bullet 3"/>
    <w:basedOn w:val="Normal"/>
    <w:semiHidden/>
    <w:unhideWhenUsed/>
    <w:rsid w:val="00D5673A"/>
    <w:pPr>
      <w:numPr>
        <w:numId w:val="8"/>
      </w:numPr>
      <w:contextualSpacing/>
    </w:pPr>
  </w:style>
  <w:style w:type="paragraph" w:styleId="ListBullet4">
    <w:name w:val="List Bullet 4"/>
    <w:basedOn w:val="Normal"/>
    <w:semiHidden/>
    <w:unhideWhenUsed/>
    <w:rsid w:val="00D5673A"/>
    <w:pPr>
      <w:numPr>
        <w:numId w:val="9"/>
      </w:numPr>
      <w:contextualSpacing/>
    </w:pPr>
  </w:style>
  <w:style w:type="paragraph" w:styleId="ListBullet5">
    <w:name w:val="List Bullet 5"/>
    <w:basedOn w:val="Normal"/>
    <w:semiHidden/>
    <w:unhideWhenUsed/>
    <w:rsid w:val="00D5673A"/>
    <w:pPr>
      <w:numPr>
        <w:numId w:val="10"/>
      </w:numPr>
      <w:contextualSpacing/>
    </w:pPr>
  </w:style>
  <w:style w:type="paragraph" w:styleId="ListContinue">
    <w:name w:val="List Continue"/>
    <w:basedOn w:val="Normal"/>
    <w:semiHidden/>
    <w:unhideWhenUsed/>
    <w:rsid w:val="00D5673A"/>
    <w:pPr>
      <w:spacing w:after="120"/>
      <w:ind w:left="283"/>
      <w:contextualSpacing/>
    </w:pPr>
  </w:style>
  <w:style w:type="paragraph" w:styleId="ListContinue2">
    <w:name w:val="List Continue 2"/>
    <w:basedOn w:val="Normal"/>
    <w:semiHidden/>
    <w:unhideWhenUsed/>
    <w:rsid w:val="00D5673A"/>
    <w:pPr>
      <w:spacing w:after="120"/>
      <w:ind w:left="566"/>
      <w:contextualSpacing/>
    </w:pPr>
  </w:style>
  <w:style w:type="paragraph" w:styleId="ListContinue3">
    <w:name w:val="List Continue 3"/>
    <w:basedOn w:val="Normal"/>
    <w:semiHidden/>
    <w:rsid w:val="00D5673A"/>
    <w:pPr>
      <w:spacing w:after="120"/>
      <w:ind w:left="849"/>
      <w:contextualSpacing/>
    </w:pPr>
  </w:style>
  <w:style w:type="paragraph" w:styleId="ListContinue4">
    <w:name w:val="List Continue 4"/>
    <w:basedOn w:val="Normal"/>
    <w:semiHidden/>
    <w:rsid w:val="00D5673A"/>
    <w:pPr>
      <w:spacing w:after="120"/>
      <w:ind w:left="1132"/>
      <w:contextualSpacing/>
    </w:pPr>
  </w:style>
  <w:style w:type="paragraph" w:styleId="ListContinue5">
    <w:name w:val="List Continue 5"/>
    <w:basedOn w:val="Normal"/>
    <w:semiHidden/>
    <w:rsid w:val="00D5673A"/>
    <w:pPr>
      <w:spacing w:after="120"/>
      <w:ind w:left="1415"/>
      <w:contextualSpacing/>
    </w:pPr>
  </w:style>
  <w:style w:type="paragraph" w:styleId="ListNumber">
    <w:name w:val="List Number"/>
    <w:basedOn w:val="Normal"/>
    <w:semiHidden/>
    <w:rsid w:val="00D5673A"/>
    <w:pPr>
      <w:numPr>
        <w:numId w:val="11"/>
      </w:numPr>
      <w:contextualSpacing/>
    </w:pPr>
  </w:style>
  <w:style w:type="paragraph" w:styleId="ListNumber2">
    <w:name w:val="List Number 2"/>
    <w:basedOn w:val="Normal"/>
    <w:semiHidden/>
    <w:unhideWhenUsed/>
    <w:rsid w:val="00D5673A"/>
    <w:pPr>
      <w:numPr>
        <w:numId w:val="12"/>
      </w:numPr>
      <w:contextualSpacing/>
    </w:pPr>
  </w:style>
  <w:style w:type="paragraph" w:styleId="ListNumber3">
    <w:name w:val="List Number 3"/>
    <w:basedOn w:val="Normal"/>
    <w:semiHidden/>
    <w:unhideWhenUsed/>
    <w:rsid w:val="00D5673A"/>
    <w:pPr>
      <w:numPr>
        <w:numId w:val="13"/>
      </w:numPr>
      <w:contextualSpacing/>
    </w:pPr>
  </w:style>
  <w:style w:type="paragraph" w:styleId="ListNumber4">
    <w:name w:val="List Number 4"/>
    <w:basedOn w:val="Normal"/>
    <w:semiHidden/>
    <w:unhideWhenUsed/>
    <w:rsid w:val="00D5673A"/>
    <w:pPr>
      <w:numPr>
        <w:numId w:val="14"/>
      </w:numPr>
      <w:contextualSpacing/>
    </w:pPr>
  </w:style>
  <w:style w:type="paragraph" w:styleId="ListNumber5">
    <w:name w:val="List Number 5"/>
    <w:basedOn w:val="Normal"/>
    <w:semiHidden/>
    <w:unhideWhenUsed/>
    <w:rsid w:val="00D5673A"/>
    <w:pPr>
      <w:numPr>
        <w:numId w:val="15"/>
      </w:numPr>
      <w:contextualSpacing/>
    </w:pPr>
  </w:style>
  <w:style w:type="table" w:styleId="ListTable1Light">
    <w:name w:val="List Table 1 Light"/>
    <w:basedOn w:val="TableNormal"/>
    <w:uiPriority w:val="46"/>
    <w:rsid w:val="00D5673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5673A"/>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D5673A"/>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D5673A"/>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D5673A"/>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D5673A"/>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D5673A"/>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D5673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5673A"/>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D5673A"/>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D5673A"/>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D5673A"/>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D5673A"/>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D5673A"/>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D5673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5673A"/>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D5673A"/>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D5673A"/>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D5673A"/>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D5673A"/>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D5673A"/>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D5673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5673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D5673A"/>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D5673A"/>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D5673A"/>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D5673A"/>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D5673A"/>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D5673A"/>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5673A"/>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5673A"/>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5673A"/>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5673A"/>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5673A"/>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5673A"/>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5673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5673A"/>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D5673A"/>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D5673A"/>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D5673A"/>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D5673A"/>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D5673A"/>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D5673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5673A"/>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5673A"/>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5673A"/>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5673A"/>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5673A"/>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5673A"/>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D5673A"/>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D5673A"/>
    <w:rPr>
      <w:rFonts w:ascii="Consolas" w:eastAsia="Times New Roman" w:hAnsi="Consolas"/>
      <w:lang w:val="en-GB" w:eastAsia="en-US"/>
    </w:rPr>
  </w:style>
  <w:style w:type="table" w:styleId="MediumGrid1">
    <w:name w:val="Medium Grid 1"/>
    <w:basedOn w:val="TableNormal"/>
    <w:uiPriority w:val="67"/>
    <w:semiHidden/>
    <w:unhideWhenUsed/>
    <w:rsid w:val="00D5673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5673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D5673A"/>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D5673A"/>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D5673A"/>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D5673A"/>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D5673A"/>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D5673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5673A"/>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5673A"/>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5673A"/>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5673A"/>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5673A"/>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5673A"/>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567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567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D567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D567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D567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D567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D567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D5673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5673A"/>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D5673A"/>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D5673A"/>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D5673A"/>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D5673A"/>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D5673A"/>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D5673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5673A"/>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5673A"/>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5673A"/>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5673A"/>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5673A"/>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5673A"/>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D5673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D5673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5673A"/>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5673A"/>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5673A"/>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5673A"/>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5673A"/>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567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567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567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567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567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567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567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D5673A"/>
    <w:rPr>
      <w:color w:val="2B579A"/>
      <w:shd w:val="clear" w:color="auto" w:fill="E1DFDD"/>
      <w:lang w:val="en-GB"/>
    </w:rPr>
  </w:style>
  <w:style w:type="paragraph" w:styleId="MessageHeader">
    <w:name w:val="Message Header"/>
    <w:basedOn w:val="Normal"/>
    <w:link w:val="MessageHeaderChar"/>
    <w:semiHidden/>
    <w:rsid w:val="00D5673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D5673A"/>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D5673A"/>
    <w:pPr>
      <w:ind w:left="720"/>
    </w:pPr>
  </w:style>
  <w:style w:type="paragraph" w:styleId="NoteHeading">
    <w:name w:val="Note Heading"/>
    <w:basedOn w:val="Normal"/>
    <w:next w:val="Normal"/>
    <w:link w:val="NoteHeadingChar"/>
    <w:semiHidden/>
    <w:unhideWhenUsed/>
    <w:rsid w:val="00D5673A"/>
  </w:style>
  <w:style w:type="character" w:customStyle="1" w:styleId="NoteHeadingChar">
    <w:name w:val="Note Heading Char"/>
    <w:basedOn w:val="DefaultParagraphFont"/>
    <w:link w:val="NoteHeading"/>
    <w:semiHidden/>
    <w:rsid w:val="00D5673A"/>
    <w:rPr>
      <w:rFonts w:eastAsia="Times New Roman"/>
      <w:lang w:val="en-GB" w:eastAsia="en-US"/>
    </w:rPr>
  </w:style>
  <w:style w:type="table" w:styleId="PlainTable1">
    <w:name w:val="Plain Table 1"/>
    <w:basedOn w:val="TableNormal"/>
    <w:uiPriority w:val="41"/>
    <w:rsid w:val="00D5673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5673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5673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5673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5673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D5673A"/>
    <w:rPr>
      <w:rFonts w:ascii="Consolas" w:hAnsi="Consolas"/>
      <w:sz w:val="21"/>
      <w:szCs w:val="21"/>
    </w:rPr>
  </w:style>
  <w:style w:type="character" w:customStyle="1" w:styleId="PlainTextChar">
    <w:name w:val="Plain Text Char"/>
    <w:basedOn w:val="DefaultParagraphFont"/>
    <w:link w:val="PlainText"/>
    <w:semiHidden/>
    <w:rsid w:val="00D5673A"/>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D5673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D5673A"/>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D5673A"/>
  </w:style>
  <w:style w:type="character" w:customStyle="1" w:styleId="SalutationChar">
    <w:name w:val="Salutation Char"/>
    <w:basedOn w:val="DefaultParagraphFont"/>
    <w:link w:val="Salutation"/>
    <w:semiHidden/>
    <w:rsid w:val="00D5673A"/>
    <w:rPr>
      <w:rFonts w:eastAsia="Times New Roman"/>
      <w:lang w:val="en-GB" w:eastAsia="en-US"/>
    </w:rPr>
  </w:style>
  <w:style w:type="paragraph" w:styleId="Signature">
    <w:name w:val="Signature"/>
    <w:basedOn w:val="Normal"/>
    <w:link w:val="SignatureChar"/>
    <w:semiHidden/>
    <w:unhideWhenUsed/>
    <w:rsid w:val="00D5673A"/>
    <w:pPr>
      <w:ind w:left="4252"/>
    </w:pPr>
  </w:style>
  <w:style w:type="character" w:customStyle="1" w:styleId="SignatureChar">
    <w:name w:val="Signature Char"/>
    <w:basedOn w:val="DefaultParagraphFont"/>
    <w:link w:val="Signature"/>
    <w:semiHidden/>
    <w:rsid w:val="00D5673A"/>
    <w:rPr>
      <w:rFonts w:eastAsia="Times New Roman"/>
      <w:lang w:val="en-GB" w:eastAsia="en-US"/>
    </w:rPr>
  </w:style>
  <w:style w:type="character" w:styleId="SmartHyperlink">
    <w:name w:val="Smart Hyperlink"/>
    <w:basedOn w:val="DefaultParagraphFont"/>
    <w:uiPriority w:val="99"/>
    <w:semiHidden/>
    <w:rsid w:val="00D5673A"/>
    <w:rPr>
      <w:u w:val="dotted"/>
      <w:lang w:val="en-GB"/>
    </w:rPr>
  </w:style>
  <w:style w:type="character" w:styleId="SmartLink">
    <w:name w:val="Smart Link"/>
    <w:basedOn w:val="DefaultParagraphFont"/>
    <w:uiPriority w:val="99"/>
    <w:semiHidden/>
    <w:unhideWhenUsed/>
    <w:rsid w:val="00D5673A"/>
    <w:rPr>
      <w:color w:val="0000FF"/>
      <w:u w:val="single"/>
      <w:shd w:val="clear" w:color="auto" w:fill="F3F2F1"/>
      <w:lang w:val="en-GB"/>
    </w:rPr>
  </w:style>
  <w:style w:type="character" w:styleId="Strong">
    <w:name w:val="Strong"/>
    <w:basedOn w:val="DefaultParagraphFont"/>
    <w:semiHidden/>
    <w:qFormat/>
    <w:rsid w:val="00D5673A"/>
    <w:rPr>
      <w:b/>
      <w:bCs/>
      <w:lang w:val="en-GB"/>
    </w:rPr>
  </w:style>
  <w:style w:type="paragraph" w:styleId="Subtitle">
    <w:name w:val="Subtitle"/>
    <w:basedOn w:val="Normal"/>
    <w:next w:val="Normal"/>
    <w:link w:val="SubtitleChar"/>
    <w:semiHidden/>
    <w:qFormat/>
    <w:rsid w:val="00D5673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D5673A"/>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D5673A"/>
    <w:rPr>
      <w:i/>
      <w:iCs/>
      <w:color w:val="404040" w:themeColor="text1" w:themeTint="BF"/>
      <w:lang w:val="en-GB"/>
    </w:rPr>
  </w:style>
  <w:style w:type="character" w:styleId="SubtleReference">
    <w:name w:val="Subtle Reference"/>
    <w:basedOn w:val="DefaultParagraphFont"/>
    <w:uiPriority w:val="31"/>
    <w:semiHidden/>
    <w:qFormat/>
    <w:rsid w:val="00D5673A"/>
    <w:rPr>
      <w:smallCaps/>
      <w:color w:val="5A5A5A" w:themeColor="text1" w:themeTint="A5"/>
      <w:lang w:val="en-GB"/>
    </w:rPr>
  </w:style>
  <w:style w:type="table" w:styleId="Table3Deffects1">
    <w:name w:val="Table 3D effects 1"/>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5673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D5673A"/>
    <w:pPr>
      <w:tabs>
        <w:tab w:val="clear" w:pos="1247"/>
      </w:tabs>
      <w:ind w:left="200" w:hanging="200"/>
    </w:pPr>
  </w:style>
  <w:style w:type="table" w:styleId="TableProfessional">
    <w:name w:val="Table Professional"/>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D5673A"/>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D5673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D5673A"/>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D5673A"/>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D5673A"/>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Normal-poolChar">
    <w:name w:val="Normal-pool Char"/>
    <w:link w:val="Normal-pool"/>
    <w:locked/>
    <w:rsid w:val="00F61DC9"/>
    <w:rPr>
      <w:rFonts w:eastAsia="Times New Roman"/>
      <w:lang w:val="en-GB" w:eastAsia="en-US"/>
    </w:rPr>
  </w:style>
  <w:style w:type="character" w:customStyle="1" w:styleId="CH2Char">
    <w:name w:val="CH2 Char"/>
    <w:link w:val="CH2"/>
    <w:locked/>
    <w:rsid w:val="00F61DC9"/>
    <w:rPr>
      <w:rFonts w:eastAsia="Times New Roman"/>
      <w:b/>
      <w:sz w:val="24"/>
      <w:szCs w:val="24"/>
      <w:lang w:val="en-GB" w:eastAsia="en-US"/>
    </w:rPr>
  </w:style>
  <w:style w:type="character" w:customStyle="1" w:styleId="BBTitleChar">
    <w:name w:val="BB_Title Char"/>
    <w:link w:val="BBTitle"/>
    <w:rsid w:val="00F61DC9"/>
    <w:rPr>
      <w:rFonts w:eastAsia="Times New Roman"/>
      <w:b/>
      <w:sz w:val="28"/>
      <w:szCs w:val="28"/>
      <w:lang w:val="en-GB" w:eastAsia="en-US"/>
    </w:rPr>
  </w:style>
  <w:style w:type="numbering" w:customStyle="1" w:styleId="Normallist1">
    <w:name w:val="Normal_list1"/>
    <w:basedOn w:val="NoList"/>
    <w:rsid w:val="00F61DC9"/>
  </w:style>
  <w:style w:type="paragraph" w:customStyle="1" w:styleId="Headerpool">
    <w:name w:val="Header_pool"/>
    <w:basedOn w:val="Normal"/>
    <w:next w:val="Normal"/>
    <w:semiHidden/>
    <w:rsid w:val="00F61DC9"/>
    <w:pPr>
      <w:pBdr>
        <w:bottom w:val="single" w:sz="4" w:space="1" w:color="auto"/>
      </w:pBdr>
      <w:tabs>
        <w:tab w:val="center" w:pos="4536"/>
        <w:tab w:val="right" w:pos="9072"/>
      </w:tabs>
      <w:spacing w:after="120"/>
    </w:pPr>
    <w:rPr>
      <w:b/>
      <w:sz w:val="18"/>
    </w:rPr>
  </w:style>
  <w:style w:type="paragraph" w:styleId="Revision">
    <w:name w:val="Revision"/>
    <w:hidden/>
    <w:uiPriority w:val="99"/>
    <w:semiHidden/>
    <w:rsid w:val="00F61DC9"/>
    <w:rPr>
      <w:rFonts w:eastAsia="Times New Roman"/>
      <w:lang w:eastAsia="en-US"/>
    </w:rPr>
  </w:style>
  <w:style w:type="paragraph" w:customStyle="1" w:styleId="ColorfulShading-Accent11">
    <w:name w:val="Colorful Shading - Accent 11"/>
    <w:hidden/>
    <w:uiPriority w:val="99"/>
    <w:rsid w:val="00F61DC9"/>
    <w:rPr>
      <w:rFonts w:eastAsia="Times New Roman"/>
      <w:lang w:val="en-GB" w:eastAsia="en-US"/>
    </w:rPr>
  </w:style>
  <w:style w:type="character" w:customStyle="1" w:styleId="ZZAnxtitleChar">
    <w:name w:val="ZZ_Anx_title Char"/>
    <w:link w:val="ZZAnxtitle"/>
    <w:rsid w:val="00F61DC9"/>
    <w:rPr>
      <w:rFonts w:eastAsia="Times New Roman"/>
      <w:b/>
      <w:bCs/>
      <w:sz w:val="28"/>
      <w:szCs w:val="26"/>
      <w:lang w:val="en-GB" w:eastAsia="en-US"/>
    </w:rPr>
  </w:style>
  <w:style w:type="paragraph" w:customStyle="1" w:styleId="ColorfulShading-Accent12">
    <w:name w:val="Colorful Shading - Accent 12"/>
    <w:hidden/>
    <w:uiPriority w:val="99"/>
    <w:semiHidden/>
    <w:rsid w:val="00F61DC9"/>
    <w:rPr>
      <w:rFonts w:ascii="Calibri" w:eastAsia="Times New Roman" w:hAnsi="Calibri"/>
      <w:sz w:val="22"/>
      <w:szCs w:val="22"/>
      <w:lang w:val="en-US" w:eastAsia="en-US"/>
    </w:rPr>
  </w:style>
  <w:style w:type="character" w:customStyle="1" w:styleId="NormalNonumberChar">
    <w:name w:val="Normal_No_number Char"/>
    <w:link w:val="NormalNonumber"/>
    <w:rsid w:val="00F61DC9"/>
    <w:rPr>
      <w:rFonts w:eastAsia="Times New Roman"/>
      <w:lang w:val="en-GB" w:eastAsia="en-US"/>
    </w:rPr>
  </w:style>
  <w:style w:type="numbering" w:customStyle="1" w:styleId="Normallist11">
    <w:name w:val="Normal_list11"/>
    <w:basedOn w:val="NoList"/>
    <w:rsid w:val="00F61DC9"/>
  </w:style>
  <w:style w:type="character" w:customStyle="1" w:styleId="UnresolvedMention1">
    <w:name w:val="Unresolved Mention1"/>
    <w:basedOn w:val="DefaultParagraphFont"/>
    <w:uiPriority w:val="99"/>
    <w:semiHidden/>
    <w:rsid w:val="00F61DC9"/>
    <w:rPr>
      <w:color w:val="605E5C"/>
      <w:shd w:val="clear" w:color="auto" w:fill="E1DFDD"/>
      <w:lang w:val="en-GB"/>
    </w:rPr>
  </w:style>
  <w:style w:type="character" w:customStyle="1" w:styleId="UnresolvedMention2">
    <w:name w:val="Unresolved Mention2"/>
    <w:basedOn w:val="DefaultParagraphFont"/>
    <w:uiPriority w:val="99"/>
    <w:semiHidden/>
    <w:rsid w:val="00F61DC9"/>
    <w:rPr>
      <w:color w:val="605E5C"/>
      <w:shd w:val="clear" w:color="auto" w:fill="E1DFDD"/>
      <w:lang w:val="en-GB"/>
    </w:rPr>
  </w:style>
  <w:style w:type="paragraph" w:customStyle="1" w:styleId="xl63">
    <w:name w:val="xl63"/>
    <w:basedOn w:val="Normal"/>
    <w:semiHidden/>
    <w:rsid w:val="00F61DC9"/>
    <w:pPr>
      <w:tabs>
        <w:tab w:val="clear" w:pos="1247"/>
        <w:tab w:val="clear" w:pos="1814"/>
        <w:tab w:val="clear" w:pos="2381"/>
        <w:tab w:val="clear" w:pos="2948"/>
        <w:tab w:val="clear" w:pos="3515"/>
      </w:tabs>
      <w:spacing w:before="100" w:beforeAutospacing="1" w:after="100" w:afterAutospacing="1"/>
      <w:textAlignment w:val="center"/>
    </w:pPr>
    <w:rPr>
      <w:sz w:val="24"/>
      <w:szCs w:val="24"/>
    </w:rPr>
  </w:style>
  <w:style w:type="paragraph" w:customStyle="1" w:styleId="xl64">
    <w:name w:val="xl64"/>
    <w:basedOn w:val="Normal"/>
    <w:semiHidden/>
    <w:rsid w:val="00F61DC9"/>
    <w:pPr>
      <w:tabs>
        <w:tab w:val="clear" w:pos="1247"/>
        <w:tab w:val="clear" w:pos="1814"/>
        <w:tab w:val="clear" w:pos="2381"/>
        <w:tab w:val="clear" w:pos="2948"/>
        <w:tab w:val="clear" w:pos="3515"/>
      </w:tabs>
      <w:spacing w:before="100" w:beforeAutospacing="1" w:after="100" w:afterAutospacing="1"/>
      <w:jc w:val="right"/>
      <w:textAlignment w:val="center"/>
    </w:pPr>
    <w:rPr>
      <w:sz w:val="24"/>
      <w:szCs w:val="24"/>
    </w:rPr>
  </w:style>
  <w:style w:type="paragraph" w:customStyle="1" w:styleId="xl73">
    <w:name w:val="xl73"/>
    <w:basedOn w:val="Normal"/>
    <w:semiHidden/>
    <w:rsid w:val="00F61DC9"/>
    <w:pPr>
      <w:tabs>
        <w:tab w:val="clear" w:pos="1247"/>
        <w:tab w:val="clear" w:pos="1814"/>
        <w:tab w:val="clear" w:pos="2381"/>
        <w:tab w:val="clear" w:pos="2948"/>
        <w:tab w:val="clear" w:pos="3515"/>
      </w:tabs>
      <w:spacing w:before="100" w:beforeAutospacing="1" w:after="100" w:afterAutospacing="1"/>
      <w:textAlignment w:val="center"/>
    </w:pPr>
    <w:rPr>
      <w:sz w:val="24"/>
      <w:szCs w:val="24"/>
    </w:rPr>
  </w:style>
  <w:style w:type="paragraph" w:customStyle="1" w:styleId="xl74">
    <w:name w:val="xl74"/>
    <w:basedOn w:val="Normal"/>
    <w:rsid w:val="00F61DC9"/>
    <w:pPr>
      <w:tabs>
        <w:tab w:val="clear" w:pos="1247"/>
        <w:tab w:val="clear" w:pos="1814"/>
        <w:tab w:val="clear" w:pos="2381"/>
        <w:tab w:val="clear" w:pos="2948"/>
        <w:tab w:val="clear" w:pos="3515"/>
      </w:tabs>
      <w:spacing w:before="100" w:beforeAutospacing="1" w:after="100" w:afterAutospacing="1"/>
      <w:textAlignment w:val="center"/>
    </w:pPr>
    <w:rPr>
      <w:color w:val="000000"/>
      <w:sz w:val="24"/>
      <w:szCs w:val="24"/>
    </w:rPr>
  </w:style>
  <w:style w:type="paragraph" w:customStyle="1" w:styleId="xl75">
    <w:name w:val="xl75"/>
    <w:basedOn w:val="Normal"/>
    <w:rsid w:val="00F61DC9"/>
    <w:pPr>
      <w:tabs>
        <w:tab w:val="clear" w:pos="1247"/>
        <w:tab w:val="clear" w:pos="1814"/>
        <w:tab w:val="clear" w:pos="2381"/>
        <w:tab w:val="clear" w:pos="2948"/>
        <w:tab w:val="clear" w:pos="3515"/>
      </w:tabs>
      <w:spacing w:before="100" w:beforeAutospacing="1" w:after="100" w:afterAutospacing="1"/>
      <w:textAlignment w:val="center"/>
    </w:pPr>
    <w:rPr>
      <w:color w:val="000000"/>
      <w:sz w:val="24"/>
      <w:szCs w:val="24"/>
    </w:rPr>
  </w:style>
  <w:style w:type="paragraph" w:customStyle="1" w:styleId="xl78">
    <w:name w:val="xl78"/>
    <w:basedOn w:val="Normal"/>
    <w:rsid w:val="00F61DC9"/>
    <w:pPr>
      <w:pBdr>
        <w:top w:val="single" w:sz="8" w:space="0" w:color="auto"/>
      </w:pBdr>
      <w:tabs>
        <w:tab w:val="clear" w:pos="1247"/>
        <w:tab w:val="clear" w:pos="1814"/>
        <w:tab w:val="clear" w:pos="2381"/>
        <w:tab w:val="clear" w:pos="2948"/>
        <w:tab w:val="clear" w:pos="3515"/>
      </w:tabs>
      <w:spacing w:before="100" w:beforeAutospacing="1" w:after="100" w:afterAutospacing="1"/>
    </w:pPr>
    <w:rPr>
      <w:b/>
      <w:bCs/>
      <w:sz w:val="24"/>
      <w:szCs w:val="24"/>
    </w:rPr>
  </w:style>
  <w:style w:type="paragraph" w:customStyle="1" w:styleId="xl79">
    <w:name w:val="xl79"/>
    <w:basedOn w:val="Normal"/>
    <w:rsid w:val="00F61DC9"/>
    <w:pPr>
      <w:tabs>
        <w:tab w:val="clear" w:pos="1247"/>
        <w:tab w:val="clear" w:pos="1814"/>
        <w:tab w:val="clear" w:pos="2381"/>
        <w:tab w:val="clear" w:pos="2948"/>
        <w:tab w:val="clear" w:pos="3515"/>
      </w:tabs>
      <w:spacing w:before="100" w:beforeAutospacing="1" w:after="100" w:afterAutospacing="1"/>
      <w:jc w:val="center"/>
    </w:pPr>
    <w:rPr>
      <w:b/>
      <w:bCs/>
      <w:sz w:val="24"/>
      <w:szCs w:val="24"/>
    </w:rPr>
  </w:style>
  <w:style w:type="paragraph" w:customStyle="1" w:styleId="xl80">
    <w:name w:val="xl80"/>
    <w:basedOn w:val="Normal"/>
    <w:rsid w:val="00F61DC9"/>
    <w:pPr>
      <w:tabs>
        <w:tab w:val="clear" w:pos="1247"/>
        <w:tab w:val="clear" w:pos="1814"/>
        <w:tab w:val="clear" w:pos="2381"/>
        <w:tab w:val="clear" w:pos="2948"/>
        <w:tab w:val="clear" w:pos="3515"/>
      </w:tabs>
      <w:spacing w:before="100" w:beforeAutospacing="1" w:after="100" w:afterAutospacing="1"/>
      <w:jc w:val="center"/>
    </w:pPr>
    <w:rPr>
      <w:b/>
      <w:bCs/>
      <w:sz w:val="24"/>
      <w:szCs w:val="24"/>
    </w:rPr>
  </w:style>
  <w:style w:type="paragraph" w:customStyle="1" w:styleId="msonormal0">
    <w:name w:val="msonormal"/>
    <w:basedOn w:val="Normal"/>
    <w:rsid w:val="00F61DC9"/>
    <w:pPr>
      <w:tabs>
        <w:tab w:val="clear" w:pos="1247"/>
        <w:tab w:val="clear" w:pos="1814"/>
        <w:tab w:val="clear" w:pos="2381"/>
        <w:tab w:val="clear" w:pos="2948"/>
        <w:tab w:val="clear" w:pos="3515"/>
      </w:tabs>
      <w:spacing w:before="100" w:beforeAutospacing="1" w:after="100" w:afterAutospacing="1"/>
    </w:pPr>
    <w:rPr>
      <w:sz w:val="24"/>
      <w:szCs w:val="24"/>
      <w:lang w:eastAsia="en-GB"/>
    </w:rPr>
  </w:style>
  <w:style w:type="paragraph" w:customStyle="1" w:styleId="xl76">
    <w:name w:val="xl76"/>
    <w:basedOn w:val="Normal"/>
    <w:rsid w:val="00F61DC9"/>
    <w:pPr>
      <w:tabs>
        <w:tab w:val="clear" w:pos="1247"/>
        <w:tab w:val="clear" w:pos="1814"/>
        <w:tab w:val="clear" w:pos="2381"/>
        <w:tab w:val="clear" w:pos="2948"/>
        <w:tab w:val="clear" w:pos="3515"/>
      </w:tabs>
      <w:spacing w:before="100" w:beforeAutospacing="1" w:after="100" w:afterAutospacing="1"/>
      <w:ind w:firstLineChars="100" w:firstLine="100"/>
      <w:jc w:val="right"/>
      <w:textAlignment w:val="center"/>
    </w:pPr>
    <w:rPr>
      <w:color w:val="000000"/>
      <w:sz w:val="18"/>
      <w:szCs w:val="18"/>
      <w:lang w:eastAsia="en-GB"/>
    </w:rPr>
  </w:style>
  <w:style w:type="paragraph" w:customStyle="1" w:styleId="xl77">
    <w:name w:val="xl77"/>
    <w:basedOn w:val="Normal"/>
    <w:rsid w:val="00F61DC9"/>
    <w:pPr>
      <w:tabs>
        <w:tab w:val="clear" w:pos="1247"/>
        <w:tab w:val="clear" w:pos="1814"/>
        <w:tab w:val="clear" w:pos="2381"/>
        <w:tab w:val="clear" w:pos="2948"/>
        <w:tab w:val="clear" w:pos="3515"/>
      </w:tabs>
      <w:spacing w:before="100" w:beforeAutospacing="1" w:after="100" w:afterAutospacing="1"/>
      <w:jc w:val="right"/>
      <w:textAlignment w:val="center"/>
    </w:pPr>
    <w:rPr>
      <w:color w:val="000000"/>
      <w:sz w:val="18"/>
      <w:szCs w:val="18"/>
      <w:lang w:eastAsia="en-GB"/>
    </w:rPr>
  </w:style>
  <w:style w:type="paragraph" w:customStyle="1" w:styleId="xl81">
    <w:name w:val="xl81"/>
    <w:basedOn w:val="Normal"/>
    <w:rsid w:val="00F61DC9"/>
    <w:pPr>
      <w:pBdr>
        <w:left w:val="single" w:sz="8" w:space="0" w:color="auto"/>
      </w:pBdr>
      <w:tabs>
        <w:tab w:val="clear" w:pos="1247"/>
        <w:tab w:val="clear" w:pos="1814"/>
        <w:tab w:val="clear" w:pos="2381"/>
        <w:tab w:val="clear" w:pos="2948"/>
        <w:tab w:val="clear" w:pos="3515"/>
      </w:tabs>
      <w:spacing w:before="100" w:beforeAutospacing="1" w:after="100" w:afterAutospacing="1"/>
      <w:jc w:val="right"/>
      <w:textAlignment w:val="center"/>
    </w:pPr>
    <w:rPr>
      <w:sz w:val="18"/>
      <w:szCs w:val="18"/>
      <w:lang w:eastAsia="en-GB"/>
    </w:rPr>
  </w:style>
  <w:style w:type="paragraph" w:customStyle="1" w:styleId="xl82">
    <w:name w:val="xl82"/>
    <w:basedOn w:val="Normal"/>
    <w:rsid w:val="00F61DC9"/>
    <w:pPr>
      <w:pBdr>
        <w:left w:val="single" w:sz="8" w:space="0" w:color="auto"/>
        <w:bottom w:val="single" w:sz="8" w:space="0" w:color="auto"/>
      </w:pBdr>
      <w:tabs>
        <w:tab w:val="clear" w:pos="1247"/>
        <w:tab w:val="clear" w:pos="1814"/>
        <w:tab w:val="clear" w:pos="2381"/>
        <w:tab w:val="clear" w:pos="2948"/>
        <w:tab w:val="clear" w:pos="3515"/>
      </w:tabs>
      <w:spacing w:before="100" w:beforeAutospacing="1" w:after="100" w:afterAutospacing="1"/>
      <w:textAlignment w:val="center"/>
    </w:pPr>
    <w:rPr>
      <w:sz w:val="18"/>
      <w:szCs w:val="18"/>
      <w:lang w:eastAsia="en-GB"/>
    </w:rPr>
  </w:style>
  <w:style w:type="paragraph" w:customStyle="1" w:styleId="xl83">
    <w:name w:val="xl83"/>
    <w:basedOn w:val="Normal"/>
    <w:rsid w:val="00F61DC9"/>
    <w:pPr>
      <w:pBdr>
        <w:bottom w:val="single" w:sz="8" w:space="0" w:color="auto"/>
      </w:pBdr>
      <w:tabs>
        <w:tab w:val="clear" w:pos="1247"/>
        <w:tab w:val="clear" w:pos="1814"/>
        <w:tab w:val="clear" w:pos="2381"/>
        <w:tab w:val="clear" w:pos="2948"/>
        <w:tab w:val="clear" w:pos="3515"/>
      </w:tabs>
      <w:spacing w:before="100" w:beforeAutospacing="1" w:after="100" w:afterAutospacing="1"/>
      <w:textAlignment w:val="center"/>
    </w:pPr>
    <w:rPr>
      <w:color w:val="000000"/>
      <w:sz w:val="18"/>
      <w:szCs w:val="18"/>
      <w:lang w:eastAsia="en-GB"/>
    </w:rPr>
  </w:style>
  <w:style w:type="paragraph" w:customStyle="1" w:styleId="xl84">
    <w:name w:val="xl84"/>
    <w:basedOn w:val="Normal"/>
    <w:rsid w:val="00F61DC9"/>
    <w:pPr>
      <w:pBdr>
        <w:bottom w:val="single" w:sz="8" w:space="0" w:color="auto"/>
      </w:pBdr>
      <w:tabs>
        <w:tab w:val="clear" w:pos="1247"/>
        <w:tab w:val="clear" w:pos="1814"/>
        <w:tab w:val="clear" w:pos="2381"/>
        <w:tab w:val="clear" w:pos="2948"/>
        <w:tab w:val="clear" w:pos="3515"/>
      </w:tabs>
      <w:spacing w:before="100" w:beforeAutospacing="1" w:after="100" w:afterAutospacing="1"/>
      <w:ind w:firstLineChars="100" w:firstLine="100"/>
      <w:jc w:val="right"/>
      <w:textAlignment w:val="center"/>
    </w:pPr>
    <w:rPr>
      <w:color w:val="000000"/>
      <w:sz w:val="18"/>
      <w:szCs w:val="18"/>
      <w:lang w:eastAsia="en-GB"/>
    </w:rPr>
  </w:style>
  <w:style w:type="paragraph" w:customStyle="1" w:styleId="xl85">
    <w:name w:val="xl85"/>
    <w:basedOn w:val="Normal"/>
    <w:rsid w:val="00F61DC9"/>
    <w:pPr>
      <w:pBdr>
        <w:bottom w:val="single" w:sz="8" w:space="0" w:color="auto"/>
      </w:pBdr>
      <w:tabs>
        <w:tab w:val="clear" w:pos="1247"/>
        <w:tab w:val="clear" w:pos="1814"/>
        <w:tab w:val="clear" w:pos="2381"/>
        <w:tab w:val="clear" w:pos="2948"/>
        <w:tab w:val="clear" w:pos="3515"/>
      </w:tabs>
      <w:spacing w:before="100" w:beforeAutospacing="1" w:after="100" w:afterAutospacing="1"/>
      <w:jc w:val="right"/>
      <w:textAlignment w:val="center"/>
    </w:pPr>
    <w:rPr>
      <w:color w:val="000000"/>
      <w:sz w:val="18"/>
      <w:szCs w:val="18"/>
      <w:lang w:eastAsia="en-GB"/>
    </w:rPr>
  </w:style>
  <w:style w:type="paragraph" w:customStyle="1" w:styleId="xl86">
    <w:name w:val="xl86"/>
    <w:basedOn w:val="Normal"/>
    <w:rsid w:val="00F61DC9"/>
    <w:pPr>
      <w:tabs>
        <w:tab w:val="clear" w:pos="1247"/>
        <w:tab w:val="clear" w:pos="1814"/>
        <w:tab w:val="clear" w:pos="2381"/>
        <w:tab w:val="clear" w:pos="2948"/>
        <w:tab w:val="clear" w:pos="3515"/>
      </w:tabs>
      <w:spacing w:before="100" w:beforeAutospacing="1" w:after="100" w:afterAutospacing="1"/>
      <w:textAlignment w:val="center"/>
    </w:pPr>
    <w:rPr>
      <w:b/>
      <w:bCs/>
      <w:color w:val="000000"/>
      <w:sz w:val="18"/>
      <w:szCs w:val="18"/>
      <w:lang w:eastAsia="en-GB"/>
    </w:rPr>
  </w:style>
  <w:style w:type="paragraph" w:customStyle="1" w:styleId="xl87">
    <w:name w:val="xl87"/>
    <w:basedOn w:val="Normal"/>
    <w:rsid w:val="00F61DC9"/>
    <w:pPr>
      <w:tabs>
        <w:tab w:val="clear" w:pos="1247"/>
        <w:tab w:val="clear" w:pos="1814"/>
        <w:tab w:val="clear" w:pos="2381"/>
        <w:tab w:val="clear" w:pos="2948"/>
        <w:tab w:val="clear" w:pos="3515"/>
      </w:tabs>
      <w:spacing w:before="100" w:beforeAutospacing="1" w:after="100" w:afterAutospacing="1"/>
      <w:jc w:val="right"/>
      <w:textAlignment w:val="center"/>
    </w:pPr>
    <w:rPr>
      <w:b/>
      <w:bCs/>
      <w:color w:val="000000"/>
      <w:sz w:val="18"/>
      <w:szCs w:val="18"/>
      <w:lang w:eastAsia="en-GB"/>
    </w:rPr>
  </w:style>
  <w:style w:type="paragraph" w:customStyle="1" w:styleId="xl88">
    <w:name w:val="xl88"/>
    <w:basedOn w:val="Normal"/>
    <w:semiHidden/>
    <w:rsid w:val="00F61DC9"/>
    <w:pPr>
      <w:tabs>
        <w:tab w:val="clear" w:pos="1247"/>
        <w:tab w:val="clear" w:pos="1814"/>
        <w:tab w:val="clear" w:pos="2381"/>
        <w:tab w:val="clear" w:pos="2948"/>
        <w:tab w:val="clear" w:pos="3515"/>
      </w:tabs>
      <w:spacing w:before="100" w:beforeAutospacing="1" w:after="100" w:afterAutospacing="1"/>
      <w:textAlignment w:val="bottom"/>
    </w:pPr>
    <w:rPr>
      <w:b/>
      <w:bCs/>
      <w:color w:val="000000"/>
      <w:sz w:val="18"/>
      <w:szCs w:val="18"/>
      <w:lang w:eastAsia="en-GB"/>
    </w:rPr>
  </w:style>
  <w:style w:type="paragraph" w:customStyle="1" w:styleId="xl89">
    <w:name w:val="xl89"/>
    <w:basedOn w:val="Normal"/>
    <w:semiHidden/>
    <w:rsid w:val="00F61DC9"/>
    <w:pPr>
      <w:pBdr>
        <w:top w:val="single" w:sz="8" w:space="0" w:color="auto"/>
        <w:left w:val="single" w:sz="8" w:space="0" w:color="auto"/>
      </w:pBdr>
      <w:tabs>
        <w:tab w:val="clear" w:pos="1247"/>
        <w:tab w:val="clear" w:pos="1814"/>
        <w:tab w:val="clear" w:pos="2381"/>
        <w:tab w:val="clear" w:pos="2948"/>
        <w:tab w:val="clear" w:pos="3515"/>
      </w:tabs>
      <w:spacing w:before="100" w:beforeAutospacing="1" w:after="100" w:afterAutospacing="1"/>
      <w:jc w:val="center"/>
    </w:pPr>
    <w:rPr>
      <w:b/>
      <w:bCs/>
      <w:color w:val="000000"/>
      <w:sz w:val="18"/>
      <w:szCs w:val="18"/>
      <w:lang w:eastAsia="en-GB"/>
    </w:rPr>
  </w:style>
  <w:style w:type="paragraph" w:customStyle="1" w:styleId="xl90">
    <w:name w:val="xl90"/>
    <w:basedOn w:val="Normal"/>
    <w:semiHidden/>
    <w:rsid w:val="00F61DC9"/>
    <w:pPr>
      <w:pBdr>
        <w:top w:val="single" w:sz="8" w:space="0" w:color="auto"/>
      </w:pBdr>
      <w:tabs>
        <w:tab w:val="clear" w:pos="1247"/>
        <w:tab w:val="clear" w:pos="1814"/>
        <w:tab w:val="clear" w:pos="2381"/>
        <w:tab w:val="clear" w:pos="2948"/>
        <w:tab w:val="clear" w:pos="3515"/>
      </w:tabs>
      <w:spacing w:before="100" w:beforeAutospacing="1" w:after="100" w:afterAutospacing="1"/>
      <w:jc w:val="center"/>
      <w:textAlignment w:val="center"/>
    </w:pPr>
    <w:rPr>
      <w:b/>
      <w:bCs/>
      <w:i/>
      <w:iCs/>
      <w:color w:val="000000"/>
      <w:sz w:val="18"/>
      <w:szCs w:val="18"/>
      <w:lang w:eastAsia="en-GB"/>
    </w:rPr>
  </w:style>
  <w:style w:type="paragraph" w:customStyle="1" w:styleId="xl91">
    <w:name w:val="xl91"/>
    <w:basedOn w:val="Normal"/>
    <w:semiHidden/>
    <w:rsid w:val="00F61DC9"/>
    <w:pPr>
      <w:pBdr>
        <w:left w:val="single" w:sz="8" w:space="0" w:color="auto"/>
        <w:bottom w:val="single" w:sz="8" w:space="0" w:color="auto"/>
      </w:pBdr>
      <w:tabs>
        <w:tab w:val="clear" w:pos="1247"/>
        <w:tab w:val="clear" w:pos="1814"/>
        <w:tab w:val="clear" w:pos="2381"/>
        <w:tab w:val="clear" w:pos="2948"/>
        <w:tab w:val="clear" w:pos="3515"/>
      </w:tabs>
      <w:spacing w:before="100" w:beforeAutospacing="1" w:after="100" w:afterAutospacing="1"/>
      <w:jc w:val="center"/>
    </w:pPr>
    <w:rPr>
      <w:b/>
      <w:bCs/>
      <w:color w:val="000000"/>
      <w:sz w:val="18"/>
      <w:szCs w:val="18"/>
      <w:lang w:eastAsia="en-GB"/>
    </w:rPr>
  </w:style>
  <w:style w:type="paragraph" w:customStyle="1" w:styleId="xl92">
    <w:name w:val="xl92"/>
    <w:basedOn w:val="Normal"/>
    <w:semiHidden/>
    <w:rsid w:val="00F61DC9"/>
    <w:pPr>
      <w:pBdr>
        <w:bottom w:val="single" w:sz="8" w:space="0" w:color="auto"/>
      </w:pBdr>
      <w:tabs>
        <w:tab w:val="clear" w:pos="1247"/>
        <w:tab w:val="clear" w:pos="1814"/>
        <w:tab w:val="clear" w:pos="2381"/>
        <w:tab w:val="clear" w:pos="2948"/>
        <w:tab w:val="clear" w:pos="3515"/>
      </w:tabs>
      <w:spacing w:before="100" w:beforeAutospacing="1" w:after="100" w:afterAutospacing="1"/>
      <w:jc w:val="center"/>
      <w:textAlignment w:val="center"/>
    </w:pPr>
    <w:rPr>
      <w:b/>
      <w:bCs/>
      <w:i/>
      <w:iCs/>
      <w:color w:val="000000"/>
      <w:sz w:val="18"/>
      <w:szCs w:val="18"/>
      <w:lang w:eastAsia="en-GB"/>
    </w:rPr>
  </w:style>
  <w:style w:type="paragraph" w:customStyle="1" w:styleId="xl93">
    <w:name w:val="xl93"/>
    <w:basedOn w:val="Normal"/>
    <w:semiHidden/>
    <w:rsid w:val="00F61DC9"/>
    <w:pPr>
      <w:pBdr>
        <w:bottom w:val="single" w:sz="8" w:space="0" w:color="auto"/>
      </w:pBdr>
      <w:tabs>
        <w:tab w:val="clear" w:pos="1247"/>
        <w:tab w:val="clear" w:pos="1814"/>
        <w:tab w:val="clear" w:pos="2381"/>
        <w:tab w:val="clear" w:pos="2948"/>
        <w:tab w:val="clear" w:pos="3515"/>
      </w:tabs>
      <w:spacing w:before="100" w:beforeAutospacing="1" w:after="100" w:afterAutospacing="1"/>
      <w:jc w:val="center"/>
      <w:textAlignment w:val="center"/>
    </w:pPr>
    <w:rPr>
      <w:b/>
      <w:bCs/>
      <w:i/>
      <w:iCs/>
      <w:color w:val="000000"/>
      <w:sz w:val="18"/>
      <w:szCs w:val="18"/>
      <w:lang w:eastAsia="en-GB"/>
    </w:rPr>
  </w:style>
  <w:style w:type="paragraph" w:customStyle="1" w:styleId="xl94">
    <w:name w:val="xl94"/>
    <w:basedOn w:val="Normal"/>
    <w:semiHidden/>
    <w:rsid w:val="00F61DC9"/>
    <w:pPr>
      <w:pBdr>
        <w:top w:val="single" w:sz="8" w:space="0" w:color="auto"/>
      </w:pBdr>
      <w:tabs>
        <w:tab w:val="clear" w:pos="1247"/>
        <w:tab w:val="clear" w:pos="1814"/>
        <w:tab w:val="clear" w:pos="2381"/>
        <w:tab w:val="clear" w:pos="2948"/>
        <w:tab w:val="clear" w:pos="3515"/>
      </w:tabs>
      <w:spacing w:before="100" w:beforeAutospacing="1" w:after="100" w:afterAutospacing="1"/>
      <w:jc w:val="right"/>
      <w:textAlignment w:val="center"/>
    </w:pPr>
    <w:rPr>
      <w:b/>
      <w:bCs/>
      <w:i/>
      <w:iCs/>
      <w:color w:val="000000"/>
      <w:sz w:val="18"/>
      <w:szCs w:val="18"/>
      <w:lang w:eastAsia="en-GB"/>
    </w:rPr>
  </w:style>
  <w:style w:type="paragraph" w:customStyle="1" w:styleId="xl95">
    <w:name w:val="xl95"/>
    <w:basedOn w:val="Normal"/>
    <w:semiHidden/>
    <w:rsid w:val="00F61DC9"/>
    <w:pPr>
      <w:pBdr>
        <w:bottom w:val="single" w:sz="8" w:space="0" w:color="auto"/>
      </w:pBdr>
      <w:tabs>
        <w:tab w:val="clear" w:pos="1247"/>
        <w:tab w:val="clear" w:pos="1814"/>
        <w:tab w:val="clear" w:pos="2381"/>
        <w:tab w:val="clear" w:pos="2948"/>
        <w:tab w:val="clear" w:pos="3515"/>
      </w:tabs>
      <w:spacing w:before="100" w:beforeAutospacing="1" w:after="100" w:afterAutospacing="1"/>
      <w:jc w:val="right"/>
      <w:textAlignment w:val="center"/>
    </w:pPr>
    <w:rPr>
      <w:b/>
      <w:bCs/>
      <w:i/>
      <w:iCs/>
      <w:color w:val="000000"/>
      <w:sz w:val="18"/>
      <w:szCs w:val="18"/>
      <w:lang w:eastAsia="en-GB"/>
    </w:rPr>
  </w:style>
  <w:style w:type="paragraph" w:customStyle="1" w:styleId="xl96">
    <w:name w:val="xl96"/>
    <w:basedOn w:val="Normal"/>
    <w:semiHidden/>
    <w:rsid w:val="00F61DC9"/>
    <w:pPr>
      <w:tabs>
        <w:tab w:val="clear" w:pos="1247"/>
        <w:tab w:val="clear" w:pos="1814"/>
        <w:tab w:val="clear" w:pos="2381"/>
        <w:tab w:val="clear" w:pos="2948"/>
        <w:tab w:val="clear" w:pos="3515"/>
      </w:tabs>
      <w:spacing w:before="100" w:beforeAutospacing="1" w:after="100" w:afterAutospacing="1"/>
      <w:textAlignment w:val="bottom"/>
    </w:pPr>
    <w:rPr>
      <w:sz w:val="18"/>
      <w:szCs w:val="18"/>
      <w:lang w:eastAsia="en-GB"/>
    </w:rPr>
  </w:style>
  <w:style w:type="paragraph" w:customStyle="1" w:styleId="xl97">
    <w:name w:val="xl97"/>
    <w:basedOn w:val="Normal"/>
    <w:semiHidden/>
    <w:rsid w:val="00F61DC9"/>
    <w:pPr>
      <w:tabs>
        <w:tab w:val="clear" w:pos="1247"/>
        <w:tab w:val="clear" w:pos="1814"/>
        <w:tab w:val="clear" w:pos="2381"/>
        <w:tab w:val="clear" w:pos="2948"/>
        <w:tab w:val="clear" w:pos="3515"/>
      </w:tabs>
      <w:spacing w:before="100" w:beforeAutospacing="1" w:after="100" w:afterAutospacing="1"/>
      <w:jc w:val="right"/>
      <w:textAlignment w:val="center"/>
    </w:pPr>
    <w:rPr>
      <w:color w:val="000000"/>
      <w:sz w:val="18"/>
      <w:szCs w:val="18"/>
      <w:lang w:eastAsia="en-GB"/>
    </w:rPr>
  </w:style>
  <w:style w:type="paragraph" w:customStyle="1" w:styleId="xl98">
    <w:name w:val="xl98"/>
    <w:basedOn w:val="Normal"/>
    <w:semiHidden/>
    <w:rsid w:val="00F61DC9"/>
    <w:pPr>
      <w:pBdr>
        <w:bottom w:val="single" w:sz="8" w:space="0" w:color="auto"/>
      </w:pBdr>
      <w:tabs>
        <w:tab w:val="clear" w:pos="1247"/>
        <w:tab w:val="clear" w:pos="1814"/>
        <w:tab w:val="clear" w:pos="2381"/>
        <w:tab w:val="clear" w:pos="2948"/>
        <w:tab w:val="clear" w:pos="3515"/>
      </w:tabs>
      <w:spacing w:before="100" w:beforeAutospacing="1" w:after="100" w:afterAutospacing="1"/>
      <w:jc w:val="right"/>
      <w:textAlignment w:val="center"/>
    </w:pPr>
    <w:rPr>
      <w:color w:val="000000"/>
      <w:sz w:val="18"/>
      <w:szCs w:val="18"/>
      <w:lang w:eastAsia="en-GB"/>
    </w:rPr>
  </w:style>
  <w:style w:type="paragraph" w:customStyle="1" w:styleId="xl99">
    <w:name w:val="xl99"/>
    <w:basedOn w:val="Normal"/>
    <w:semiHidden/>
    <w:rsid w:val="00F61DC9"/>
    <w:pPr>
      <w:tabs>
        <w:tab w:val="clear" w:pos="1247"/>
        <w:tab w:val="clear" w:pos="1814"/>
        <w:tab w:val="clear" w:pos="2381"/>
        <w:tab w:val="clear" w:pos="2948"/>
        <w:tab w:val="clear" w:pos="3515"/>
      </w:tabs>
      <w:spacing w:before="100" w:beforeAutospacing="1" w:after="100" w:afterAutospacing="1"/>
      <w:jc w:val="right"/>
      <w:textAlignment w:val="center"/>
    </w:pPr>
    <w:rPr>
      <w:b/>
      <w:bCs/>
      <w:color w:val="000000"/>
      <w:sz w:val="18"/>
      <w:szCs w:val="18"/>
      <w:lang w:eastAsia="en-GB"/>
    </w:rPr>
  </w:style>
  <w:style w:type="character" w:customStyle="1" w:styleId="cf01">
    <w:name w:val="cf01"/>
    <w:basedOn w:val="DefaultParagraphFont"/>
    <w:rsid w:val="00F61DC9"/>
    <w:rPr>
      <w:rFonts w:ascii="Segoe UI" w:hAnsi="Segoe UI" w:cs="Segoe UI" w:hint="default"/>
      <w:sz w:val="18"/>
      <w:szCs w:val="18"/>
      <w:lang w:val="en-GB"/>
    </w:rPr>
  </w:style>
  <w:style w:type="paragraph" w:customStyle="1" w:styleId="Normalpool">
    <w:name w:val="Normal_pool"/>
    <w:link w:val="NormalpoolChar"/>
    <w:semiHidden/>
    <w:rsid w:val="00F61DC9"/>
    <w:pPr>
      <w:tabs>
        <w:tab w:val="left" w:pos="624"/>
      </w:tabs>
    </w:pPr>
    <w:rPr>
      <w:rFonts w:eastAsia="Times New Roman"/>
      <w:lang w:val="en-GB" w:eastAsia="en-US"/>
    </w:rPr>
  </w:style>
  <w:style w:type="character" w:customStyle="1" w:styleId="NormalpoolChar">
    <w:name w:val="Normal_pool Char"/>
    <w:link w:val="Normalpool"/>
    <w:semiHidden/>
    <w:locked/>
    <w:rsid w:val="00F61DC9"/>
    <w:rPr>
      <w:rFonts w:eastAsia="Times New Roman"/>
      <w:lang w:val="en-GB" w:eastAsia="en-US"/>
    </w:rPr>
  </w:style>
  <w:style w:type="numbering" w:customStyle="1" w:styleId="Normallist2">
    <w:name w:val="Normal_list2"/>
    <w:basedOn w:val="NoList"/>
    <w:rsid w:val="00F61DC9"/>
  </w:style>
  <w:style w:type="table" w:customStyle="1" w:styleId="TableGrid10">
    <w:name w:val="Table Grid1"/>
    <w:basedOn w:val="TableNormal"/>
    <w:next w:val="TableGrid"/>
    <w:rsid w:val="00F61DC9"/>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docright1">
    <w:name w:val="Table_doc_right1"/>
    <w:basedOn w:val="TableNormal"/>
    <w:rsid w:val="00F61DC9"/>
    <w:pPr>
      <w:spacing w:before="40" w:after="40"/>
    </w:pPr>
    <w:rPr>
      <w:rFonts w:eastAsia="Times New Roman"/>
      <w:sz w:val="18"/>
      <w:szCs w:val="18"/>
      <w:lang w:eastAsia="en-US"/>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
    <w:name w:val="Footer_table1"/>
    <w:basedOn w:val="TableNormal"/>
    <w:semiHidden/>
    <w:rsid w:val="00F61DC9"/>
    <w:rPr>
      <w:rFonts w:ascii="Arial" w:eastAsia="Times New Roman" w:hAnsi="Arial"/>
      <w:sz w:val="16"/>
      <w:lang w:eastAsia="en-US"/>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AATable1">
    <w:name w:val="AA_Table1"/>
    <w:basedOn w:val="TableNormal"/>
    <w:rsid w:val="00F61DC9"/>
    <w:rPr>
      <w:rFonts w:eastAsia="Times New Roman"/>
      <w:lang w:eastAsia="en-US"/>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numbering" w:customStyle="1" w:styleId="NoList1">
    <w:name w:val="No List1"/>
    <w:next w:val="NoList"/>
    <w:uiPriority w:val="99"/>
    <w:semiHidden/>
    <w:unhideWhenUsed/>
    <w:rsid w:val="00F61DC9"/>
  </w:style>
  <w:style w:type="character" w:customStyle="1" w:styleId="ContentControls">
    <w:name w:val="ContentControls"/>
    <w:basedOn w:val="DefaultParagraphFont"/>
    <w:uiPriority w:val="1"/>
    <w:semiHidden/>
    <w:rsid w:val="00F61DC9"/>
    <w:rPr>
      <w:rFonts w:eastAsiaTheme="minorEastAsia"/>
      <w:color w:val="000000" w:themeColor="text1"/>
      <w:lang w:val="en-GB" w:eastAsia="zh-CN"/>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F61DC9"/>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 w:type="paragraph" w:customStyle="1" w:styleId="font5">
    <w:name w:val="font5"/>
    <w:basedOn w:val="Normal"/>
    <w:rsid w:val="00F61DC9"/>
    <w:pPr>
      <w:tabs>
        <w:tab w:val="clear" w:pos="1247"/>
        <w:tab w:val="clear" w:pos="1814"/>
        <w:tab w:val="clear" w:pos="2381"/>
        <w:tab w:val="clear" w:pos="2948"/>
        <w:tab w:val="clear" w:pos="3515"/>
      </w:tabs>
      <w:spacing w:before="100" w:beforeAutospacing="1" w:after="100" w:afterAutospacing="1"/>
    </w:pPr>
    <w:rPr>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20" ma:contentTypeDescription="Create a new document." ma:contentTypeScope="" ma:versionID="48e23393f98525ab4c1cba1b579a804e">
  <xsd:schema xmlns:xsd="http://www.w3.org/2001/XMLSchema" xmlns:xs="http://www.w3.org/2001/XMLSchema" xmlns:p="http://schemas.microsoft.com/office/2006/metadata/properties" xmlns:ns2="44b29a07-ae0c-4297-aad9-2f7ae2e24b8e" xmlns:ns3="a591afa8-fd54-42f1-9ea9-749d51e1c00b" xmlns:ns4="985ec44e-1bab-4c0b-9df0-6ba128686fc9" targetNamespace="http://schemas.microsoft.com/office/2006/metadata/properties" ma:root="true" ma:fieldsID="00fc5e8c2686de992f3520d1be067e0c" ns2:_="" ns3:_="" ns4:_="">
    <xsd:import namespace="44b29a07-ae0c-4297-aad9-2f7ae2e24b8e"/>
    <xsd:import namespace="a591afa8-fd54-42f1-9ea9-749d51e1c00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LengthInSeconds" minOccurs="0"/>
                <xsd:element ref="ns2:sizeofdoc"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sizeofdoc" ma:index="25" nillable="true" ma:displayName="size of doc" ma:description="size of doc" ma:format="Dropdown" ma:internalName="sizeofdoc"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f98e707-5146-45f7-a2b1-4239a4ec8568}" ma:internalName="TaxCatchAll" ma:showField="CatchAllData" ma:web="a591afa8-fd54-42f1-9ea9-749d51e1c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sizeofdoc xmlns="44b29a07-ae0c-4297-aad9-2f7ae2e24b8e" xsi:nil="true"/>
    <lcf76f155ced4ddcb4097134ff3c332f xmlns="44b29a07-ae0c-4297-aad9-2f7ae2e24b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2.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3.xml><?xml version="1.0" encoding="utf-8"?>
<ds:datastoreItem xmlns:ds="http://schemas.openxmlformats.org/officeDocument/2006/customXml" ds:itemID="{2879017B-D20F-4D4A-80A6-53903D8671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985ec44e-1bab-4c0b-9df0-6ba128686fc9"/>
    <ds:schemaRef ds:uri="44b29a07-ae0c-4297-aad9-2f7ae2e24b8e"/>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Template>
  <TotalTime>1</TotalTime>
  <Pages>9</Pages>
  <Words>2528</Words>
  <Characters>14415</Characters>
  <Application>Microsoft Office Word</Application>
  <DocSecurity>0</DocSecurity>
  <PresentationFormat/>
  <Lines>120</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16910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Mwanza</dc:creator>
  <cp:keywords/>
  <dc:description/>
  <cp:lastModifiedBy>Cynthia Mwanza</cp:lastModifiedBy>
  <cp:revision>4</cp:revision>
  <cp:lastPrinted>2026-06-16T19:16:00Z</cp:lastPrinted>
  <dcterms:created xsi:type="dcterms:W3CDTF">2026-09-28T07:22:00Z</dcterms:created>
  <dcterms:modified xsi:type="dcterms:W3CDTF">2026-09-28T07:25:00Z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0x010100A8527E0A0837F64083645E115EB57567</vt:lpwstr>
  </property>
  <property fmtid="{D5CDD505-2E9C-101B-9397-08002B2CF9AE}" pid="11" name="MediaServiceImageTags">
    <vt:lpwstr/>
  </property>
  <property fmtid="{D5CDD505-2E9C-101B-9397-08002B2CF9AE}" pid="12" name="Office_x0020_of_x0020_Origin">
    <vt:lpwstr/>
  </property>
  <property fmtid="{D5CDD505-2E9C-101B-9397-08002B2CF9AE}" pid="13" name="lcf76f155ced4ddcb4097134ff3c332f">
    <vt:lpwstr/>
  </property>
  <property fmtid="{D5CDD505-2E9C-101B-9397-08002B2CF9AE}" pid="14" name="Office of Origin">
    <vt:lpwstr/>
  </property>
</Properties>
</file>