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5C909246" w:rsidR="00AE543B" w:rsidRPr="00AE543B" w:rsidRDefault="005403B2" w:rsidP="00AE543B">
            <w:pPr>
              <w:pStyle w:val="ASymbol"/>
              <w:rPr>
                <w:lang w:eastAsia="zh-CN"/>
              </w:rPr>
            </w:pPr>
            <w:bookmarkStart w:id="0" w:name="Symbol1B"/>
            <w:r w:rsidRPr="00AE543B">
              <w:rPr>
                <w:b/>
                <w:sz w:val="28"/>
              </w:rPr>
              <w:t>UNEP</w:t>
            </w:r>
            <w:r w:rsidRPr="00AE543B">
              <w:t>/OzL.Pro.</w:t>
            </w:r>
            <w:r>
              <w:t>38/</w:t>
            </w:r>
            <w:r w:rsidR="00B90AC1">
              <w:t>CRP.6</w:t>
            </w:r>
            <w:bookmarkEnd w:id="0"/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19750C2C" w:rsidR="00030EFC" w:rsidRPr="00B55164" w:rsidRDefault="009F6CEB" w:rsidP="00030EFC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 w:hint="eastAsia"/>
                <w:lang w:eastAsia="zh-CN"/>
              </w:rPr>
              <w:t>2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Pr="00B55164">
              <w:rPr>
                <w:rFonts w:eastAsiaTheme="minorEastAsia" w:hint="eastAsia"/>
                <w:lang w:eastAsia="zh-CN"/>
              </w:rPr>
              <w:t>6</w:t>
            </w:r>
          </w:p>
          <w:p w14:paraId="1F1C2126" w14:textId="56BCF8E0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79BE534C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216B42E5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</w:t>
            </w:r>
            <w:r w:rsidR="00E02526">
              <w:rPr>
                <w:rFonts w:eastAsiaTheme="minorEastAsia"/>
              </w:rPr>
              <w:t xml:space="preserve"> </w:t>
            </w:r>
            <w:r w:rsidR="00A15901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1AC95CDF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F872CF">
              <w:rPr>
                <w:rFonts w:eastAsiaTheme="minorEastAsia"/>
              </w:rPr>
              <w:t>7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70F66E91" w:rsidR="00AE543B" w:rsidRPr="00AE543B" w:rsidRDefault="00B90AC1" w:rsidP="00C87498">
            <w:pPr>
              <w:pStyle w:val="AATitle2"/>
              <w:rPr>
                <w:rFonts w:eastAsiaTheme="minorEastAsia"/>
              </w:rPr>
            </w:pPr>
            <w:r w:rsidRPr="001403F3">
              <w:t>Emissions of hydrofluorocarbon-23 (HFC-23)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48BC4CD" w14:textId="54E658E4" w:rsidR="008A1DEF" w:rsidRPr="00D6037E" w:rsidRDefault="00E02526" w:rsidP="008A1DEF">
      <w:pPr>
        <w:pStyle w:val="BBTitle"/>
      </w:pPr>
      <w:r w:rsidRPr="00E02526">
        <w:t xml:space="preserve">Draft </w:t>
      </w:r>
      <w:r>
        <w:t>d</w:t>
      </w:r>
      <w:r w:rsidRPr="00E02526">
        <w:t>ecision XXXVIII</w:t>
      </w:r>
      <w:proofErr w:type="gramStart"/>
      <w:r w:rsidRPr="00E02526">
        <w:t>/[</w:t>
      </w:r>
      <w:proofErr w:type="gramEnd"/>
      <w:r>
        <w:t>--</w:t>
      </w:r>
      <w:r w:rsidRPr="00E02526">
        <w:t xml:space="preserve">]: </w:t>
      </w:r>
      <w:r w:rsidR="008A1DEF" w:rsidRPr="00D6037E">
        <w:t xml:space="preserve">Emissions of </w:t>
      </w:r>
      <w:r w:rsidR="008A1DEF" w:rsidRPr="00917D1E">
        <w:t>HFC-23</w:t>
      </w:r>
    </w:p>
    <w:p w14:paraId="2109A113" w14:textId="38FCA26B" w:rsidR="008A1DEF" w:rsidRPr="006C1E98" w:rsidRDefault="008A1DEF" w:rsidP="008A1DEF">
      <w:pPr>
        <w:pStyle w:val="CH2"/>
        <w:rPr>
          <w:rFonts w:eastAsiaTheme="minorEastAsia"/>
          <w:bCs/>
          <w:lang w:val="en-US" w:eastAsia="zh-CN"/>
        </w:rPr>
      </w:pPr>
      <w:r>
        <w:tab/>
      </w:r>
      <w:r>
        <w:tab/>
      </w:r>
      <w:r w:rsidRPr="0049648A">
        <w:t>Submi</w:t>
      </w:r>
      <w:r w:rsidR="004B0A25">
        <w:t>ssion</w:t>
      </w:r>
      <w:r w:rsidRPr="0049648A">
        <w:t xml:space="preserve"> by the United States</w:t>
      </w:r>
      <w:r w:rsidRPr="006C1E98">
        <w:rPr>
          <w:rFonts w:asciiTheme="minorHAnsi" w:eastAsiaTheme="minorHAnsi" w:hAnsiTheme="minorHAnsi" w:cstheme="minorBidi"/>
          <w:bCs/>
          <w:kern w:val="2"/>
          <w:lang w:val="en-US"/>
          <w14:ligatures w14:val="standardContextual"/>
        </w:rPr>
        <w:t xml:space="preserve"> </w:t>
      </w:r>
      <w:r w:rsidRPr="006C1E98">
        <w:rPr>
          <w:bCs/>
          <w:lang w:val="en-US"/>
        </w:rPr>
        <w:t>of America</w:t>
      </w:r>
    </w:p>
    <w:p w14:paraId="09751D03" w14:textId="77777777" w:rsidR="008A1DEF" w:rsidRDefault="008A1DEF" w:rsidP="008A1DEF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Style w:val="Strong"/>
          <w:b w:val="0"/>
          <w:bCs w:val="0"/>
        </w:rPr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6CE6BE06" w14:textId="12C3D4A5" w:rsidR="008A1DEF" w:rsidRPr="005B7F4D" w:rsidRDefault="008A1DEF" w:rsidP="008A1DEF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Fonts w:eastAsiaTheme="minorEastAsia"/>
          <w:lang w:val="en-US" w:eastAsia="zh-CN"/>
        </w:rPr>
      </w:pPr>
      <w:r w:rsidRPr="005B7F4D">
        <w:rPr>
          <w:rFonts w:eastAsiaTheme="minorEastAsia"/>
          <w:i/>
          <w:iCs/>
          <w:lang w:val="en-US" w:eastAsia="zh-CN"/>
        </w:rPr>
        <w:t>Noting</w:t>
      </w:r>
      <w:r w:rsidRPr="0016245C">
        <w:rPr>
          <w:rFonts w:eastAsiaTheme="minorEastAsia"/>
          <w:i/>
          <w:iCs/>
          <w:lang w:val="en-US" w:eastAsia="zh-CN"/>
        </w:rPr>
        <w:t xml:space="preserve"> with appreciation</w:t>
      </w:r>
      <w:r w:rsidRPr="005B7F4D">
        <w:rPr>
          <w:rFonts w:eastAsiaTheme="minorEastAsia"/>
          <w:lang w:val="en-US" w:eastAsia="zh-CN"/>
        </w:rPr>
        <w:t xml:space="preserve"> the information on HFC-23 provided by the </w:t>
      </w:r>
      <w:r w:rsidR="00E02526">
        <w:rPr>
          <w:rFonts w:eastAsiaTheme="minorEastAsia"/>
          <w:lang w:val="en-US" w:eastAsia="zh-CN"/>
        </w:rPr>
        <w:t>Technology and Economic Assessment Panel</w:t>
      </w:r>
      <w:r w:rsidR="00E02526" w:rsidRPr="005B7F4D">
        <w:rPr>
          <w:rFonts w:eastAsiaTheme="minorEastAsia"/>
          <w:lang w:val="en-US" w:eastAsia="zh-CN"/>
        </w:rPr>
        <w:t xml:space="preserve"> </w:t>
      </w:r>
      <w:r w:rsidRPr="005B7F4D">
        <w:rPr>
          <w:rFonts w:eastAsiaTheme="minorEastAsia"/>
          <w:lang w:val="en-US" w:eastAsia="zh-CN"/>
        </w:rPr>
        <w:t xml:space="preserve">and the </w:t>
      </w:r>
      <w:r w:rsidR="00E02526">
        <w:rPr>
          <w:rFonts w:eastAsiaTheme="minorEastAsia"/>
          <w:lang w:val="en-US" w:eastAsia="zh-CN"/>
        </w:rPr>
        <w:t>Scientific Assessment Panel</w:t>
      </w:r>
      <w:r w:rsidR="004B0A25">
        <w:rPr>
          <w:rFonts w:eastAsiaTheme="minorEastAsia"/>
          <w:lang w:val="en-US" w:eastAsia="zh-CN"/>
        </w:rPr>
        <w:t>,</w:t>
      </w:r>
    </w:p>
    <w:p w14:paraId="6B14E663" w14:textId="3692FA8D" w:rsidR="008A1DEF" w:rsidRPr="005B7F4D" w:rsidRDefault="008A1DEF" w:rsidP="008A1DEF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Fonts w:eastAsiaTheme="minorEastAsia"/>
          <w:lang w:val="en-US" w:eastAsia="zh-CN"/>
        </w:rPr>
      </w:pPr>
      <w:r w:rsidRPr="005B7F4D">
        <w:rPr>
          <w:rFonts w:eastAsiaTheme="minorEastAsia"/>
          <w:i/>
          <w:iCs/>
          <w:lang w:val="en-US" w:eastAsia="zh-CN"/>
        </w:rPr>
        <w:t>Noting</w:t>
      </w:r>
      <w:r w:rsidRPr="0016245C">
        <w:rPr>
          <w:rFonts w:eastAsiaTheme="minorEastAsia"/>
          <w:i/>
          <w:iCs/>
          <w:lang w:val="en-US" w:eastAsia="zh-CN"/>
        </w:rPr>
        <w:t xml:space="preserve"> with concern</w:t>
      </w:r>
      <w:r w:rsidRPr="005B7F4D">
        <w:rPr>
          <w:rFonts w:eastAsiaTheme="minorEastAsia"/>
          <w:lang w:val="en-US" w:eastAsia="zh-CN"/>
        </w:rPr>
        <w:t xml:space="preserve"> the substantial discrepancies</w:t>
      </w:r>
      <w:r w:rsidR="00E5525B">
        <w:rPr>
          <w:rFonts w:eastAsiaTheme="minorEastAsia" w:hint="eastAsia"/>
          <w:lang w:val="en-US" w:eastAsia="zh-CN"/>
        </w:rPr>
        <w:t xml:space="preserve"> </w:t>
      </w:r>
      <w:r w:rsidRPr="005B7F4D">
        <w:rPr>
          <w:rFonts w:eastAsiaTheme="minorEastAsia"/>
          <w:lang w:val="en-US" w:eastAsia="zh-CN"/>
        </w:rPr>
        <w:t>between atmospheric observation</w:t>
      </w:r>
      <w:r w:rsidR="00886FF4">
        <w:rPr>
          <w:rFonts w:eastAsiaTheme="minorEastAsia"/>
          <w:lang w:val="en-US" w:eastAsia="zh-CN"/>
        </w:rPr>
        <w:t>s</w:t>
      </w:r>
      <w:r w:rsidRPr="005B7F4D">
        <w:rPr>
          <w:rFonts w:eastAsiaTheme="minorEastAsia"/>
          <w:lang w:val="en-US" w:eastAsia="zh-CN"/>
        </w:rPr>
        <w:t xml:space="preserve"> </w:t>
      </w:r>
      <w:r w:rsidR="00886FF4">
        <w:rPr>
          <w:rFonts w:eastAsiaTheme="minorEastAsia"/>
          <w:lang w:val="en-US" w:eastAsia="zh-CN"/>
        </w:rPr>
        <w:t>and</w:t>
      </w:r>
      <w:r w:rsidRPr="005B7F4D">
        <w:rPr>
          <w:rFonts w:eastAsiaTheme="minorEastAsia"/>
          <w:lang w:val="en-US" w:eastAsia="zh-CN"/>
        </w:rPr>
        <w:t xml:space="preserve"> estimates based on reported emissions from production and other known sources</w:t>
      </w:r>
      <w:r w:rsidR="004B0A25">
        <w:rPr>
          <w:rFonts w:eastAsiaTheme="minorEastAsia"/>
          <w:lang w:val="en-US" w:eastAsia="zh-CN"/>
        </w:rPr>
        <w:t>,</w:t>
      </w:r>
    </w:p>
    <w:p w14:paraId="1BD747B2" w14:textId="77777777" w:rsidR="008A1DEF" w:rsidRPr="009E4FF1" w:rsidRDefault="008A1DEF" w:rsidP="008A1DEF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en-US"/>
        </w:rPr>
      </w:pPr>
      <w:r w:rsidRPr="009E4FF1">
        <w:rPr>
          <w:i/>
          <w:iCs/>
          <w:lang w:val="en-US"/>
        </w:rPr>
        <w:t>Decides:</w:t>
      </w:r>
    </w:p>
    <w:p w14:paraId="2CE64883" w14:textId="2314560A" w:rsidR="008A1DEF" w:rsidRPr="00D6037E" w:rsidRDefault="008A1DEF" w:rsidP="008A1DEF">
      <w:pPr>
        <w:pStyle w:val="Normal-pool"/>
        <w:numPr>
          <w:ilvl w:val="0"/>
          <w:numId w:val="2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</w:rPr>
      </w:pPr>
      <w:r w:rsidRPr="00D6037E">
        <w:rPr>
          <w:rStyle w:val="Strong"/>
          <w:b w:val="0"/>
          <w:bCs w:val="0"/>
        </w:rPr>
        <w:t xml:space="preserve">To </w:t>
      </w:r>
      <w:r w:rsidR="00970773">
        <w:rPr>
          <w:rStyle w:val="Strong"/>
          <w:b w:val="0"/>
          <w:bCs w:val="0"/>
        </w:rPr>
        <w:t>encourage</w:t>
      </w:r>
      <w:r w:rsidRPr="00D6037E">
        <w:rPr>
          <w:rStyle w:val="Strong"/>
          <w:b w:val="0"/>
          <w:bCs w:val="0"/>
        </w:rPr>
        <w:t xml:space="preserve"> parties with any observationally</w:t>
      </w:r>
      <w:r w:rsidR="00C93E0C">
        <w:rPr>
          <w:rStyle w:val="Strong"/>
          <w:rFonts w:eastAsiaTheme="minorEastAsia"/>
          <w:b w:val="0"/>
          <w:bCs w:val="0"/>
          <w:lang w:eastAsia="zh-CN"/>
        </w:rPr>
        <w:t xml:space="preserve"> </w:t>
      </w:r>
      <w:r w:rsidRPr="00D6037E">
        <w:rPr>
          <w:rStyle w:val="Strong"/>
          <w:b w:val="0"/>
          <w:bCs w:val="0"/>
        </w:rPr>
        <w:t xml:space="preserve">derived emissions </w:t>
      </w:r>
      <w:r w:rsidR="00886FF4">
        <w:rPr>
          <w:rStyle w:val="Strong"/>
          <w:b w:val="0"/>
          <w:bCs w:val="0"/>
        </w:rPr>
        <w:t xml:space="preserve">data </w:t>
      </w:r>
      <w:r w:rsidRPr="00D6037E">
        <w:rPr>
          <w:rStyle w:val="Strong"/>
          <w:b w:val="0"/>
          <w:bCs w:val="0"/>
        </w:rPr>
        <w:t xml:space="preserve">and any related analysis concerning HFC-23 generation and emissions, to </w:t>
      </w:r>
      <w:r w:rsidR="00970773">
        <w:rPr>
          <w:rStyle w:val="Strong"/>
          <w:b w:val="0"/>
          <w:bCs w:val="0"/>
        </w:rPr>
        <w:t xml:space="preserve">voluntarily </w:t>
      </w:r>
      <w:r w:rsidRPr="00D6037E">
        <w:rPr>
          <w:rStyle w:val="Strong"/>
          <w:b w:val="0"/>
          <w:bCs w:val="0"/>
        </w:rPr>
        <w:t>share th</w:t>
      </w:r>
      <w:r w:rsidR="004019A2">
        <w:rPr>
          <w:rStyle w:val="Strong"/>
          <w:b w:val="0"/>
          <w:bCs w:val="0"/>
        </w:rPr>
        <w:t>ose</w:t>
      </w:r>
      <w:r w:rsidRPr="00D6037E">
        <w:rPr>
          <w:rStyle w:val="Strong"/>
          <w:b w:val="0"/>
          <w:bCs w:val="0"/>
        </w:rPr>
        <w:t xml:space="preserve"> </w:t>
      </w:r>
      <w:r w:rsidR="00970773">
        <w:rPr>
          <w:rStyle w:val="Strong"/>
          <w:b w:val="0"/>
          <w:bCs w:val="0"/>
        </w:rPr>
        <w:t xml:space="preserve">nationally acknowledged </w:t>
      </w:r>
      <w:r w:rsidRPr="00D6037E">
        <w:rPr>
          <w:rStyle w:val="Strong"/>
          <w:b w:val="0"/>
          <w:bCs w:val="0"/>
        </w:rPr>
        <w:t xml:space="preserve">data and </w:t>
      </w:r>
      <w:r w:rsidR="00C93E0C">
        <w:rPr>
          <w:rStyle w:val="Strong"/>
          <w:b w:val="0"/>
          <w:bCs w:val="0"/>
        </w:rPr>
        <w:t>such</w:t>
      </w:r>
      <w:r w:rsidR="00D84DF0">
        <w:rPr>
          <w:rStyle w:val="Strong"/>
          <w:b w:val="0"/>
          <w:bCs w:val="0"/>
        </w:rPr>
        <w:t xml:space="preserve"> </w:t>
      </w:r>
      <w:r w:rsidRPr="00D6037E">
        <w:rPr>
          <w:rStyle w:val="Strong"/>
          <w:b w:val="0"/>
          <w:bCs w:val="0"/>
        </w:rPr>
        <w:t xml:space="preserve">analysis, no later than </w:t>
      </w:r>
      <w:r w:rsidR="00E02526">
        <w:rPr>
          <w:rStyle w:val="Strong"/>
          <w:b w:val="0"/>
          <w:bCs w:val="0"/>
        </w:rPr>
        <w:t>1</w:t>
      </w:r>
      <w:r w:rsidR="00CC544A">
        <w:rPr>
          <w:rStyle w:val="Strong"/>
          <w:b w:val="0"/>
          <w:bCs w:val="0"/>
        </w:rPr>
        <w:t> </w:t>
      </w:r>
      <w:r w:rsidRPr="00D6037E">
        <w:rPr>
          <w:rStyle w:val="Strong"/>
          <w:b w:val="0"/>
          <w:bCs w:val="0"/>
        </w:rPr>
        <w:t>March</w:t>
      </w:r>
      <w:r w:rsidR="00CC544A">
        <w:rPr>
          <w:rStyle w:val="Strong"/>
          <w:b w:val="0"/>
          <w:bCs w:val="0"/>
        </w:rPr>
        <w:t> </w:t>
      </w:r>
      <w:r w:rsidRPr="00D6037E">
        <w:rPr>
          <w:rStyle w:val="Strong"/>
          <w:b w:val="0"/>
          <w:bCs w:val="0"/>
        </w:rPr>
        <w:t>2027, with the scientific community</w:t>
      </w:r>
      <w:r w:rsidR="00886FF4">
        <w:rPr>
          <w:rStyle w:val="Strong"/>
          <w:b w:val="0"/>
          <w:bCs w:val="0"/>
        </w:rPr>
        <w:t>,</w:t>
      </w:r>
      <w:r w:rsidRPr="00D6037E">
        <w:rPr>
          <w:rStyle w:val="Strong"/>
          <w:b w:val="0"/>
          <w:bCs w:val="0"/>
        </w:rPr>
        <w:t xml:space="preserve"> the Ozone Secretariat </w:t>
      </w:r>
      <w:r w:rsidR="00886FF4">
        <w:rPr>
          <w:rStyle w:val="Strong"/>
          <w:b w:val="0"/>
          <w:bCs w:val="0"/>
        </w:rPr>
        <w:t>and</w:t>
      </w:r>
      <w:r w:rsidRPr="00D6037E">
        <w:rPr>
          <w:rStyle w:val="Strong"/>
          <w:b w:val="0"/>
          <w:bCs w:val="0"/>
        </w:rPr>
        <w:t xml:space="preserve"> the Scientific Assessment Panel;</w:t>
      </w:r>
    </w:p>
    <w:p w14:paraId="1978A30F" w14:textId="410BBB2A" w:rsidR="008A1DEF" w:rsidRPr="00D6037E" w:rsidRDefault="008A1DEF" w:rsidP="008A1DEF">
      <w:pPr>
        <w:pStyle w:val="Normal-pool"/>
        <w:numPr>
          <w:ilvl w:val="0"/>
          <w:numId w:val="28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</w:rPr>
      </w:pPr>
      <w:r w:rsidRPr="00D6037E">
        <w:rPr>
          <w:rStyle w:val="Strong"/>
          <w:b w:val="0"/>
          <w:bCs w:val="0"/>
        </w:rPr>
        <w:t xml:space="preserve">To request the Scientific Assessment Panel </w:t>
      </w:r>
      <w:r w:rsidR="00886FF4">
        <w:rPr>
          <w:rStyle w:val="Strong"/>
          <w:b w:val="0"/>
          <w:bCs w:val="0"/>
        </w:rPr>
        <w:t xml:space="preserve">to </w:t>
      </w:r>
      <w:r w:rsidRPr="00D6037E">
        <w:rPr>
          <w:rStyle w:val="Strong"/>
          <w:b w:val="0"/>
          <w:bCs w:val="0"/>
        </w:rPr>
        <w:t xml:space="preserve">provide an update of </w:t>
      </w:r>
      <w:r w:rsidR="00CC544A">
        <w:rPr>
          <w:rStyle w:val="Strong"/>
          <w:b w:val="0"/>
          <w:bCs w:val="0"/>
        </w:rPr>
        <w:t>measurement</w:t>
      </w:r>
      <w:r w:rsidR="00CC544A">
        <w:rPr>
          <w:rStyle w:val="Strong"/>
          <w:b w:val="0"/>
          <w:bCs w:val="0"/>
        </w:rPr>
        <w:noBreakHyphen/>
      </w:r>
      <w:r w:rsidRPr="00D6037E">
        <w:rPr>
          <w:rStyle w:val="Strong"/>
          <w:b w:val="0"/>
          <w:bCs w:val="0"/>
        </w:rPr>
        <w:t xml:space="preserve">derived HFC-23 emissions </w:t>
      </w:r>
      <w:r w:rsidR="008C6C20">
        <w:rPr>
          <w:rStyle w:val="Strong"/>
          <w:b w:val="0"/>
          <w:bCs w:val="0"/>
        </w:rPr>
        <w:t xml:space="preserve">taking into account meteorological and modelling uncertainties </w:t>
      </w:r>
      <w:r w:rsidRPr="00D6037E">
        <w:rPr>
          <w:rStyle w:val="Strong"/>
          <w:b w:val="0"/>
          <w:bCs w:val="0"/>
        </w:rPr>
        <w:t xml:space="preserve">at the </w:t>
      </w:r>
      <w:r w:rsidR="004B0A25">
        <w:rPr>
          <w:rStyle w:val="Strong"/>
          <w:b w:val="0"/>
          <w:bCs w:val="0"/>
        </w:rPr>
        <w:t>forty-ninth meeting of the Open-ended Working Group of the Parties to the Montreal Protocol on Substances that Deplete the Ozone Layer</w:t>
      </w:r>
      <w:r w:rsidRPr="00D6037E">
        <w:rPr>
          <w:rStyle w:val="Strong"/>
          <w:b w:val="0"/>
          <w:bCs w:val="0"/>
        </w:rPr>
        <w:t>.</w:t>
      </w:r>
    </w:p>
    <w:p w14:paraId="4704C4CB" w14:textId="7DDAE2F1" w:rsidR="00AE543B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14:paraId="14481E4E" w14:textId="77777777" w:rsidTr="00A73DD7">
        <w:tc>
          <w:tcPr>
            <w:tcW w:w="1897" w:type="dxa"/>
          </w:tcPr>
          <w:p w14:paraId="44517F49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058CE27F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A79DBF7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1FF85100" w14:textId="77777777" w:rsidR="00A73DD7" w:rsidRDefault="00A73DD7" w:rsidP="00A73DD7">
            <w:pPr>
              <w:pStyle w:val="Normal-pool"/>
              <w:spacing w:before="520"/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D1869" w14:textId="77777777" w:rsidR="00393734" w:rsidRPr="00AE543B" w:rsidRDefault="00393734">
      <w:r w:rsidRPr="00AE543B">
        <w:separator/>
      </w:r>
    </w:p>
  </w:endnote>
  <w:endnote w:type="continuationSeparator" w:id="0">
    <w:p w14:paraId="159428CB" w14:textId="77777777" w:rsidR="00393734" w:rsidRPr="00AE543B" w:rsidRDefault="00393734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3383732D" w:rsidR="00AB33D9" w:rsidRDefault="00AB33D9" w:rsidP="00AB33D9">
    <w:pPr>
      <w:pStyle w:val="Footer-jobnumber"/>
    </w:pPr>
    <w:bookmarkStart w:id="3" w:name="FooterJobDate"/>
    <w:r>
      <w:t>UNON_DCS_261</w:t>
    </w:r>
    <w:r w:rsidR="003E7F10">
      <w:t>6408</w:t>
    </w:r>
    <w:r>
      <w:t>[E]</w:t>
    </w:r>
    <w:r>
      <w:tab/>
    </w:r>
    <w:r w:rsidR="008655DD">
      <w:t>02</w:t>
    </w:r>
    <w:r>
      <w:t>1126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380F4" w14:textId="77777777" w:rsidR="00393734" w:rsidRPr="00AE543B" w:rsidRDefault="00393734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43003833" w14:textId="77777777" w:rsidR="00393734" w:rsidRPr="00AE543B" w:rsidRDefault="00393734" w:rsidP="00C70B49">
      <w:pPr>
        <w:pStyle w:val="Footnote-Separator"/>
      </w:pPr>
      <w:r w:rsidRPr="00AE543B">
        <w:continuationSeparator/>
      </w:r>
    </w:p>
  </w:footnote>
  <w:footnote w:type="continuationNotice" w:id="1">
    <w:p w14:paraId="05F32649" w14:textId="77777777" w:rsidR="00393734" w:rsidRPr="00AE543B" w:rsidRDefault="00393734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1F292A3A" w:rsidR="007A36F8" w:rsidRPr="00AE543B" w:rsidRDefault="00AE543B" w:rsidP="00AE543B">
    <w:pPr>
      <w:pStyle w:val="Header-pool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37291C">
      <w:rPr>
        <w:noProof/>
      </w:rPr>
      <w:t>UNEP/OzL.Pro.38/CRP.5</w:t>
    </w:r>
    <w:r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10809E3A" w:rsidR="007A36F8" w:rsidRPr="00AE543B" w:rsidRDefault="00AE543B" w:rsidP="00AE543B">
    <w:pPr>
      <w:pStyle w:val="Header-pool"/>
      <w:jc w:val="right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5D44D3">
      <w:rPr>
        <w:noProof/>
      </w:rPr>
      <w:t>UNEP/OzL.Pro.38/CRP.2</w:t>
    </w:r>
    <w:r w:rsidRPr="00AE543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D6DE8"/>
    <w:multiLevelType w:val="hybridMultilevel"/>
    <w:tmpl w:val="AF4EDD3A"/>
    <w:lvl w:ilvl="0" w:tplc="9000BB5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CCB2941"/>
    <w:multiLevelType w:val="hybridMultilevel"/>
    <w:tmpl w:val="ED3A73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0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2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13726A4"/>
    <w:multiLevelType w:val="hybridMultilevel"/>
    <w:tmpl w:val="3ABCB1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1"/>
  </w:num>
  <w:num w:numId="2" w16cid:durableId="1242644713">
    <w:abstractNumId w:val="24"/>
  </w:num>
  <w:num w:numId="3" w16cid:durableId="1933662228">
    <w:abstractNumId w:val="18"/>
  </w:num>
  <w:num w:numId="4" w16cid:durableId="1991909117">
    <w:abstractNumId w:val="10"/>
  </w:num>
  <w:num w:numId="5" w16cid:durableId="1138956019">
    <w:abstractNumId w:val="14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7"/>
  </w:num>
  <w:num w:numId="17" w16cid:durableId="354504149">
    <w:abstractNumId w:val="26"/>
  </w:num>
  <w:num w:numId="18" w16cid:durableId="200855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5"/>
  </w:num>
  <w:num w:numId="20" w16cid:durableId="149030565">
    <w:abstractNumId w:val="12"/>
  </w:num>
  <w:num w:numId="21" w16cid:durableId="1909068334">
    <w:abstractNumId w:val="13"/>
  </w:num>
  <w:num w:numId="22" w16cid:durableId="1857035874">
    <w:abstractNumId w:val="20"/>
  </w:num>
  <w:num w:numId="23" w16cid:durableId="737482761">
    <w:abstractNumId w:val="22"/>
  </w:num>
  <w:num w:numId="24" w16cid:durableId="876089119">
    <w:abstractNumId w:val="19"/>
  </w:num>
  <w:num w:numId="25" w16cid:durableId="344476255">
    <w:abstractNumId w:val="23"/>
  </w:num>
  <w:num w:numId="26" w16cid:durableId="214047468">
    <w:abstractNumId w:val="11"/>
  </w:num>
  <w:num w:numId="27" w16cid:durableId="1558273249">
    <w:abstractNumId w:val="16"/>
  </w:num>
  <w:num w:numId="28" w16cid:durableId="47648721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AU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997"/>
    <w:rsid w:val="00026A85"/>
    <w:rsid w:val="00030EFC"/>
    <w:rsid w:val="00033E0B"/>
    <w:rsid w:val="00035EDE"/>
    <w:rsid w:val="00045395"/>
    <w:rsid w:val="000509B4"/>
    <w:rsid w:val="00052B9C"/>
    <w:rsid w:val="00056B2C"/>
    <w:rsid w:val="0006035B"/>
    <w:rsid w:val="000713D5"/>
    <w:rsid w:val="0007166E"/>
    <w:rsid w:val="00071886"/>
    <w:rsid w:val="00071C37"/>
    <w:rsid w:val="000742BC"/>
    <w:rsid w:val="0008041D"/>
    <w:rsid w:val="0008256E"/>
    <w:rsid w:val="00082A0C"/>
    <w:rsid w:val="00082DCD"/>
    <w:rsid w:val="00083504"/>
    <w:rsid w:val="0008710B"/>
    <w:rsid w:val="00093E95"/>
    <w:rsid w:val="0009640C"/>
    <w:rsid w:val="000A10E7"/>
    <w:rsid w:val="000A2128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02C4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6245C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87B03"/>
    <w:rsid w:val="0019161E"/>
    <w:rsid w:val="00195F33"/>
    <w:rsid w:val="00197C63"/>
    <w:rsid w:val="001A1208"/>
    <w:rsid w:val="001A5A37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2711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614C"/>
    <w:rsid w:val="00247707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C7C18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10647"/>
    <w:rsid w:val="00313D5C"/>
    <w:rsid w:val="0031413F"/>
    <w:rsid w:val="003148BB"/>
    <w:rsid w:val="003173E5"/>
    <w:rsid w:val="00317976"/>
    <w:rsid w:val="00320916"/>
    <w:rsid w:val="00320F99"/>
    <w:rsid w:val="00323885"/>
    <w:rsid w:val="00331475"/>
    <w:rsid w:val="00346C59"/>
    <w:rsid w:val="00351A93"/>
    <w:rsid w:val="00355EA9"/>
    <w:rsid w:val="003578DE"/>
    <w:rsid w:val="003615D6"/>
    <w:rsid w:val="00365F6B"/>
    <w:rsid w:val="0036704E"/>
    <w:rsid w:val="00370BF9"/>
    <w:rsid w:val="00371340"/>
    <w:rsid w:val="0037291C"/>
    <w:rsid w:val="003759E2"/>
    <w:rsid w:val="0037660C"/>
    <w:rsid w:val="00386999"/>
    <w:rsid w:val="00390145"/>
    <w:rsid w:val="00392D15"/>
    <w:rsid w:val="00393734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35E"/>
    <w:rsid w:val="003C3267"/>
    <w:rsid w:val="003C409D"/>
    <w:rsid w:val="003C5BA6"/>
    <w:rsid w:val="003D2E53"/>
    <w:rsid w:val="003E795B"/>
    <w:rsid w:val="003E7F10"/>
    <w:rsid w:val="003F0E85"/>
    <w:rsid w:val="004019A2"/>
    <w:rsid w:val="004028E5"/>
    <w:rsid w:val="004046A9"/>
    <w:rsid w:val="00404CB5"/>
    <w:rsid w:val="00405251"/>
    <w:rsid w:val="00407D87"/>
    <w:rsid w:val="00410C55"/>
    <w:rsid w:val="004129D9"/>
    <w:rsid w:val="0041604D"/>
    <w:rsid w:val="00416854"/>
    <w:rsid w:val="00417725"/>
    <w:rsid w:val="0041779A"/>
    <w:rsid w:val="00417B99"/>
    <w:rsid w:val="004243EA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5511"/>
    <w:rsid w:val="00495BFE"/>
    <w:rsid w:val="00497D93"/>
    <w:rsid w:val="004A1341"/>
    <w:rsid w:val="004A42E1"/>
    <w:rsid w:val="004B0A25"/>
    <w:rsid w:val="004B162C"/>
    <w:rsid w:val="004C0C3D"/>
    <w:rsid w:val="004C3DBE"/>
    <w:rsid w:val="004C5C96"/>
    <w:rsid w:val="004C6899"/>
    <w:rsid w:val="004D06A4"/>
    <w:rsid w:val="004D4F5B"/>
    <w:rsid w:val="004D60EA"/>
    <w:rsid w:val="004E57B9"/>
    <w:rsid w:val="004E59D4"/>
    <w:rsid w:val="004E79AC"/>
    <w:rsid w:val="004F0289"/>
    <w:rsid w:val="004F1A81"/>
    <w:rsid w:val="005218D9"/>
    <w:rsid w:val="00532E47"/>
    <w:rsid w:val="00534D85"/>
    <w:rsid w:val="00536186"/>
    <w:rsid w:val="00536826"/>
    <w:rsid w:val="005403B2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6078"/>
    <w:rsid w:val="005940BC"/>
    <w:rsid w:val="00594BA0"/>
    <w:rsid w:val="005B3069"/>
    <w:rsid w:val="005B4467"/>
    <w:rsid w:val="005B64B8"/>
    <w:rsid w:val="005C67C8"/>
    <w:rsid w:val="005D0249"/>
    <w:rsid w:val="005D44D3"/>
    <w:rsid w:val="005D6E8C"/>
    <w:rsid w:val="005D70C3"/>
    <w:rsid w:val="005E4B7B"/>
    <w:rsid w:val="005F100C"/>
    <w:rsid w:val="005F3158"/>
    <w:rsid w:val="005F68DA"/>
    <w:rsid w:val="005F75E6"/>
    <w:rsid w:val="006014DD"/>
    <w:rsid w:val="0060773B"/>
    <w:rsid w:val="00607D94"/>
    <w:rsid w:val="0061385D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65C6E"/>
    <w:rsid w:val="00670E7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1C4C"/>
    <w:rsid w:val="00713D8F"/>
    <w:rsid w:val="007141E4"/>
    <w:rsid w:val="00715E88"/>
    <w:rsid w:val="00717CB2"/>
    <w:rsid w:val="0072508B"/>
    <w:rsid w:val="00730808"/>
    <w:rsid w:val="00732257"/>
    <w:rsid w:val="00734CAA"/>
    <w:rsid w:val="00736583"/>
    <w:rsid w:val="00746F47"/>
    <w:rsid w:val="00753EFE"/>
    <w:rsid w:val="0075473A"/>
    <w:rsid w:val="00755106"/>
    <w:rsid w:val="0075533C"/>
    <w:rsid w:val="00757581"/>
    <w:rsid w:val="007606A6"/>
    <w:rsid w:val="007611A0"/>
    <w:rsid w:val="007658A0"/>
    <w:rsid w:val="00771992"/>
    <w:rsid w:val="00771D22"/>
    <w:rsid w:val="0077454F"/>
    <w:rsid w:val="007779DD"/>
    <w:rsid w:val="00783907"/>
    <w:rsid w:val="00796D3F"/>
    <w:rsid w:val="00797286"/>
    <w:rsid w:val="007A07C8"/>
    <w:rsid w:val="007A1683"/>
    <w:rsid w:val="007A36F8"/>
    <w:rsid w:val="007A5C12"/>
    <w:rsid w:val="007A7CB0"/>
    <w:rsid w:val="007B68A3"/>
    <w:rsid w:val="007C10C5"/>
    <w:rsid w:val="007C2541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42CEE"/>
    <w:rsid w:val="00843576"/>
    <w:rsid w:val="00843B64"/>
    <w:rsid w:val="008470BD"/>
    <w:rsid w:val="008478FC"/>
    <w:rsid w:val="00855B4F"/>
    <w:rsid w:val="00860682"/>
    <w:rsid w:val="008655DD"/>
    <w:rsid w:val="00867BFF"/>
    <w:rsid w:val="00876209"/>
    <w:rsid w:val="00880621"/>
    <w:rsid w:val="0088480A"/>
    <w:rsid w:val="00886FF4"/>
    <w:rsid w:val="00887314"/>
    <w:rsid w:val="0088757A"/>
    <w:rsid w:val="008957DD"/>
    <w:rsid w:val="00897D98"/>
    <w:rsid w:val="008A17D8"/>
    <w:rsid w:val="008A1DEF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C6C20"/>
    <w:rsid w:val="008D3AE0"/>
    <w:rsid w:val="008D7C99"/>
    <w:rsid w:val="008E0FCB"/>
    <w:rsid w:val="008E67BE"/>
    <w:rsid w:val="008F1859"/>
    <w:rsid w:val="00907D78"/>
    <w:rsid w:val="00917904"/>
    <w:rsid w:val="00917D1E"/>
    <w:rsid w:val="00917F4B"/>
    <w:rsid w:val="00920EF8"/>
    <w:rsid w:val="0092178C"/>
    <w:rsid w:val="00923287"/>
    <w:rsid w:val="0092493F"/>
    <w:rsid w:val="00930B88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339A"/>
    <w:rsid w:val="00965B39"/>
    <w:rsid w:val="00967621"/>
    <w:rsid w:val="00967E6A"/>
    <w:rsid w:val="00970773"/>
    <w:rsid w:val="00971DEF"/>
    <w:rsid w:val="009749E5"/>
    <w:rsid w:val="00975156"/>
    <w:rsid w:val="00980797"/>
    <w:rsid w:val="00981DC5"/>
    <w:rsid w:val="009935AC"/>
    <w:rsid w:val="009A6054"/>
    <w:rsid w:val="009B4A0F"/>
    <w:rsid w:val="009C0FEC"/>
    <w:rsid w:val="009C11D2"/>
    <w:rsid w:val="009C1874"/>
    <w:rsid w:val="009C32D6"/>
    <w:rsid w:val="009C6C70"/>
    <w:rsid w:val="009D0922"/>
    <w:rsid w:val="009D0B63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15901"/>
    <w:rsid w:val="00A165B1"/>
    <w:rsid w:val="00A232EE"/>
    <w:rsid w:val="00A344AC"/>
    <w:rsid w:val="00A4175F"/>
    <w:rsid w:val="00A44411"/>
    <w:rsid w:val="00A46105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B1F69"/>
    <w:rsid w:val="00AB33D9"/>
    <w:rsid w:val="00AB5340"/>
    <w:rsid w:val="00AC010E"/>
    <w:rsid w:val="00AC01CC"/>
    <w:rsid w:val="00AC16B8"/>
    <w:rsid w:val="00AC25CA"/>
    <w:rsid w:val="00AC7C96"/>
    <w:rsid w:val="00AE237D"/>
    <w:rsid w:val="00AE2A3D"/>
    <w:rsid w:val="00AE502A"/>
    <w:rsid w:val="00AE543B"/>
    <w:rsid w:val="00AE6D81"/>
    <w:rsid w:val="00AF0DF7"/>
    <w:rsid w:val="00AF7C07"/>
    <w:rsid w:val="00B1379B"/>
    <w:rsid w:val="00B22669"/>
    <w:rsid w:val="00B22C93"/>
    <w:rsid w:val="00B244E4"/>
    <w:rsid w:val="00B270B4"/>
    <w:rsid w:val="00B27589"/>
    <w:rsid w:val="00B37EF9"/>
    <w:rsid w:val="00B405B7"/>
    <w:rsid w:val="00B4397A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0AC1"/>
    <w:rsid w:val="00B91EE1"/>
    <w:rsid w:val="00BA0090"/>
    <w:rsid w:val="00BA1A67"/>
    <w:rsid w:val="00BA33D3"/>
    <w:rsid w:val="00BA63DF"/>
    <w:rsid w:val="00BB49DE"/>
    <w:rsid w:val="00BC07FE"/>
    <w:rsid w:val="00BD0163"/>
    <w:rsid w:val="00BD159E"/>
    <w:rsid w:val="00BD6A0C"/>
    <w:rsid w:val="00BE5B5F"/>
    <w:rsid w:val="00BF0213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3E0C"/>
    <w:rsid w:val="00C94235"/>
    <w:rsid w:val="00C97578"/>
    <w:rsid w:val="00C97627"/>
    <w:rsid w:val="00CA67DC"/>
    <w:rsid w:val="00CA6C7F"/>
    <w:rsid w:val="00CA78AF"/>
    <w:rsid w:val="00CB6F8C"/>
    <w:rsid w:val="00CC0260"/>
    <w:rsid w:val="00CC10A6"/>
    <w:rsid w:val="00CC544A"/>
    <w:rsid w:val="00CD4A9F"/>
    <w:rsid w:val="00CD4D49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4BE7"/>
    <w:rsid w:val="00D25249"/>
    <w:rsid w:val="00D255A7"/>
    <w:rsid w:val="00D42EEF"/>
    <w:rsid w:val="00D44172"/>
    <w:rsid w:val="00D46D52"/>
    <w:rsid w:val="00D526D8"/>
    <w:rsid w:val="00D57CF0"/>
    <w:rsid w:val="00D63B8C"/>
    <w:rsid w:val="00D7072E"/>
    <w:rsid w:val="00D712FD"/>
    <w:rsid w:val="00D72CB6"/>
    <w:rsid w:val="00D739CC"/>
    <w:rsid w:val="00D8093D"/>
    <w:rsid w:val="00D8108C"/>
    <w:rsid w:val="00D842AE"/>
    <w:rsid w:val="00D84DF0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B3E61"/>
    <w:rsid w:val="00DC2AA0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12CF"/>
    <w:rsid w:val="00E02526"/>
    <w:rsid w:val="00E043ED"/>
    <w:rsid w:val="00E0574F"/>
    <w:rsid w:val="00E06797"/>
    <w:rsid w:val="00E122BC"/>
    <w:rsid w:val="00E1265B"/>
    <w:rsid w:val="00E13B48"/>
    <w:rsid w:val="00E1404F"/>
    <w:rsid w:val="00E212EF"/>
    <w:rsid w:val="00E21C8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525B"/>
    <w:rsid w:val="00E565FF"/>
    <w:rsid w:val="00E600D6"/>
    <w:rsid w:val="00E63C75"/>
    <w:rsid w:val="00E65388"/>
    <w:rsid w:val="00E65DE1"/>
    <w:rsid w:val="00E67833"/>
    <w:rsid w:val="00E719FC"/>
    <w:rsid w:val="00E73C6B"/>
    <w:rsid w:val="00E74ACB"/>
    <w:rsid w:val="00E85B7D"/>
    <w:rsid w:val="00E9121B"/>
    <w:rsid w:val="00E94B48"/>
    <w:rsid w:val="00E96614"/>
    <w:rsid w:val="00E96B87"/>
    <w:rsid w:val="00E97833"/>
    <w:rsid w:val="00E97CD5"/>
    <w:rsid w:val="00E97FD3"/>
    <w:rsid w:val="00EA0AE2"/>
    <w:rsid w:val="00EA292F"/>
    <w:rsid w:val="00EA39E5"/>
    <w:rsid w:val="00EB03F2"/>
    <w:rsid w:val="00EB3106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3B69"/>
    <w:rsid w:val="00F07A50"/>
    <w:rsid w:val="00F10EBA"/>
    <w:rsid w:val="00F113DA"/>
    <w:rsid w:val="00F1578E"/>
    <w:rsid w:val="00F20BDF"/>
    <w:rsid w:val="00F212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4336"/>
    <w:rsid w:val="00F75453"/>
    <w:rsid w:val="00F766A3"/>
    <w:rsid w:val="00F8091E"/>
    <w:rsid w:val="00F81918"/>
    <w:rsid w:val="00F8615C"/>
    <w:rsid w:val="00F872CF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320F99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Props1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</Template>
  <TotalTime>1</TotalTime>
  <Pages>1</Pages>
  <Words>214</Words>
  <Characters>1226</Characters>
  <Application>Microsoft Office Word</Application>
  <DocSecurity>0</DocSecurity>
  <PresentationFormat/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Migabo Christian</cp:lastModifiedBy>
  <cp:revision>2</cp:revision>
  <cp:lastPrinted>2010-07-07T11:56:00Z</cp:lastPrinted>
  <dcterms:created xsi:type="dcterms:W3CDTF">2026-11-03T18:33:00Z</dcterms:created>
  <dcterms:modified xsi:type="dcterms:W3CDTF">2026-11-03T18:33:00Z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</Properties>
</file>