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AE543B" w:rsidRPr="00AE543B" w14:paraId="1C7C81FD" w14:textId="77777777" w:rsidTr="00AE543B">
        <w:trPr>
          <w:trHeight w:val="340"/>
        </w:trPr>
        <w:tc>
          <w:tcPr>
            <w:tcW w:w="1559" w:type="dxa"/>
          </w:tcPr>
          <w:p w14:paraId="0D6A7DC8" w14:textId="77777777" w:rsidR="00AE543B" w:rsidRPr="00AE543B" w:rsidRDefault="00AE543B" w:rsidP="00AE543B">
            <w:pPr>
              <w:pStyle w:val="Normal-pool"/>
              <w:rPr>
                <w:rFonts w:eastAsiaTheme="minorEastAsia"/>
                <w:lang w:eastAsia="zh-CN"/>
              </w:rPr>
            </w:pPr>
          </w:p>
        </w:tc>
        <w:tc>
          <w:tcPr>
            <w:tcW w:w="4819" w:type="dxa"/>
          </w:tcPr>
          <w:p w14:paraId="49682B76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C58247C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2B645936" w14:textId="77777777" w:rsidR="006533B3" w:rsidRPr="00AE543B" w:rsidRDefault="006533B3" w:rsidP="00AE543B">
      <w:pPr>
        <w:pStyle w:val="ASpacer"/>
        <w:rPr>
          <w:rFonts w:eastAsiaTheme="minorEastAsia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AE543B" w:rsidRPr="00AE543B" w14:paraId="6AEFB351" w14:textId="77777777" w:rsidTr="00AE543B">
        <w:trPr>
          <w:trHeight w:val="340"/>
        </w:trPr>
        <w:tc>
          <w:tcPr>
            <w:tcW w:w="3358" w:type="pct"/>
            <w:vAlign w:val="bottom"/>
          </w:tcPr>
          <w:p w14:paraId="4F851C2B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1642" w:type="pct"/>
            <w:noWrap/>
            <w:vAlign w:val="bottom"/>
          </w:tcPr>
          <w:p w14:paraId="40968EC3" w14:textId="2B48A613" w:rsidR="00AE543B" w:rsidRPr="00AE543B" w:rsidRDefault="00AE543B" w:rsidP="00AE543B">
            <w:pPr>
              <w:pStyle w:val="ASymbol"/>
              <w:rPr>
                <w:lang w:eastAsia="zh-CN"/>
              </w:rPr>
            </w:pPr>
            <w:r w:rsidRPr="00AE543B">
              <w:rPr>
                <w:b/>
                <w:sz w:val="28"/>
              </w:rPr>
              <w:t>UNEP</w:t>
            </w:r>
            <w:r w:rsidRPr="00AE543B">
              <w:t>/OzL.Pro</w:t>
            </w:r>
            <w:r w:rsidR="00621E46">
              <w:t>.38</w:t>
            </w:r>
            <w:bookmarkStart w:id="0" w:name="Symbol1B"/>
            <w:r w:rsidRPr="00AE543B">
              <w:t>/</w:t>
            </w:r>
            <w:r w:rsidR="00933C9E">
              <w:t>CRP</w:t>
            </w:r>
            <w:r w:rsidR="00621E46">
              <w:t>.3</w:t>
            </w:r>
            <w:bookmarkEnd w:id="0"/>
          </w:p>
        </w:tc>
      </w:tr>
    </w:tbl>
    <w:p w14:paraId="53665560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AE543B" w:rsidRPr="00AE543B" w14:paraId="15306D39" w14:textId="77777777" w:rsidTr="00AE543B">
        <w:trPr>
          <w:trHeight w:val="2098"/>
        </w:trPr>
        <w:tc>
          <w:tcPr>
            <w:tcW w:w="5102" w:type="dxa"/>
          </w:tcPr>
          <w:p w14:paraId="6630772B" w14:textId="557A8167" w:rsidR="00AE543B" w:rsidRPr="00AE543B" w:rsidRDefault="00AE543B" w:rsidP="00AE543B">
            <w:pPr>
              <w:pStyle w:val="AConvName"/>
              <w:rPr>
                <w:rFonts w:eastAsiaTheme="minorEastAsia"/>
              </w:rPr>
            </w:pPr>
            <w:r w:rsidRPr="00AE543B">
              <w:rPr>
                <w:rFonts w:eastAsiaTheme="minorEastAsia"/>
              </w:rPr>
              <w:t xml:space="preserve">United Nations </w:t>
            </w:r>
            <w:r w:rsidRPr="00AE543B">
              <w:rPr>
                <w:rFonts w:eastAsiaTheme="minorEastAsia"/>
              </w:rPr>
              <w:br/>
              <w:t xml:space="preserve">Environment </w:t>
            </w:r>
            <w:r w:rsidRPr="00AE543B">
              <w:rPr>
                <w:rFonts w:eastAsiaTheme="minorEastAsia"/>
              </w:rPr>
              <w:br/>
              <w:t>Programme</w:t>
            </w:r>
          </w:p>
        </w:tc>
        <w:tc>
          <w:tcPr>
            <w:tcW w:w="1276" w:type="dxa"/>
          </w:tcPr>
          <w:p w14:paraId="6C58A0C2" w14:textId="77777777" w:rsidR="00AE543B" w:rsidRPr="00B55164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802A458" w14:textId="56CFDB47" w:rsidR="00030EFC" w:rsidRPr="00B55164" w:rsidRDefault="009F6CEB" w:rsidP="00030EFC">
            <w:pPr>
              <w:pStyle w:val="AText"/>
              <w:rPr>
                <w:rFonts w:eastAsiaTheme="minorEastAsia"/>
              </w:rPr>
            </w:pPr>
            <w:r w:rsidRPr="00B55164">
              <w:rPr>
                <w:rFonts w:eastAsiaTheme="minorEastAsia" w:hint="eastAsia"/>
                <w:lang w:eastAsia="zh-CN"/>
              </w:rPr>
              <w:t>2</w:t>
            </w:r>
            <w:r w:rsidR="00030EFC" w:rsidRPr="00B55164">
              <w:rPr>
                <w:rFonts w:eastAsiaTheme="minorEastAsia"/>
              </w:rPr>
              <w:t xml:space="preserve"> November 202</w:t>
            </w:r>
            <w:r w:rsidRPr="00B55164">
              <w:rPr>
                <w:rFonts w:eastAsiaTheme="minorEastAsia" w:hint="eastAsia"/>
                <w:lang w:eastAsia="zh-CN"/>
              </w:rPr>
              <w:t>6</w:t>
            </w:r>
            <w:r w:rsidR="00030EFC" w:rsidRPr="00B55164">
              <w:rPr>
                <w:rFonts w:eastAsiaTheme="minorEastAsia"/>
              </w:rPr>
              <w:t xml:space="preserve"> </w:t>
            </w:r>
          </w:p>
          <w:p w14:paraId="1F1C2126" w14:textId="7F1C1DA3" w:rsidR="00AE543B" w:rsidRPr="00B55164" w:rsidRDefault="00030EFC" w:rsidP="00E012CF">
            <w:pPr>
              <w:pStyle w:val="AText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>Original: English</w:t>
            </w:r>
          </w:p>
        </w:tc>
      </w:tr>
    </w:tbl>
    <w:p w14:paraId="06AE4D06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AE543B" w:rsidRPr="00AE543B" w14:paraId="06CDEB75" w14:textId="77777777" w:rsidTr="00AE543B">
        <w:trPr>
          <w:trHeight w:val="57"/>
        </w:trPr>
        <w:tc>
          <w:tcPr>
            <w:tcW w:w="5528" w:type="dxa"/>
          </w:tcPr>
          <w:p w14:paraId="78B29275" w14:textId="74A9F72A" w:rsidR="00AE543B" w:rsidRPr="00AE543B" w:rsidRDefault="00AE543B" w:rsidP="00AE543B">
            <w:pPr>
              <w:pStyle w:val="AATitle"/>
              <w:rPr>
                <w:rFonts w:eastAsiaTheme="minorEastAsia"/>
              </w:rPr>
            </w:pPr>
            <w:bookmarkStart w:id="1" w:name="CorNot1Text"/>
            <w:r w:rsidRPr="00AE543B">
              <w:rPr>
                <w:rFonts w:eastAsiaTheme="minorEastAsia"/>
              </w:rPr>
              <w:t>Thirty-</w:t>
            </w:r>
            <w:r w:rsidR="00571DF1">
              <w:rPr>
                <w:rFonts w:eastAsiaTheme="minorEastAsia" w:hint="eastAsia"/>
                <w:lang w:eastAsia="zh-CN"/>
              </w:rPr>
              <w:t>Eigh</w:t>
            </w:r>
            <w:r w:rsidRPr="00AE543B">
              <w:rPr>
                <w:rFonts w:eastAsiaTheme="minorEastAsia"/>
              </w:rPr>
              <w:t xml:space="preserve">th Meeting of the Parties to </w:t>
            </w:r>
            <w:r w:rsidRPr="00AE543B">
              <w:rPr>
                <w:rFonts w:eastAsiaTheme="minorEastAsia"/>
              </w:rPr>
              <w:br/>
              <w:t xml:space="preserve">the Montreal Protocol on Substances </w:t>
            </w:r>
            <w:r w:rsidRPr="00AE543B">
              <w:rPr>
                <w:rFonts w:eastAsiaTheme="minorEastAsia"/>
              </w:rPr>
              <w:br/>
              <w:t>that Deplete the Ozone Layer</w:t>
            </w:r>
            <w:bookmarkEnd w:id="1"/>
            <w:r w:rsidRPr="00AE543B">
              <w:rPr>
                <w:rFonts w:eastAsiaTheme="minorEastAsia"/>
              </w:rPr>
              <w:t xml:space="preserve"> </w:t>
            </w:r>
          </w:p>
          <w:p w14:paraId="4A6048D7" w14:textId="377BF753" w:rsidR="00AE543B" w:rsidRPr="00AE543B" w:rsidRDefault="00571DF1" w:rsidP="00AE543B">
            <w:pPr>
              <w:pStyle w:val="AATitle1"/>
              <w:rPr>
                <w:rFonts w:eastAsiaTheme="minorEastAsia"/>
              </w:rPr>
            </w:pPr>
            <w:bookmarkStart w:id="2" w:name="CorNot1VenueDate"/>
            <w:r>
              <w:rPr>
                <w:rFonts w:eastAsiaTheme="minorEastAsia" w:hint="eastAsia"/>
                <w:lang w:eastAsia="zh-CN"/>
              </w:rPr>
              <w:t>Kigali</w:t>
            </w:r>
            <w:r w:rsidR="00AE543B" w:rsidRPr="00AE543B">
              <w:rPr>
                <w:rFonts w:eastAsiaTheme="minorEastAsia"/>
              </w:rPr>
              <w:t xml:space="preserve">, </w:t>
            </w:r>
            <w:r>
              <w:rPr>
                <w:rFonts w:eastAsiaTheme="minorEastAsia" w:hint="eastAsia"/>
                <w:lang w:eastAsia="zh-CN"/>
              </w:rPr>
              <w:t>2</w:t>
            </w:r>
            <w:r w:rsidR="00AE543B" w:rsidRPr="00AE543B">
              <w:rPr>
                <w:rFonts w:eastAsiaTheme="minorEastAsia"/>
              </w:rPr>
              <w:t>–</w:t>
            </w:r>
            <w:r>
              <w:rPr>
                <w:rFonts w:eastAsiaTheme="minorEastAsia" w:hint="eastAsia"/>
                <w:lang w:eastAsia="zh-CN"/>
              </w:rPr>
              <w:t>6</w:t>
            </w:r>
            <w:r w:rsidR="00AE543B" w:rsidRPr="00AE543B">
              <w:rPr>
                <w:rFonts w:eastAsiaTheme="minorEastAsia"/>
              </w:rPr>
              <w:t xml:space="preserve"> November </w:t>
            </w:r>
            <w:r w:rsidR="00D27E2A">
              <w:rPr>
                <w:rFonts w:eastAsiaTheme="minorEastAsia"/>
              </w:rPr>
              <w:t>2026</w:t>
            </w:r>
            <w:bookmarkEnd w:id="2"/>
            <w:r w:rsidR="00AE543B" w:rsidRPr="00AE543B">
              <w:rPr>
                <w:rFonts w:eastAsiaTheme="minorEastAsia"/>
              </w:rPr>
              <w:t xml:space="preserve"> </w:t>
            </w:r>
          </w:p>
          <w:p w14:paraId="7A162D1D" w14:textId="0F8CF6DE" w:rsidR="00497D93" w:rsidRPr="00497D93" w:rsidRDefault="00132EA8" w:rsidP="00497D93">
            <w:pPr>
              <w:pStyle w:val="AATitle1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 xml:space="preserve">Item </w:t>
            </w:r>
            <w:r w:rsidR="00250965">
              <w:rPr>
                <w:rFonts w:eastAsiaTheme="minorEastAsia"/>
              </w:rPr>
              <w:t>11</w:t>
            </w:r>
            <w:r w:rsidRPr="00132EA8">
              <w:rPr>
                <w:rFonts w:eastAsiaTheme="minorEastAsia"/>
              </w:rPr>
              <w:t xml:space="preserve"> of the agenda of the preparatory segment</w:t>
            </w:r>
            <w:r w:rsidR="00AE543B" w:rsidRPr="00AE543B">
              <w:rPr>
                <w:rFonts w:eastAsiaTheme="minorEastAsia"/>
              </w:rPr>
              <w:t xml:space="preserve"> </w:t>
            </w:r>
          </w:p>
          <w:p w14:paraId="50DC63E4" w14:textId="29CC08BD" w:rsidR="00AE543B" w:rsidRPr="00AE543B" w:rsidRDefault="00250965" w:rsidP="00C87498">
            <w:pPr>
              <w:pStyle w:val="AATitle2"/>
              <w:rPr>
                <w:rFonts w:eastAsiaTheme="minorEastAsia"/>
              </w:rPr>
            </w:pPr>
            <w:r w:rsidRPr="006D0CF1">
              <w:t>Implementation of paragraphs 2 and 4 of Article 2J of the Montreal Protocol in respect of Azerbaijan</w:t>
            </w:r>
          </w:p>
        </w:tc>
        <w:tc>
          <w:tcPr>
            <w:tcW w:w="3969" w:type="dxa"/>
          </w:tcPr>
          <w:p w14:paraId="31F10808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0BDF9673" w14:textId="0B1C3766" w:rsidR="0067244C" w:rsidRPr="001627D0" w:rsidRDefault="0067244C" w:rsidP="0067244C">
      <w:pPr>
        <w:pStyle w:val="BBTitle"/>
      </w:pPr>
      <w:r w:rsidRPr="001627D0">
        <w:t xml:space="preserve">Draft decision </w:t>
      </w:r>
      <w:r w:rsidR="005A5380">
        <w:t>XXXVIII</w:t>
      </w:r>
      <w:proofErr w:type="gramStart"/>
      <w:r w:rsidR="005A5380">
        <w:t>/[</w:t>
      </w:r>
      <w:proofErr w:type="gramEnd"/>
      <w:r w:rsidR="005A5380">
        <w:t>--]: C</w:t>
      </w:r>
      <w:r w:rsidRPr="001627D0">
        <w:t xml:space="preserve">onsideration of the </w:t>
      </w:r>
      <w:r w:rsidRPr="001627D0">
        <w:rPr>
          <w:rStyle w:val="Strong"/>
          <w:b/>
          <w:bCs w:val="0"/>
        </w:rPr>
        <w:t>implementation of paragraphs 2 and 4 of Article 2J of the Montreal Protocol in respect of Azerbaijan</w:t>
      </w:r>
    </w:p>
    <w:p w14:paraId="1B9B701A" w14:textId="77777777" w:rsidR="0067244C" w:rsidRPr="000D210D" w:rsidRDefault="0067244C" w:rsidP="0067244C">
      <w:pPr>
        <w:pStyle w:val="CH2"/>
      </w:pPr>
      <w:r>
        <w:tab/>
      </w:r>
      <w:r>
        <w:tab/>
      </w:r>
      <w:r w:rsidRPr="000D210D">
        <w:t>Submission by Azerbaijan</w:t>
      </w:r>
    </w:p>
    <w:p w14:paraId="3528635F" w14:textId="77777777" w:rsidR="0067244C" w:rsidRPr="001627D0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</w:pPr>
      <w:r w:rsidRPr="001627D0">
        <w:rPr>
          <w:rStyle w:val="Strong"/>
          <w:b w:val="0"/>
          <w:bCs w:val="0"/>
          <w:i/>
          <w:iCs/>
        </w:rPr>
        <w:t>The Thirty-Eighth Meeting of the Parties,</w:t>
      </w:r>
    </w:p>
    <w:p w14:paraId="697909C1" w14:textId="021D2169" w:rsidR="0067244C" w:rsidRPr="000D210D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</w:pPr>
      <w:r w:rsidRPr="001627D0">
        <w:rPr>
          <w:rStyle w:val="Strong"/>
          <w:b w:val="0"/>
          <w:bCs w:val="0"/>
          <w:i/>
          <w:iCs/>
        </w:rPr>
        <w:t>Noting</w:t>
      </w:r>
      <w:r w:rsidRPr="00220E64">
        <w:rPr>
          <w:b/>
        </w:rPr>
        <w:t xml:space="preserve"> </w:t>
      </w:r>
      <w:r w:rsidRPr="000D210D">
        <w:t>the ratification by Azerbaijan of the Kigali Amendment to the Montreal Protocol on Substances that Deplete the Ozone Layer, which entered into force for Azerbaijan on 22</w:t>
      </w:r>
      <w:r w:rsidR="00BB576A">
        <w:t> </w:t>
      </w:r>
      <w:r w:rsidRPr="000D210D">
        <w:t>February</w:t>
      </w:r>
      <w:r w:rsidR="00BB576A">
        <w:t> </w:t>
      </w:r>
      <w:r w:rsidRPr="000D210D">
        <w:t>2026,</w:t>
      </w:r>
    </w:p>
    <w:p w14:paraId="63780D93" w14:textId="43F69B46" w:rsidR="0067244C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</w:pPr>
      <w:r w:rsidRPr="00C96AD9">
        <w:rPr>
          <w:i/>
        </w:rPr>
        <w:t xml:space="preserve">Noting </w:t>
      </w:r>
      <w:r w:rsidRPr="00BB576A">
        <w:rPr>
          <w:iCs/>
        </w:rPr>
        <w:t>that</w:t>
      </w:r>
      <w:r w:rsidR="00D22C0A">
        <w:rPr>
          <w:iCs/>
        </w:rPr>
        <w:t>, in</w:t>
      </w:r>
      <w:r>
        <w:t xml:space="preserve"> </w:t>
      </w:r>
      <w:r w:rsidRPr="000D210D">
        <w:t>paragraph 1 of decision XXVIII/2</w:t>
      </w:r>
      <w:r w:rsidR="00D22C0A">
        <w:t>, the Meeting of the Parties</w:t>
      </w:r>
      <w:r>
        <w:t xml:space="preserve"> decided </w:t>
      </w:r>
      <w:r w:rsidR="00D22C0A">
        <w:t xml:space="preserve">on </w:t>
      </w:r>
      <w:r>
        <w:t xml:space="preserve">the applicability of paragraphs 2 and 4 of </w:t>
      </w:r>
      <w:r w:rsidRPr="000D210D">
        <w:t xml:space="preserve">Article 2J to certain </w:t>
      </w:r>
      <w:r>
        <w:t>p</w:t>
      </w:r>
      <w:r w:rsidRPr="000D210D">
        <w:t>arties,</w:t>
      </w:r>
    </w:p>
    <w:p w14:paraId="0FAD9FCA" w14:textId="7362D456" w:rsidR="0067244C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i/>
          <w:iCs/>
        </w:rPr>
      </w:pPr>
      <w:r w:rsidRPr="001627D0">
        <w:rPr>
          <w:rStyle w:val="Strong"/>
          <w:b w:val="0"/>
          <w:bCs w:val="0"/>
          <w:i/>
          <w:iCs/>
        </w:rPr>
        <w:t>Decides</w:t>
      </w:r>
      <w:r>
        <w:rPr>
          <w:rStyle w:val="Strong"/>
          <w:b w:val="0"/>
          <w:i/>
          <w:iCs/>
        </w:rPr>
        <w:t>:</w:t>
      </w:r>
    </w:p>
    <w:p w14:paraId="12D7C4A1" w14:textId="2C6C855A" w:rsidR="0067244C" w:rsidRPr="00570C50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</w:pPr>
      <w:r>
        <w:rPr>
          <w:rStyle w:val="Strong"/>
          <w:b w:val="0"/>
          <w:bCs w:val="0"/>
        </w:rPr>
        <w:t>That</w:t>
      </w:r>
      <w:r w:rsidRPr="003703B9">
        <w:rPr>
          <w:rStyle w:val="Strong"/>
          <w:b w:val="0"/>
          <w:bCs w:val="0"/>
        </w:rPr>
        <w:t xml:space="preserve"> </w:t>
      </w:r>
      <w:r w:rsidRPr="00977834">
        <w:rPr>
          <w:rStyle w:val="Strong"/>
          <w:b w:val="0"/>
          <w:bCs w:val="0"/>
        </w:rPr>
        <w:t xml:space="preserve">paragraphs 2 and 4 of Article 2J of the Montreal Protocol </w:t>
      </w:r>
      <w:r w:rsidR="003D3D81" w:rsidRPr="000D210D">
        <w:t>on Substances that Deplete the Ozone Layer</w:t>
      </w:r>
      <w:r w:rsidR="003D3D81" w:rsidRPr="00977834">
        <w:rPr>
          <w:rStyle w:val="Strong"/>
          <w:b w:val="0"/>
          <w:bCs w:val="0"/>
        </w:rPr>
        <w:t xml:space="preserve"> </w:t>
      </w:r>
      <w:r w:rsidRPr="00977834">
        <w:rPr>
          <w:rStyle w:val="Strong"/>
          <w:b w:val="0"/>
          <w:bCs w:val="0"/>
        </w:rPr>
        <w:t>are applicable in respect of Azerbaijan.</w:t>
      </w:r>
    </w:p>
    <w:p w14:paraId="4704C4CB" w14:textId="7DDAE2F1" w:rsidR="00AE543B" w:rsidRDefault="00AE543B" w:rsidP="00A73DD7">
      <w:pPr>
        <w:pStyle w:val="Normal-pool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14:paraId="14481E4E" w14:textId="77777777" w:rsidTr="00A73DD7">
        <w:tc>
          <w:tcPr>
            <w:tcW w:w="1897" w:type="dxa"/>
          </w:tcPr>
          <w:p w14:paraId="44517F49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</w:tcPr>
          <w:p w14:paraId="058CE27F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2A79DBF7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1FF85100" w14:textId="77777777" w:rsidR="00A73DD7" w:rsidRDefault="00A73DD7" w:rsidP="00A73DD7">
            <w:pPr>
              <w:pStyle w:val="Normal-pool"/>
              <w:spacing w:before="520"/>
            </w:pPr>
          </w:p>
        </w:tc>
      </w:tr>
    </w:tbl>
    <w:p w14:paraId="3432546E" w14:textId="77777777" w:rsidR="00A73DD7" w:rsidRPr="00A73DD7" w:rsidRDefault="00A73DD7" w:rsidP="00A73DD7">
      <w:pPr>
        <w:pStyle w:val="Normal-pool"/>
      </w:pPr>
    </w:p>
    <w:sectPr w:rsidR="00A73DD7" w:rsidRPr="00A73DD7" w:rsidSect="00AE543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FDCC2" w14:textId="77777777" w:rsidR="00E977F1" w:rsidRPr="00AE543B" w:rsidRDefault="00E977F1">
      <w:r w:rsidRPr="00AE543B">
        <w:separator/>
      </w:r>
    </w:p>
  </w:endnote>
  <w:endnote w:type="continuationSeparator" w:id="0">
    <w:p w14:paraId="568695A2" w14:textId="77777777" w:rsidR="00E977F1" w:rsidRPr="00AE543B" w:rsidRDefault="00E977F1">
      <w:r w:rsidRPr="00AE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976973F" w:rsidR="007A36F8" w:rsidRPr="00AE543B" w:rsidRDefault="00AE543B" w:rsidP="00AE543B">
    <w:pPr>
      <w:pStyle w:val="Footer-pool"/>
    </w:pPr>
    <w:r w:rsidRPr="00AE543B">
      <w:rPr>
        <w:rStyle w:val="PageNumber"/>
        <w:b/>
      </w:rPr>
      <w:fldChar w:fldCharType="begin"/>
    </w:r>
    <w:r w:rsidRPr="00AE543B">
      <w:rPr>
        <w:rStyle w:val="PageNumber"/>
        <w:b/>
      </w:rPr>
      <w:instrText xml:space="preserve"> PAGE </w:instrText>
    </w:r>
    <w:r w:rsidRPr="00AE543B">
      <w:rPr>
        <w:rStyle w:val="PageNumber"/>
        <w:b/>
      </w:rPr>
      <w:fldChar w:fldCharType="separate"/>
    </w:r>
    <w:r w:rsidRPr="00AE543B">
      <w:rPr>
        <w:rStyle w:val="PageNumber"/>
        <w:b/>
        <w:noProof/>
      </w:rPr>
      <w:t>1</w:t>
    </w:r>
    <w:r w:rsidRPr="00AE543B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02FC6F3A" w:rsidR="007A36F8" w:rsidRPr="00AE543B" w:rsidRDefault="00AE543B" w:rsidP="00AE543B">
    <w:pPr>
      <w:pStyle w:val="Footer-pool"/>
      <w:jc w:val="right"/>
    </w:pPr>
    <w:r w:rsidRPr="00AE543B">
      <w:rPr>
        <w:rStyle w:val="PageNumber"/>
      </w:rPr>
      <w:fldChar w:fldCharType="begin"/>
    </w:r>
    <w:r w:rsidRPr="00AE543B">
      <w:rPr>
        <w:rStyle w:val="PageNumber"/>
      </w:rPr>
      <w:instrText xml:space="preserve"> PAGE \* MERGEFORMAT </w:instrText>
    </w:r>
    <w:r w:rsidRPr="00AE543B">
      <w:rPr>
        <w:rStyle w:val="PageNumber"/>
      </w:rPr>
      <w:fldChar w:fldCharType="separate"/>
    </w:r>
    <w:r w:rsidRPr="00AE543B">
      <w:rPr>
        <w:rStyle w:val="PageNumber"/>
        <w:noProof/>
      </w:rPr>
      <w:t>1</w:t>
    </w:r>
    <w:r w:rsidRPr="00AE543B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564CB" w14:textId="560BB5E3" w:rsidR="00EC40F1" w:rsidRPr="00EC40F1" w:rsidRDefault="00EC40F1" w:rsidP="00EC40F1">
    <w:pPr>
      <w:pStyle w:val="Footer-jobnumber"/>
    </w:pPr>
    <w:bookmarkStart w:id="3" w:name="FooterJobDate"/>
    <w:r>
      <w:t>UNON_DCS_261</w:t>
    </w:r>
    <w:r w:rsidR="00C9018F">
      <w:t>6</w:t>
    </w:r>
    <w:r w:rsidR="00933C9E">
      <w:t>397</w:t>
    </w:r>
    <w:r>
      <w:t>[E]</w:t>
    </w:r>
    <w:r>
      <w:tab/>
    </w:r>
    <w:r w:rsidR="00BB576A">
      <w:t>02</w:t>
    </w:r>
    <w:r w:rsidR="00C9018F">
      <w:t>11</w:t>
    </w:r>
    <w:r>
      <w:t>26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4DC3D" w14:textId="77777777" w:rsidR="00E977F1" w:rsidRPr="00AE543B" w:rsidRDefault="00E977F1" w:rsidP="00C70B49">
      <w:pPr>
        <w:pStyle w:val="Footnote-Separator"/>
        <w:rPr>
          <w:szCs w:val="18"/>
        </w:rPr>
      </w:pPr>
      <w:r w:rsidRPr="00AE543B">
        <w:separator/>
      </w:r>
    </w:p>
  </w:footnote>
  <w:footnote w:type="continuationSeparator" w:id="0">
    <w:p w14:paraId="167FD092" w14:textId="77777777" w:rsidR="00E977F1" w:rsidRPr="00AE543B" w:rsidRDefault="00E977F1" w:rsidP="00C70B49">
      <w:pPr>
        <w:pStyle w:val="Footnote-Separator"/>
      </w:pPr>
      <w:r w:rsidRPr="00AE543B">
        <w:continuationSeparator/>
      </w:r>
    </w:p>
  </w:footnote>
  <w:footnote w:type="continuationNotice" w:id="1">
    <w:p w14:paraId="51EE5277" w14:textId="77777777" w:rsidR="00E977F1" w:rsidRPr="00AE543B" w:rsidRDefault="00E977F1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732CF2EF" w:rsidR="007A36F8" w:rsidRPr="00AE543B" w:rsidRDefault="00AE543B" w:rsidP="00AE543B">
    <w:pPr>
      <w:pStyle w:val="Header-pool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67244C">
      <w:rPr>
        <w:noProof/>
      </w:rPr>
      <w:t>UNEP/OzL.Pro.38/CRP.2</w:t>
    </w:r>
    <w:r w:rsidRPr="00AE543B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07D47540" w:rsidR="007A36F8" w:rsidRPr="00AE543B" w:rsidRDefault="00AE543B" w:rsidP="00AE543B">
    <w:pPr>
      <w:pStyle w:val="Header-pool"/>
      <w:jc w:val="right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67244C">
      <w:rPr>
        <w:noProof/>
      </w:rPr>
      <w:t>UNEP/OzL.Pro.38/CRP.2</w:t>
    </w:r>
    <w:r w:rsidRPr="00AE543B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69B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43255"/>
    <w:multiLevelType w:val="hybridMultilevel"/>
    <w:tmpl w:val="3B98B276"/>
    <w:lvl w:ilvl="0" w:tplc="DE4A6B00">
      <w:start w:val="1"/>
      <w:numFmt w:val="lowerLetter"/>
      <w:lvlText w:val="(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2" w15:restartNumberingAfterBreak="0">
    <w:nsid w:val="1A0D24A9"/>
    <w:multiLevelType w:val="hybridMultilevel"/>
    <w:tmpl w:val="216A61C4"/>
    <w:lvl w:ilvl="0" w:tplc="3FC86C3E">
      <w:start w:val="1"/>
      <w:numFmt w:val="lowerLetter"/>
      <w:lvlText w:val="(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3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4" w15:restartNumberingAfterBreak="0">
    <w:nsid w:val="23F065AC"/>
    <w:multiLevelType w:val="hybridMultilevel"/>
    <w:tmpl w:val="3CC8293A"/>
    <w:lvl w:ilvl="0" w:tplc="DE4A6B00">
      <w:start w:val="1"/>
      <w:numFmt w:val="lowerLetter"/>
      <w:lvlText w:val="(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5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(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8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9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0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3" w15:restartNumberingAfterBreak="0">
    <w:nsid w:val="7CA92715"/>
    <w:multiLevelType w:val="hybridMultilevel"/>
    <w:tmpl w:val="BC86E360"/>
    <w:lvl w:ilvl="0" w:tplc="78DE7B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19"/>
  </w:num>
  <w:num w:numId="2" w16cid:durableId="1242644713">
    <w:abstractNumId w:val="22"/>
  </w:num>
  <w:num w:numId="3" w16cid:durableId="1933662228">
    <w:abstractNumId w:val="16"/>
  </w:num>
  <w:num w:numId="4" w16cid:durableId="1991909117">
    <w:abstractNumId w:val="10"/>
  </w:num>
  <w:num w:numId="5" w16cid:durableId="1138956019">
    <w:abstractNumId w:val="13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15"/>
  </w:num>
  <w:num w:numId="17" w16cid:durableId="354504149">
    <w:abstractNumId w:val="23"/>
  </w:num>
  <w:num w:numId="18" w16cid:durableId="20085594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4"/>
  </w:num>
  <w:num w:numId="20" w16cid:durableId="149030565">
    <w:abstractNumId w:val="11"/>
  </w:num>
  <w:num w:numId="21" w16cid:durableId="1909068334">
    <w:abstractNumId w:val="12"/>
  </w:num>
  <w:num w:numId="22" w16cid:durableId="1857035874">
    <w:abstractNumId w:val="18"/>
  </w:num>
  <w:num w:numId="23" w16cid:durableId="737482761">
    <w:abstractNumId w:val="20"/>
  </w:num>
  <w:num w:numId="24" w16cid:durableId="876089119">
    <w:abstractNumId w:val="17"/>
  </w:num>
  <w:num w:numId="25" w16cid:durableId="344476255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149E6"/>
    <w:rsid w:val="00016AF3"/>
    <w:rsid w:val="000208C8"/>
    <w:rsid w:val="000247B0"/>
    <w:rsid w:val="00026997"/>
    <w:rsid w:val="00026A85"/>
    <w:rsid w:val="00030EFC"/>
    <w:rsid w:val="00033E0B"/>
    <w:rsid w:val="00035EDE"/>
    <w:rsid w:val="00045395"/>
    <w:rsid w:val="000509B4"/>
    <w:rsid w:val="00056B2C"/>
    <w:rsid w:val="0006035B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B21D5"/>
    <w:rsid w:val="000B22A2"/>
    <w:rsid w:val="000C18BA"/>
    <w:rsid w:val="000C2A52"/>
    <w:rsid w:val="000C46A9"/>
    <w:rsid w:val="000D33C0"/>
    <w:rsid w:val="000D5884"/>
    <w:rsid w:val="000D6941"/>
    <w:rsid w:val="000D71B6"/>
    <w:rsid w:val="000E0405"/>
    <w:rsid w:val="000E3155"/>
    <w:rsid w:val="000E4EC3"/>
    <w:rsid w:val="000F6CFF"/>
    <w:rsid w:val="0011002E"/>
    <w:rsid w:val="00115F73"/>
    <w:rsid w:val="00117A8A"/>
    <w:rsid w:val="001202E3"/>
    <w:rsid w:val="00123699"/>
    <w:rsid w:val="0013059D"/>
    <w:rsid w:val="001315B6"/>
    <w:rsid w:val="00132EA8"/>
    <w:rsid w:val="00134590"/>
    <w:rsid w:val="0014083A"/>
    <w:rsid w:val="00141A55"/>
    <w:rsid w:val="00141F2F"/>
    <w:rsid w:val="001446A3"/>
    <w:rsid w:val="001458EC"/>
    <w:rsid w:val="00152F21"/>
    <w:rsid w:val="00155395"/>
    <w:rsid w:val="001554C7"/>
    <w:rsid w:val="001608BF"/>
    <w:rsid w:val="00172E6C"/>
    <w:rsid w:val="00173D27"/>
    <w:rsid w:val="00174739"/>
    <w:rsid w:val="0017488D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E75"/>
    <w:rsid w:val="001E0887"/>
    <w:rsid w:val="001E22D1"/>
    <w:rsid w:val="001E56D2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07703"/>
    <w:rsid w:val="0021145B"/>
    <w:rsid w:val="00214277"/>
    <w:rsid w:val="0021781E"/>
    <w:rsid w:val="0022762D"/>
    <w:rsid w:val="00232303"/>
    <w:rsid w:val="00233D0D"/>
    <w:rsid w:val="00234806"/>
    <w:rsid w:val="002378D6"/>
    <w:rsid w:val="00243D36"/>
    <w:rsid w:val="00244E76"/>
    <w:rsid w:val="0024614C"/>
    <w:rsid w:val="00247707"/>
    <w:rsid w:val="00250965"/>
    <w:rsid w:val="00263171"/>
    <w:rsid w:val="00266096"/>
    <w:rsid w:val="00266980"/>
    <w:rsid w:val="00277919"/>
    <w:rsid w:val="00286740"/>
    <w:rsid w:val="00287B42"/>
    <w:rsid w:val="00290E76"/>
    <w:rsid w:val="002929D8"/>
    <w:rsid w:val="002935C2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7A85"/>
    <w:rsid w:val="002D7B60"/>
    <w:rsid w:val="002E19D4"/>
    <w:rsid w:val="002E470B"/>
    <w:rsid w:val="002F0362"/>
    <w:rsid w:val="002F4761"/>
    <w:rsid w:val="002F538F"/>
    <w:rsid w:val="002F5C79"/>
    <w:rsid w:val="003009D4"/>
    <w:rsid w:val="003019E2"/>
    <w:rsid w:val="00310647"/>
    <w:rsid w:val="00313D5C"/>
    <w:rsid w:val="0031413F"/>
    <w:rsid w:val="003148BB"/>
    <w:rsid w:val="00317976"/>
    <w:rsid w:val="00323885"/>
    <w:rsid w:val="00331475"/>
    <w:rsid w:val="003373F7"/>
    <w:rsid w:val="00351A93"/>
    <w:rsid w:val="00355EA9"/>
    <w:rsid w:val="003578DE"/>
    <w:rsid w:val="003615D6"/>
    <w:rsid w:val="00365F6B"/>
    <w:rsid w:val="0036704E"/>
    <w:rsid w:val="00370BF9"/>
    <w:rsid w:val="00371340"/>
    <w:rsid w:val="003759E2"/>
    <w:rsid w:val="0037660C"/>
    <w:rsid w:val="00386999"/>
    <w:rsid w:val="00390145"/>
    <w:rsid w:val="00392D15"/>
    <w:rsid w:val="00394379"/>
    <w:rsid w:val="00396257"/>
    <w:rsid w:val="00397EB8"/>
    <w:rsid w:val="003A07AB"/>
    <w:rsid w:val="003A086E"/>
    <w:rsid w:val="003A37B8"/>
    <w:rsid w:val="003A4FD0"/>
    <w:rsid w:val="003A69D1"/>
    <w:rsid w:val="003A7705"/>
    <w:rsid w:val="003B1545"/>
    <w:rsid w:val="003B5C57"/>
    <w:rsid w:val="003C035E"/>
    <w:rsid w:val="003C3267"/>
    <w:rsid w:val="003C409D"/>
    <w:rsid w:val="003C5BA6"/>
    <w:rsid w:val="003D1FE7"/>
    <w:rsid w:val="003D2E53"/>
    <w:rsid w:val="003D3D81"/>
    <w:rsid w:val="003E795B"/>
    <w:rsid w:val="003F0E85"/>
    <w:rsid w:val="004028E5"/>
    <w:rsid w:val="004046A9"/>
    <w:rsid w:val="00404CB5"/>
    <w:rsid w:val="00405251"/>
    <w:rsid w:val="00407D87"/>
    <w:rsid w:val="00410C55"/>
    <w:rsid w:val="0041604D"/>
    <w:rsid w:val="00416854"/>
    <w:rsid w:val="00417725"/>
    <w:rsid w:val="0041779A"/>
    <w:rsid w:val="00417B99"/>
    <w:rsid w:val="004243EA"/>
    <w:rsid w:val="0043183A"/>
    <w:rsid w:val="00437F26"/>
    <w:rsid w:val="00440D93"/>
    <w:rsid w:val="00444097"/>
    <w:rsid w:val="00445487"/>
    <w:rsid w:val="00454769"/>
    <w:rsid w:val="00456D58"/>
    <w:rsid w:val="00466991"/>
    <w:rsid w:val="0047064C"/>
    <w:rsid w:val="00472EF6"/>
    <w:rsid w:val="00474D90"/>
    <w:rsid w:val="00474E1F"/>
    <w:rsid w:val="00477AFF"/>
    <w:rsid w:val="00481F0B"/>
    <w:rsid w:val="00495BFE"/>
    <w:rsid w:val="00497D93"/>
    <w:rsid w:val="004A1341"/>
    <w:rsid w:val="004A42E1"/>
    <w:rsid w:val="004B162C"/>
    <w:rsid w:val="004C3DBE"/>
    <w:rsid w:val="004C5C96"/>
    <w:rsid w:val="004C6899"/>
    <w:rsid w:val="004D06A4"/>
    <w:rsid w:val="004D4F5B"/>
    <w:rsid w:val="004D60EA"/>
    <w:rsid w:val="004E59D4"/>
    <w:rsid w:val="004E79AC"/>
    <w:rsid w:val="004F1A81"/>
    <w:rsid w:val="00506079"/>
    <w:rsid w:val="005218D9"/>
    <w:rsid w:val="005262E6"/>
    <w:rsid w:val="00532E47"/>
    <w:rsid w:val="00534D85"/>
    <w:rsid w:val="00536186"/>
    <w:rsid w:val="00536826"/>
    <w:rsid w:val="00544CBB"/>
    <w:rsid w:val="00550518"/>
    <w:rsid w:val="00552CD6"/>
    <w:rsid w:val="00554284"/>
    <w:rsid w:val="005667F6"/>
    <w:rsid w:val="00571DF1"/>
    <w:rsid w:val="0057315F"/>
    <w:rsid w:val="00575DF1"/>
    <w:rsid w:val="00576104"/>
    <w:rsid w:val="00586078"/>
    <w:rsid w:val="005940BC"/>
    <w:rsid w:val="00594BA0"/>
    <w:rsid w:val="005A5380"/>
    <w:rsid w:val="005A7E5A"/>
    <w:rsid w:val="005B3069"/>
    <w:rsid w:val="005B64B8"/>
    <w:rsid w:val="005C0ECD"/>
    <w:rsid w:val="005C67C8"/>
    <w:rsid w:val="005D0249"/>
    <w:rsid w:val="005D44D3"/>
    <w:rsid w:val="005D6E8C"/>
    <w:rsid w:val="005D70C3"/>
    <w:rsid w:val="005F100C"/>
    <w:rsid w:val="005F68DA"/>
    <w:rsid w:val="005F75E6"/>
    <w:rsid w:val="006014DD"/>
    <w:rsid w:val="0060773B"/>
    <w:rsid w:val="00607D94"/>
    <w:rsid w:val="006157B5"/>
    <w:rsid w:val="0061749E"/>
    <w:rsid w:val="00621E46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63A80"/>
    <w:rsid w:val="00665A4B"/>
    <w:rsid w:val="00670E7C"/>
    <w:rsid w:val="0067244C"/>
    <w:rsid w:val="006731FE"/>
    <w:rsid w:val="00684EE3"/>
    <w:rsid w:val="00690922"/>
    <w:rsid w:val="00692E2A"/>
    <w:rsid w:val="006A76F2"/>
    <w:rsid w:val="006C3DDA"/>
    <w:rsid w:val="006D3277"/>
    <w:rsid w:val="006D7EFB"/>
    <w:rsid w:val="006E6672"/>
    <w:rsid w:val="006E6722"/>
    <w:rsid w:val="006F10F1"/>
    <w:rsid w:val="007027B9"/>
    <w:rsid w:val="00713D8F"/>
    <w:rsid w:val="007141E4"/>
    <w:rsid w:val="00715E88"/>
    <w:rsid w:val="00717CB2"/>
    <w:rsid w:val="00720798"/>
    <w:rsid w:val="0072508B"/>
    <w:rsid w:val="00730808"/>
    <w:rsid w:val="00732257"/>
    <w:rsid w:val="00734CAA"/>
    <w:rsid w:val="00736583"/>
    <w:rsid w:val="00746F47"/>
    <w:rsid w:val="00753EFE"/>
    <w:rsid w:val="0075473A"/>
    <w:rsid w:val="00755106"/>
    <w:rsid w:val="0075533C"/>
    <w:rsid w:val="00757581"/>
    <w:rsid w:val="007611A0"/>
    <w:rsid w:val="007658A0"/>
    <w:rsid w:val="00771992"/>
    <w:rsid w:val="00771D22"/>
    <w:rsid w:val="007779DD"/>
    <w:rsid w:val="00783907"/>
    <w:rsid w:val="00796D3F"/>
    <w:rsid w:val="00797286"/>
    <w:rsid w:val="007A1683"/>
    <w:rsid w:val="007A36F8"/>
    <w:rsid w:val="007A5C12"/>
    <w:rsid w:val="007A7CB0"/>
    <w:rsid w:val="007B68A3"/>
    <w:rsid w:val="007C10C5"/>
    <w:rsid w:val="007C2541"/>
    <w:rsid w:val="007D34F5"/>
    <w:rsid w:val="007D4DF1"/>
    <w:rsid w:val="007D66A8"/>
    <w:rsid w:val="007D773D"/>
    <w:rsid w:val="007E003F"/>
    <w:rsid w:val="007E71A9"/>
    <w:rsid w:val="00802E72"/>
    <w:rsid w:val="00805F1D"/>
    <w:rsid w:val="008164F2"/>
    <w:rsid w:val="00821395"/>
    <w:rsid w:val="008224B8"/>
    <w:rsid w:val="00830E26"/>
    <w:rsid w:val="00842CEE"/>
    <w:rsid w:val="00843576"/>
    <w:rsid w:val="00843B64"/>
    <w:rsid w:val="008470BD"/>
    <w:rsid w:val="008478FC"/>
    <w:rsid w:val="00855FD9"/>
    <w:rsid w:val="00860682"/>
    <w:rsid w:val="00867BFF"/>
    <w:rsid w:val="00880621"/>
    <w:rsid w:val="0088480A"/>
    <w:rsid w:val="00887314"/>
    <w:rsid w:val="0088757A"/>
    <w:rsid w:val="008957DD"/>
    <w:rsid w:val="00897D98"/>
    <w:rsid w:val="008A17D8"/>
    <w:rsid w:val="008A26B4"/>
    <w:rsid w:val="008A48D1"/>
    <w:rsid w:val="008A6DF2"/>
    <w:rsid w:val="008A7807"/>
    <w:rsid w:val="008B0D6B"/>
    <w:rsid w:val="008B3832"/>
    <w:rsid w:val="008B4CC9"/>
    <w:rsid w:val="008C13F0"/>
    <w:rsid w:val="008C1B8B"/>
    <w:rsid w:val="008D3AE0"/>
    <w:rsid w:val="008D7C99"/>
    <w:rsid w:val="008E0FCB"/>
    <w:rsid w:val="008F1859"/>
    <w:rsid w:val="00907D78"/>
    <w:rsid w:val="00917904"/>
    <w:rsid w:val="00920EF8"/>
    <w:rsid w:val="0092178C"/>
    <w:rsid w:val="0092493F"/>
    <w:rsid w:val="00930B88"/>
    <w:rsid w:val="00933C9E"/>
    <w:rsid w:val="009378DC"/>
    <w:rsid w:val="00940DCC"/>
    <w:rsid w:val="0094179A"/>
    <w:rsid w:val="0094459E"/>
    <w:rsid w:val="00944DBC"/>
    <w:rsid w:val="00950977"/>
    <w:rsid w:val="00950F7D"/>
    <w:rsid w:val="00951A7B"/>
    <w:rsid w:val="009564A6"/>
    <w:rsid w:val="00961A33"/>
    <w:rsid w:val="009628B9"/>
    <w:rsid w:val="00965B39"/>
    <w:rsid w:val="00967621"/>
    <w:rsid w:val="00967E6A"/>
    <w:rsid w:val="009749E5"/>
    <w:rsid w:val="00975156"/>
    <w:rsid w:val="00980797"/>
    <w:rsid w:val="009935AC"/>
    <w:rsid w:val="009A6054"/>
    <w:rsid w:val="009B4A0F"/>
    <w:rsid w:val="009C0FEC"/>
    <w:rsid w:val="009C11D2"/>
    <w:rsid w:val="009C1874"/>
    <w:rsid w:val="009C6C70"/>
    <w:rsid w:val="009D0922"/>
    <w:rsid w:val="009D0B63"/>
    <w:rsid w:val="009D7840"/>
    <w:rsid w:val="009E1A50"/>
    <w:rsid w:val="009E307E"/>
    <w:rsid w:val="009E47E3"/>
    <w:rsid w:val="009F6CEB"/>
    <w:rsid w:val="00A03A4A"/>
    <w:rsid w:val="00A072C5"/>
    <w:rsid w:val="00A07870"/>
    <w:rsid w:val="00A07F19"/>
    <w:rsid w:val="00A1348D"/>
    <w:rsid w:val="00A142D1"/>
    <w:rsid w:val="00A1489E"/>
    <w:rsid w:val="00A232EE"/>
    <w:rsid w:val="00A32681"/>
    <w:rsid w:val="00A344AC"/>
    <w:rsid w:val="00A4175F"/>
    <w:rsid w:val="00A44411"/>
    <w:rsid w:val="00A469FA"/>
    <w:rsid w:val="00A50E94"/>
    <w:rsid w:val="00A52F3D"/>
    <w:rsid w:val="00A55B01"/>
    <w:rsid w:val="00A56B5B"/>
    <w:rsid w:val="00A603FF"/>
    <w:rsid w:val="00A657DD"/>
    <w:rsid w:val="00A666A6"/>
    <w:rsid w:val="00A675FD"/>
    <w:rsid w:val="00A72437"/>
    <w:rsid w:val="00A73DD7"/>
    <w:rsid w:val="00A80611"/>
    <w:rsid w:val="00A84B15"/>
    <w:rsid w:val="00A87016"/>
    <w:rsid w:val="00A91969"/>
    <w:rsid w:val="00AB1F69"/>
    <w:rsid w:val="00AB5340"/>
    <w:rsid w:val="00AB53B6"/>
    <w:rsid w:val="00AC010E"/>
    <w:rsid w:val="00AC01CC"/>
    <w:rsid w:val="00AC16B8"/>
    <w:rsid w:val="00AC25CA"/>
    <w:rsid w:val="00AC606D"/>
    <w:rsid w:val="00AC7C96"/>
    <w:rsid w:val="00AE237D"/>
    <w:rsid w:val="00AE2A3D"/>
    <w:rsid w:val="00AE502A"/>
    <w:rsid w:val="00AE543B"/>
    <w:rsid w:val="00AE6D81"/>
    <w:rsid w:val="00AF0DF7"/>
    <w:rsid w:val="00AF7C07"/>
    <w:rsid w:val="00B22C93"/>
    <w:rsid w:val="00B244E4"/>
    <w:rsid w:val="00B27589"/>
    <w:rsid w:val="00B37EF9"/>
    <w:rsid w:val="00B405B7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79E1"/>
    <w:rsid w:val="00B859A3"/>
    <w:rsid w:val="00B86DF9"/>
    <w:rsid w:val="00B91EE1"/>
    <w:rsid w:val="00BA0090"/>
    <w:rsid w:val="00BA1A67"/>
    <w:rsid w:val="00BB49DE"/>
    <w:rsid w:val="00BB576A"/>
    <w:rsid w:val="00BC07FE"/>
    <w:rsid w:val="00BD0163"/>
    <w:rsid w:val="00BD159E"/>
    <w:rsid w:val="00BD6A0C"/>
    <w:rsid w:val="00BE5B5F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52FF"/>
    <w:rsid w:val="00C558DA"/>
    <w:rsid w:val="00C55AF3"/>
    <w:rsid w:val="00C572A0"/>
    <w:rsid w:val="00C60713"/>
    <w:rsid w:val="00C60B7F"/>
    <w:rsid w:val="00C70B49"/>
    <w:rsid w:val="00C70CED"/>
    <w:rsid w:val="00C75C7C"/>
    <w:rsid w:val="00C81951"/>
    <w:rsid w:val="00C83A8F"/>
    <w:rsid w:val="00C84759"/>
    <w:rsid w:val="00C87498"/>
    <w:rsid w:val="00C9018F"/>
    <w:rsid w:val="00C94235"/>
    <w:rsid w:val="00C97578"/>
    <w:rsid w:val="00C97627"/>
    <w:rsid w:val="00CA67DC"/>
    <w:rsid w:val="00CA6C7F"/>
    <w:rsid w:val="00CA78AF"/>
    <w:rsid w:val="00CB3F56"/>
    <w:rsid w:val="00CB6F8C"/>
    <w:rsid w:val="00CC0260"/>
    <w:rsid w:val="00CC10A6"/>
    <w:rsid w:val="00CD5EB8"/>
    <w:rsid w:val="00CD6AC7"/>
    <w:rsid w:val="00CD7044"/>
    <w:rsid w:val="00CE08B9"/>
    <w:rsid w:val="00CE524C"/>
    <w:rsid w:val="00CF06CE"/>
    <w:rsid w:val="00CF141F"/>
    <w:rsid w:val="00CF4777"/>
    <w:rsid w:val="00CF5AF8"/>
    <w:rsid w:val="00D0239C"/>
    <w:rsid w:val="00D067BB"/>
    <w:rsid w:val="00D070CC"/>
    <w:rsid w:val="00D1352A"/>
    <w:rsid w:val="00D13EDE"/>
    <w:rsid w:val="00D169AF"/>
    <w:rsid w:val="00D22C0A"/>
    <w:rsid w:val="00D24BE7"/>
    <w:rsid w:val="00D25249"/>
    <w:rsid w:val="00D255A7"/>
    <w:rsid w:val="00D27E2A"/>
    <w:rsid w:val="00D42EEF"/>
    <w:rsid w:val="00D44172"/>
    <w:rsid w:val="00D46D52"/>
    <w:rsid w:val="00D526D8"/>
    <w:rsid w:val="00D63B8C"/>
    <w:rsid w:val="00D7072E"/>
    <w:rsid w:val="00D712FD"/>
    <w:rsid w:val="00D72CB6"/>
    <w:rsid w:val="00D739CC"/>
    <w:rsid w:val="00D8093D"/>
    <w:rsid w:val="00D8108C"/>
    <w:rsid w:val="00D841AA"/>
    <w:rsid w:val="00D842AE"/>
    <w:rsid w:val="00D9211C"/>
    <w:rsid w:val="00D92DE0"/>
    <w:rsid w:val="00D92FEF"/>
    <w:rsid w:val="00D93139"/>
    <w:rsid w:val="00D93A0F"/>
    <w:rsid w:val="00DA1BCA"/>
    <w:rsid w:val="00DA3FFA"/>
    <w:rsid w:val="00DA7299"/>
    <w:rsid w:val="00DB36B7"/>
    <w:rsid w:val="00DB3E23"/>
    <w:rsid w:val="00DC2EA3"/>
    <w:rsid w:val="00DC46FF"/>
    <w:rsid w:val="00DC5254"/>
    <w:rsid w:val="00DC6EF9"/>
    <w:rsid w:val="00DD1A4F"/>
    <w:rsid w:val="00DD3107"/>
    <w:rsid w:val="00DD5EFF"/>
    <w:rsid w:val="00DD7C2C"/>
    <w:rsid w:val="00DE6E55"/>
    <w:rsid w:val="00DF341E"/>
    <w:rsid w:val="00DF5660"/>
    <w:rsid w:val="00E012CF"/>
    <w:rsid w:val="00E0574F"/>
    <w:rsid w:val="00E05ED6"/>
    <w:rsid w:val="00E06797"/>
    <w:rsid w:val="00E122BC"/>
    <w:rsid w:val="00E1265B"/>
    <w:rsid w:val="00E13B48"/>
    <w:rsid w:val="00E1404F"/>
    <w:rsid w:val="00E212EF"/>
    <w:rsid w:val="00E21C83"/>
    <w:rsid w:val="00E22BC3"/>
    <w:rsid w:val="00E24ADA"/>
    <w:rsid w:val="00E256CA"/>
    <w:rsid w:val="00E256F6"/>
    <w:rsid w:val="00E26562"/>
    <w:rsid w:val="00E2731B"/>
    <w:rsid w:val="00E32F59"/>
    <w:rsid w:val="00E3430B"/>
    <w:rsid w:val="00E37F15"/>
    <w:rsid w:val="00E440CD"/>
    <w:rsid w:val="00E46D9A"/>
    <w:rsid w:val="00E509D1"/>
    <w:rsid w:val="00E52233"/>
    <w:rsid w:val="00E565FF"/>
    <w:rsid w:val="00E600D6"/>
    <w:rsid w:val="00E63C75"/>
    <w:rsid w:val="00E65388"/>
    <w:rsid w:val="00E67833"/>
    <w:rsid w:val="00E719FC"/>
    <w:rsid w:val="00E73C6B"/>
    <w:rsid w:val="00E74ACB"/>
    <w:rsid w:val="00E85B7D"/>
    <w:rsid w:val="00E9121B"/>
    <w:rsid w:val="00E94B48"/>
    <w:rsid w:val="00E96614"/>
    <w:rsid w:val="00E96B87"/>
    <w:rsid w:val="00E977F1"/>
    <w:rsid w:val="00E97833"/>
    <w:rsid w:val="00E97CD5"/>
    <w:rsid w:val="00E97FD3"/>
    <w:rsid w:val="00EA0AE2"/>
    <w:rsid w:val="00EA292F"/>
    <w:rsid w:val="00EA39E5"/>
    <w:rsid w:val="00EB03F2"/>
    <w:rsid w:val="00EB3106"/>
    <w:rsid w:val="00EC40F1"/>
    <w:rsid w:val="00EC5A46"/>
    <w:rsid w:val="00EC63E2"/>
    <w:rsid w:val="00ED0087"/>
    <w:rsid w:val="00ED1F3E"/>
    <w:rsid w:val="00ED6EFD"/>
    <w:rsid w:val="00EE1BA8"/>
    <w:rsid w:val="00EE1E98"/>
    <w:rsid w:val="00EE397B"/>
    <w:rsid w:val="00EE4483"/>
    <w:rsid w:val="00EE5261"/>
    <w:rsid w:val="00EF22B3"/>
    <w:rsid w:val="00EF469A"/>
    <w:rsid w:val="00F03B69"/>
    <w:rsid w:val="00F07A50"/>
    <w:rsid w:val="00F10EBA"/>
    <w:rsid w:val="00F113DA"/>
    <w:rsid w:val="00F1578E"/>
    <w:rsid w:val="00F20BDF"/>
    <w:rsid w:val="00F23184"/>
    <w:rsid w:val="00F25F15"/>
    <w:rsid w:val="00F319FC"/>
    <w:rsid w:val="00F37DC8"/>
    <w:rsid w:val="00F40D19"/>
    <w:rsid w:val="00F439B3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203C"/>
    <w:rsid w:val="00F75453"/>
    <w:rsid w:val="00F766A3"/>
    <w:rsid w:val="00F8091E"/>
    <w:rsid w:val="00F81918"/>
    <w:rsid w:val="00F8615C"/>
    <w:rsid w:val="00F956A7"/>
    <w:rsid w:val="00F969E5"/>
    <w:rsid w:val="00F97AEE"/>
    <w:rsid w:val="00F97E54"/>
    <w:rsid w:val="00FA1C95"/>
    <w:rsid w:val="00FA6BB0"/>
    <w:rsid w:val="00FB1DFB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AE543B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US"/>
    </w:rPr>
  </w:style>
  <w:style w:type="paragraph" w:styleId="Heading1">
    <w:name w:val="heading 1"/>
    <w:basedOn w:val="CH1"/>
    <w:next w:val="Normalnumber"/>
    <w:link w:val="Heading1Char"/>
    <w:rsid w:val="00AE543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E543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E543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E543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E543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E543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E543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E543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E543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E543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E543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E543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543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543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543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E543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E543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E543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E543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E543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E543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AE543B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rsid w:val="00AE543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rsid w:val="00AE543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E543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E543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E543B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AE543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E543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E543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E543B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AE543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E543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E543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E543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E543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E543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E543B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E543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E543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E543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E543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E543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E543B"/>
    <w:pPr>
      <w:spacing w:before="120"/>
    </w:pPr>
  </w:style>
  <w:style w:type="paragraph" w:customStyle="1" w:styleId="ATwoLetters">
    <w:name w:val="A_TwoLetters"/>
    <w:basedOn w:val="Normal-pool"/>
    <w:next w:val="Normal-pool"/>
    <w:rsid w:val="00AE543B"/>
    <w:pPr>
      <w:tabs>
        <w:tab w:val="clear" w:pos="1247"/>
      </w:tabs>
      <w:jc w:val="right"/>
    </w:pPr>
    <w:rPr>
      <w:rFonts w:ascii="Arial" w:hAnsi="Arial" w:cs="Arial"/>
      <w:b/>
      <w:caps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E543B"/>
    <w:pPr>
      <w:tabs>
        <w:tab w:val="clear" w:pos="1247"/>
      </w:tabs>
      <w:spacing w:before="20" w:after="20"/>
    </w:pPr>
    <w:rPr>
      <w:rFonts w:ascii="Arial" w:hAnsi="Arial" w:cs="Times New Roman Bold"/>
      <w:b/>
      <w:caps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E543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E543B"/>
  </w:style>
  <w:style w:type="character" w:customStyle="1" w:styleId="CommentTextChar">
    <w:name w:val="Comment Text Char"/>
    <w:basedOn w:val="DefaultParagraphFont"/>
    <w:link w:val="CommentText"/>
    <w:rsid w:val="00AE543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3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E543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E543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AE543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E543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E543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E543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E543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E543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E543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E543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AE543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en-GB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E543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E543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rsid w:val="00AE543B"/>
    <w:rPr>
      <w:sz w:val="2"/>
    </w:rPr>
  </w:style>
  <w:style w:type="character" w:customStyle="1" w:styleId="ASpacerChar">
    <w:name w:val="A_Spacer Char"/>
    <w:basedOn w:val="DefaultParagraphFont"/>
    <w:link w:val="ASpacer"/>
    <w:rsid w:val="00AE543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AE543B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E543B"/>
  </w:style>
  <w:style w:type="paragraph" w:customStyle="1" w:styleId="AText0">
    <w:name w:val="A_Text0"/>
    <w:basedOn w:val="AText"/>
    <w:next w:val="AText"/>
    <w:rsid w:val="00AE543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E543B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AE543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AE543B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AE543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E543B"/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E543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en-GB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AE543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qFormat/>
    <w:rsid w:val="00AE54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  <w:rPr>
      <w:rFonts w:eastAsia="Times New Roman"/>
      <w:lang w:val="en-GB" w:eastAsia="en-US"/>
    </w:rPr>
  </w:style>
  <w:style w:type="character" w:customStyle="1" w:styleId="Normal-poolChar">
    <w:name w:val="Normal-pool Char"/>
    <w:link w:val="Normal-pool"/>
    <w:locked/>
    <w:rsid w:val="001458EC"/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  <w:style w:type="character" w:customStyle="1" w:styleId="CH2Char">
    <w:name w:val="CH2 Char"/>
    <w:link w:val="CH2"/>
    <w:locked/>
    <w:rsid w:val="0067244C"/>
    <w:rPr>
      <w:rFonts w:eastAsia="Times New Roman"/>
      <w:b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20" ma:contentTypeDescription="Create a new document." ma:contentTypeScope="" ma:versionID="48e23393f98525ab4c1cba1b579a804e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00fc5e8c2686de992f3520d1be067e0c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customXml/itemProps2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FE594D-F5AC-434B-8F36-9F8F5FF9C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2</TotalTime>
  <Pages>1</Pages>
  <Words>169</Words>
  <Characters>964</Characters>
  <Application>Microsoft Office Word</Application>
  <DocSecurity>0</DocSecurity>
  <PresentationFormat/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UNON DCS</dc:creator>
  <cp:keywords/>
  <dc:description/>
  <cp:lastModifiedBy>Jane Mbau</cp:lastModifiedBy>
  <cp:revision>3</cp:revision>
  <cp:lastPrinted>2010-07-07T11:56:00Z</cp:lastPrinted>
  <dcterms:created xsi:type="dcterms:W3CDTF">2026-11-02T15:30:00Z</dcterms:created>
  <dcterms:modified xsi:type="dcterms:W3CDTF">2026-11-02T15:31:00Z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</Properties>
</file>